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053EF" w14:textId="77777777" w:rsidR="009B5FB1" w:rsidRPr="00772061" w:rsidRDefault="009B5FB1" w:rsidP="009B5FB1">
      <w:pPr>
        <w:spacing w:before="1200"/>
        <w:jc w:val="center"/>
        <w:rPr>
          <w:rFonts w:asciiTheme="minorHAnsi" w:hAnsiTheme="minorHAnsi" w:cs="Open Sans SemiBold"/>
          <w:b/>
          <w:sz w:val="42"/>
          <w:szCs w:val="42"/>
        </w:rPr>
      </w:pPr>
      <w:r w:rsidRPr="00772061">
        <w:rPr>
          <w:rFonts w:asciiTheme="minorHAnsi" w:hAnsiTheme="minorHAnsi" w:cs="Open Sans SemiBold"/>
          <w:b/>
          <w:sz w:val="42"/>
          <w:szCs w:val="42"/>
        </w:rPr>
        <w:t>Vysoká škola ekonomická v Praze</w:t>
      </w:r>
    </w:p>
    <w:p w14:paraId="3AB0BEA2" w14:textId="3132722C" w:rsidR="009B5FB1" w:rsidRPr="00772061" w:rsidRDefault="00EA1A8E" w:rsidP="009B5FB1">
      <w:pPr>
        <w:spacing w:line="360" w:lineRule="auto"/>
        <w:jc w:val="center"/>
        <w:rPr>
          <w:rFonts w:asciiTheme="minorHAnsi" w:hAnsiTheme="minorHAnsi" w:cs="Open Sans"/>
          <w:spacing w:val="-3"/>
          <w:sz w:val="34"/>
          <w:szCs w:val="34"/>
        </w:rPr>
      </w:pPr>
      <w:r>
        <w:rPr>
          <w:rFonts w:asciiTheme="minorHAnsi" w:hAnsiTheme="minorHAnsi" w:cs="Open Sans"/>
          <w:spacing w:val="-3"/>
          <w:sz w:val="34"/>
          <w:szCs w:val="34"/>
        </w:rPr>
        <w:t>Fakulta managementu</w:t>
      </w:r>
    </w:p>
    <w:p w14:paraId="298E1948" w14:textId="77777777" w:rsidR="009B5FB1" w:rsidRPr="009B5FB1" w:rsidRDefault="004741A8" w:rsidP="009B5FB1">
      <w:pPr>
        <w:spacing w:before="3840" w:after="4800"/>
        <w:jc w:val="center"/>
        <w:rPr>
          <w:b/>
          <w:sz w:val="64"/>
          <w:szCs w:val="64"/>
        </w:rPr>
      </w:pPr>
      <w:r>
        <w:rPr>
          <w:b/>
          <w:sz w:val="64"/>
          <w:szCs w:val="64"/>
        </w:rPr>
        <w:t xml:space="preserve">Diplomová </w:t>
      </w:r>
      <w:commentRangeStart w:id="0"/>
      <w:r>
        <w:rPr>
          <w:b/>
          <w:sz w:val="64"/>
          <w:szCs w:val="64"/>
        </w:rPr>
        <w:t>práce</w:t>
      </w:r>
      <w:commentRangeEnd w:id="0"/>
      <w:r w:rsidR="001165FB">
        <w:rPr>
          <w:rStyle w:val="Odkaznakoment"/>
        </w:rPr>
        <w:commentReference w:id="0"/>
      </w:r>
    </w:p>
    <w:p w14:paraId="4B6C9D1F" w14:textId="50941FEC" w:rsidR="009B5FB1" w:rsidRPr="004C4935" w:rsidRDefault="00F44BF7" w:rsidP="009B5FB1">
      <w:pPr>
        <w:tabs>
          <w:tab w:val="right" w:pos="8219"/>
        </w:tabs>
        <w:jc w:val="center"/>
        <w:rPr>
          <w:sz w:val="24"/>
        </w:rPr>
      </w:pPr>
      <w:r>
        <w:rPr>
          <w:sz w:val="24"/>
        </w:rPr>
        <w:t>Josef Novák</w:t>
      </w:r>
      <w:r>
        <w:rPr>
          <w:sz w:val="24"/>
        </w:rPr>
        <w:br/>
        <w:t>201</w:t>
      </w:r>
      <w:r w:rsidR="00DC7BFD">
        <w:rPr>
          <w:sz w:val="24"/>
        </w:rPr>
        <w:t>7</w:t>
      </w:r>
    </w:p>
    <w:p w14:paraId="20D4906C" w14:textId="77777777" w:rsidR="009B5FB1" w:rsidRPr="004C4935" w:rsidRDefault="009B5FB1" w:rsidP="009B5FB1">
      <w:pPr>
        <w:spacing w:before="960" w:after="480"/>
        <w:jc w:val="center"/>
        <w:rPr>
          <w:sz w:val="24"/>
        </w:rPr>
        <w:sectPr w:rsidR="009B5FB1" w:rsidRPr="004C4935" w:rsidSect="005E2EBF">
          <w:headerReference w:type="even" r:id="rId11"/>
          <w:headerReference w:type="default" r:id="rId12"/>
          <w:footerReference w:type="even" r:id="rId13"/>
          <w:footerReference w:type="default" r:id="rId14"/>
          <w:headerReference w:type="first" r:id="rId15"/>
          <w:footerReference w:type="first" r:id="rId16"/>
          <w:pgSz w:w="11906" w:h="16838" w:code="9"/>
          <w:pgMar w:top="1701" w:right="1985" w:bottom="1985" w:left="1418" w:header="709" w:footer="1134" w:gutter="284"/>
          <w:cols w:space="708"/>
          <w:docGrid w:linePitch="360"/>
        </w:sectPr>
      </w:pPr>
    </w:p>
    <w:p w14:paraId="15B530C4" w14:textId="77777777" w:rsidR="005D0385" w:rsidRPr="005D0385" w:rsidRDefault="005D0385" w:rsidP="005D0385">
      <w:pPr>
        <w:spacing w:before="960" w:after="480"/>
        <w:jc w:val="center"/>
      </w:pPr>
      <w:r w:rsidRPr="005D0385">
        <w:rPr>
          <w:noProof/>
        </w:rPr>
        <w:lastRenderedPageBreak/>
        <w:drawing>
          <wp:inline distT="0" distB="0" distL="0" distR="0" wp14:anchorId="1951F42E" wp14:editId="78114D0B">
            <wp:extent cx="1080000" cy="677855"/>
            <wp:effectExtent l="0" t="0" r="6350" b="8255"/>
            <wp:docPr id="2" name="Obrázek 2" descr="C:\Dokumenty\jp\Granty a projekty\Modularizace\ŠABLONA KP\loga\Desky 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loga\Desky F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677855"/>
                    </a:xfrm>
                    <a:prstGeom prst="rect">
                      <a:avLst/>
                    </a:prstGeom>
                    <a:noFill/>
                    <a:ln>
                      <a:noFill/>
                    </a:ln>
                  </pic:spPr>
                </pic:pic>
              </a:graphicData>
            </a:graphic>
          </wp:inline>
        </w:drawing>
      </w:r>
    </w:p>
    <w:p w14:paraId="631C8526" w14:textId="77777777" w:rsidR="002D2B94" w:rsidRPr="00772061" w:rsidRDefault="002D2B94" w:rsidP="005D0385">
      <w:pPr>
        <w:jc w:val="center"/>
        <w:rPr>
          <w:rFonts w:asciiTheme="minorHAnsi" w:hAnsiTheme="minorHAnsi" w:cs="Open Sans SemiBold"/>
          <w:b/>
          <w:sz w:val="34"/>
          <w:szCs w:val="34"/>
        </w:rPr>
      </w:pPr>
      <w:r w:rsidRPr="00772061">
        <w:rPr>
          <w:rFonts w:asciiTheme="minorHAnsi" w:hAnsiTheme="minorHAnsi" w:cs="Open Sans SemiBold"/>
          <w:b/>
          <w:sz w:val="34"/>
          <w:szCs w:val="34"/>
        </w:rPr>
        <w:t>Vysoká škola ekonomická v Praze</w:t>
      </w:r>
    </w:p>
    <w:p w14:paraId="582CFA9D" w14:textId="4BC12212" w:rsidR="002D2B94" w:rsidRPr="00772061" w:rsidRDefault="002D2B94" w:rsidP="00B1251A">
      <w:pPr>
        <w:spacing w:line="360" w:lineRule="auto"/>
        <w:jc w:val="center"/>
        <w:rPr>
          <w:rFonts w:asciiTheme="minorHAnsi" w:hAnsiTheme="minorHAnsi" w:cs="Open Sans"/>
          <w:spacing w:val="-3"/>
          <w:sz w:val="25"/>
          <w:szCs w:val="25"/>
        </w:rPr>
      </w:pPr>
      <w:r w:rsidRPr="00772061">
        <w:rPr>
          <w:rFonts w:asciiTheme="minorHAnsi" w:hAnsiTheme="minorHAnsi" w:cs="Open Sans"/>
          <w:spacing w:val="-4"/>
          <w:sz w:val="28"/>
          <w:szCs w:val="28"/>
        </w:rPr>
        <w:t xml:space="preserve">Fakulta </w:t>
      </w:r>
      <w:r w:rsidR="00EA1A8E">
        <w:rPr>
          <w:rFonts w:asciiTheme="minorHAnsi" w:hAnsiTheme="minorHAnsi" w:cs="Open Sans"/>
          <w:spacing w:val="-4"/>
          <w:sz w:val="28"/>
          <w:szCs w:val="28"/>
        </w:rPr>
        <w:t>managementu</w:t>
      </w:r>
      <w:r w:rsidR="00B1251A" w:rsidRPr="00772061">
        <w:rPr>
          <w:rFonts w:asciiTheme="minorHAnsi" w:hAnsiTheme="minorHAnsi" w:cs="Open Sans"/>
          <w:spacing w:val="-4"/>
          <w:sz w:val="28"/>
          <w:szCs w:val="28"/>
        </w:rPr>
        <w:br/>
      </w:r>
      <w:r w:rsidRPr="00772061">
        <w:rPr>
          <w:rFonts w:asciiTheme="minorHAnsi" w:hAnsiTheme="minorHAnsi" w:cs="Open Sans"/>
          <w:spacing w:val="-3"/>
          <w:sz w:val="25"/>
          <w:szCs w:val="25"/>
        </w:rPr>
        <w:t xml:space="preserve">Katedra </w:t>
      </w:r>
      <w:r w:rsidR="00DE0C57" w:rsidRPr="00772061">
        <w:rPr>
          <w:rFonts w:asciiTheme="minorHAnsi" w:hAnsiTheme="minorHAnsi" w:cs="Open Sans"/>
          <w:spacing w:val="-3"/>
          <w:sz w:val="25"/>
          <w:szCs w:val="25"/>
        </w:rPr>
        <w:t xml:space="preserve">exaktních </w:t>
      </w:r>
      <w:commentRangeStart w:id="1"/>
      <w:r w:rsidR="00DE0C57" w:rsidRPr="00772061">
        <w:rPr>
          <w:rFonts w:asciiTheme="minorHAnsi" w:hAnsiTheme="minorHAnsi" w:cs="Open Sans"/>
          <w:spacing w:val="-3"/>
          <w:sz w:val="25"/>
          <w:szCs w:val="25"/>
        </w:rPr>
        <w:t>metod</w:t>
      </w:r>
      <w:commentRangeEnd w:id="1"/>
      <w:r w:rsidR="0064140A" w:rsidRPr="00772061">
        <w:rPr>
          <w:rStyle w:val="Odkaznakoment"/>
          <w:rFonts w:asciiTheme="minorHAnsi" w:hAnsiTheme="minorHAnsi"/>
          <w:spacing w:val="-3"/>
          <w:sz w:val="25"/>
          <w:szCs w:val="25"/>
        </w:rPr>
        <w:commentReference w:id="1"/>
      </w:r>
    </w:p>
    <w:p w14:paraId="509743E2" w14:textId="39E51253" w:rsidR="002D2B94" w:rsidRPr="00B1251A" w:rsidRDefault="005D0385" w:rsidP="00B1251A">
      <w:pPr>
        <w:spacing w:before="2160" w:line="300" w:lineRule="auto"/>
        <w:jc w:val="center"/>
        <w:rPr>
          <w:sz w:val="28"/>
        </w:rPr>
      </w:pPr>
      <w:commentRangeStart w:id="2"/>
      <w:r w:rsidRPr="00D14BF5">
        <w:rPr>
          <w:b/>
          <w:sz w:val="48"/>
        </w:rPr>
        <w:t>Pokyny pro psaní</w:t>
      </w:r>
      <w:r w:rsidR="00B1251A" w:rsidRPr="00D14BF5">
        <w:rPr>
          <w:b/>
          <w:sz w:val="48"/>
        </w:rPr>
        <w:br/>
      </w:r>
      <w:r w:rsidR="00AE2D99">
        <w:rPr>
          <w:b/>
          <w:sz w:val="48"/>
        </w:rPr>
        <w:t>kvalifikačních</w:t>
      </w:r>
      <w:r w:rsidRPr="00D14BF5">
        <w:rPr>
          <w:b/>
          <w:sz w:val="48"/>
        </w:rPr>
        <w:t xml:space="preserve"> prací na FM VŠE</w:t>
      </w:r>
      <w:commentRangeEnd w:id="2"/>
      <w:r w:rsidR="00C848D5">
        <w:rPr>
          <w:rStyle w:val="Odkaznakoment"/>
        </w:rPr>
        <w:commentReference w:id="2"/>
      </w:r>
    </w:p>
    <w:p w14:paraId="56140FB0" w14:textId="77777777" w:rsidR="000F3010" w:rsidRPr="005D0385" w:rsidRDefault="00B1251A" w:rsidP="000F3010">
      <w:commentRangeStart w:id="3"/>
      <w:r>
        <w:rPr>
          <w:noProof/>
        </w:rPr>
        <mc:AlternateContent>
          <mc:Choice Requires="wps">
            <w:drawing>
              <wp:anchor distT="0" distB="0" distL="114300" distR="114300" simplePos="0" relativeHeight="251659264" behindDoc="0" locked="1" layoutInCell="0" allowOverlap="0" wp14:anchorId="4AC59203" wp14:editId="187F500A">
                <wp:simplePos x="0" y="0"/>
                <wp:positionH relativeFrom="margin">
                  <wp:align>left</wp:align>
                </wp:positionH>
                <wp:positionV relativeFrom="page">
                  <wp:align>bottom</wp:align>
                </wp:positionV>
                <wp:extent cx="5220000" cy="2160000"/>
                <wp:effectExtent l="0" t="0" r="0" b="1206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000" cy="2160000"/>
                        </a:xfrm>
                        <a:prstGeom prst="rect">
                          <a:avLst/>
                        </a:prstGeom>
                        <a:noFill/>
                        <a:ln w="9525">
                          <a:noFill/>
                          <a:miter lim="800000"/>
                          <a:headEnd/>
                          <a:tailEnd/>
                        </a:ln>
                      </wps:spPr>
                      <wps:txbx>
                        <w:txbxContent>
                          <w:p w14:paraId="349E93CB" w14:textId="77777777" w:rsidR="009C5C39" w:rsidRPr="00B1251A" w:rsidRDefault="009C5C39" w:rsidP="004C4935">
                            <w:pPr>
                              <w:spacing w:line="360" w:lineRule="auto"/>
                              <w:ind w:left="4678" w:hanging="2977"/>
                              <w:rPr>
                                <w:sz w:val="22"/>
                              </w:rPr>
                            </w:pPr>
                            <w:r w:rsidRPr="00B1251A">
                              <w:rPr>
                                <w:b/>
                                <w:sz w:val="22"/>
                              </w:rPr>
                              <w:t xml:space="preserve">Autor </w:t>
                            </w:r>
                            <w:r>
                              <w:rPr>
                                <w:b/>
                                <w:sz w:val="22"/>
                              </w:rPr>
                              <w:t>diplomové</w:t>
                            </w:r>
                            <w:r w:rsidRPr="00B1251A">
                              <w:rPr>
                                <w:b/>
                                <w:sz w:val="22"/>
                              </w:rPr>
                              <w:t xml:space="preserve"> práce:</w:t>
                            </w:r>
                            <w:r w:rsidRPr="00B1251A">
                              <w:rPr>
                                <w:sz w:val="22"/>
                              </w:rPr>
                              <w:tab/>
                              <w:t>Josef Novák</w:t>
                            </w:r>
                          </w:p>
                          <w:p w14:paraId="4298A53E" w14:textId="77777777" w:rsidR="009C5C39" w:rsidRPr="00B1251A" w:rsidRDefault="009C5C39" w:rsidP="004C4935">
                            <w:pPr>
                              <w:spacing w:line="360" w:lineRule="auto"/>
                              <w:ind w:left="4678" w:hanging="2977"/>
                              <w:rPr>
                                <w:sz w:val="22"/>
                              </w:rPr>
                            </w:pPr>
                            <w:r w:rsidRPr="00B1251A">
                              <w:rPr>
                                <w:b/>
                                <w:sz w:val="22"/>
                              </w:rPr>
                              <w:t xml:space="preserve">Vedoucí </w:t>
                            </w:r>
                            <w:r>
                              <w:rPr>
                                <w:b/>
                                <w:sz w:val="22"/>
                              </w:rPr>
                              <w:t>diplomové</w:t>
                            </w:r>
                            <w:r w:rsidRPr="00B1251A">
                              <w:rPr>
                                <w:b/>
                                <w:sz w:val="22"/>
                              </w:rPr>
                              <w:t xml:space="preserve"> práce:</w:t>
                            </w:r>
                            <w:r w:rsidRPr="00B1251A">
                              <w:rPr>
                                <w:sz w:val="22"/>
                              </w:rPr>
                              <w:tab/>
                              <w:t>Ing. Jiří Přibil, Ph.D.</w:t>
                            </w:r>
                          </w:p>
                          <w:p w14:paraId="750814D6" w14:textId="19A5B473" w:rsidR="009C5C39" w:rsidRPr="00B1251A" w:rsidRDefault="009C5C39" w:rsidP="004C4935">
                            <w:pPr>
                              <w:spacing w:line="360" w:lineRule="auto"/>
                              <w:ind w:left="4678" w:hanging="2977"/>
                              <w:rPr>
                                <w:sz w:val="22"/>
                              </w:rPr>
                            </w:pPr>
                            <w:r w:rsidRPr="00B1251A">
                              <w:rPr>
                                <w:b/>
                                <w:sz w:val="22"/>
                              </w:rPr>
                              <w:t>Rok obhajoby:</w:t>
                            </w:r>
                            <w:r>
                              <w:rPr>
                                <w:sz w:val="22"/>
                              </w:rPr>
                              <w:tab/>
                              <w:t>2017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59203" id="_x0000_t202" coordsize="21600,21600" o:spt="202" path="m,l,21600r21600,l21600,xe">
                <v:stroke joinstyle="miter"/>
                <v:path gradientshapeok="t" o:connecttype="rect"/>
              </v:shapetype>
              <v:shape id="Textové pole 2" o:spid="_x0000_s1026" type="#_x0000_t202" style="position:absolute;margin-left:0;margin-top:0;width:411pt;height:170.1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" o:allowincell="f" o:allowoverlap="f" filled="f" stroked="f">
                <v:textbox inset="0,0,0,0">
                  <w:txbxContent>
                    <w:p w14:paraId="349E93CB" w14:textId="77777777" w:rsidR="009C5C39" w:rsidRPr="00B1251A" w:rsidRDefault="009C5C39" w:rsidP="004C4935">
                      <w:pPr>
                        <w:spacing w:line="360" w:lineRule="auto"/>
                        <w:ind w:left="4678" w:hanging="2977"/>
                        <w:rPr>
                          <w:sz w:val="22"/>
                        </w:rPr>
                      </w:pPr>
                      <w:r w:rsidRPr="00B1251A">
                        <w:rPr>
                          <w:b/>
                          <w:sz w:val="22"/>
                        </w:rPr>
                        <w:t xml:space="preserve">Autor </w:t>
                      </w:r>
                      <w:r>
                        <w:rPr>
                          <w:b/>
                          <w:sz w:val="22"/>
                        </w:rPr>
                        <w:t>diplomové</w:t>
                      </w:r>
                      <w:r w:rsidRPr="00B1251A">
                        <w:rPr>
                          <w:b/>
                          <w:sz w:val="22"/>
                        </w:rPr>
                        <w:t xml:space="preserve"> práce:</w:t>
                      </w:r>
                      <w:r w:rsidRPr="00B1251A">
                        <w:rPr>
                          <w:sz w:val="22"/>
                        </w:rPr>
                        <w:tab/>
                        <w:t>Josef Novák</w:t>
                      </w:r>
                    </w:p>
                    <w:p w14:paraId="4298A53E" w14:textId="77777777" w:rsidR="009C5C39" w:rsidRPr="00B1251A" w:rsidRDefault="009C5C39" w:rsidP="004C4935">
                      <w:pPr>
                        <w:spacing w:line="360" w:lineRule="auto"/>
                        <w:ind w:left="4678" w:hanging="2977"/>
                        <w:rPr>
                          <w:sz w:val="22"/>
                        </w:rPr>
                      </w:pPr>
                      <w:r w:rsidRPr="00B1251A">
                        <w:rPr>
                          <w:b/>
                          <w:sz w:val="22"/>
                        </w:rPr>
                        <w:t xml:space="preserve">Vedoucí </w:t>
                      </w:r>
                      <w:r>
                        <w:rPr>
                          <w:b/>
                          <w:sz w:val="22"/>
                        </w:rPr>
                        <w:t>diplomové</w:t>
                      </w:r>
                      <w:r w:rsidRPr="00B1251A">
                        <w:rPr>
                          <w:b/>
                          <w:sz w:val="22"/>
                        </w:rPr>
                        <w:t xml:space="preserve"> práce:</w:t>
                      </w:r>
                      <w:r w:rsidRPr="00B1251A">
                        <w:rPr>
                          <w:sz w:val="22"/>
                        </w:rPr>
                        <w:tab/>
                        <w:t>Ing. Jiří Přibil, Ph.D.</w:t>
                      </w:r>
                    </w:p>
                    <w:p w14:paraId="750814D6" w14:textId="19A5B473" w:rsidR="009C5C39" w:rsidRPr="00B1251A" w:rsidRDefault="009C5C39" w:rsidP="004C4935">
                      <w:pPr>
                        <w:spacing w:line="360" w:lineRule="auto"/>
                        <w:ind w:left="4678" w:hanging="2977"/>
                        <w:rPr>
                          <w:sz w:val="22"/>
                        </w:rPr>
                      </w:pPr>
                      <w:r w:rsidRPr="00B1251A">
                        <w:rPr>
                          <w:b/>
                          <w:sz w:val="22"/>
                        </w:rPr>
                        <w:t>Rok obhajoby:</w:t>
                      </w:r>
                      <w:r>
                        <w:rPr>
                          <w:sz w:val="22"/>
                        </w:rPr>
                        <w:tab/>
                        <w:t>2017</w:t>
                      </w:r>
                    </w:p>
                  </w:txbxContent>
                </v:textbox>
                <w10:wrap anchorx="margin" anchory="page"/>
                <w10:anchorlock/>
              </v:shape>
            </w:pict>
          </mc:Fallback>
        </mc:AlternateContent>
      </w:r>
    </w:p>
    <w:commentRangeEnd w:id="3"/>
    <w:p w14:paraId="5AAAC3EE" w14:textId="77777777" w:rsidR="009070A1" w:rsidRPr="005D0385" w:rsidRDefault="00EF51DC" w:rsidP="000F3010">
      <w:pPr>
        <w:rPr>
          <w:b/>
          <w:sz w:val="32"/>
        </w:rPr>
        <w:sectPr w:rsidR="009070A1" w:rsidRPr="005D0385" w:rsidSect="005E2EBF">
          <w:type w:val="oddPage"/>
          <w:pgSz w:w="11906" w:h="16838" w:code="9"/>
          <w:pgMar w:top="1701" w:right="1985" w:bottom="1985" w:left="1418" w:header="709" w:footer="1134" w:gutter="284"/>
          <w:pgNumType w:start="1"/>
          <w:cols w:space="708"/>
          <w:docGrid w:linePitch="360"/>
        </w:sectPr>
      </w:pPr>
      <w:r>
        <w:rPr>
          <w:rStyle w:val="Odkaznakoment"/>
        </w:rPr>
        <w:commentReference w:id="3"/>
      </w:r>
    </w:p>
    <w:p w14:paraId="642B5800" w14:textId="77777777" w:rsidR="009070A1" w:rsidRPr="0018689C" w:rsidRDefault="008B0FA8" w:rsidP="009317D8">
      <w:pPr>
        <w:pStyle w:val="FMVENadpis1Neslovanbezobsahu"/>
      </w:pPr>
      <w:r w:rsidRPr="0018689C">
        <w:lastRenderedPageBreak/>
        <w:t xml:space="preserve">Čestné </w:t>
      </w:r>
      <w:r w:rsidRPr="009317D8">
        <w:t>prohlášení</w:t>
      </w:r>
    </w:p>
    <w:p w14:paraId="6DDBF055" w14:textId="3E1158D7" w:rsidR="0087458F" w:rsidRPr="0018689C" w:rsidRDefault="0087458F" w:rsidP="0087458F">
      <w:pPr>
        <w:pStyle w:val="FMVENormlnZanadpisemiobjektem"/>
        <w:spacing w:after="2520" w:line="360" w:lineRule="auto"/>
        <w:jc w:val="center"/>
        <w:rPr>
          <w:i/>
        </w:rPr>
      </w:pPr>
      <w:r w:rsidRPr="0018689C">
        <w:rPr>
          <w:i/>
        </w:rPr>
        <w:t xml:space="preserve">Prohlašuji, že </w:t>
      </w:r>
      <w:commentRangeStart w:id="4"/>
      <w:r w:rsidR="00212CB1">
        <w:rPr>
          <w:i/>
        </w:rPr>
        <w:t>diplomovou</w:t>
      </w:r>
      <w:commentRangeEnd w:id="4"/>
      <w:r w:rsidR="00EF51DC">
        <w:rPr>
          <w:rStyle w:val="Odkaznakoment"/>
        </w:rPr>
        <w:commentReference w:id="4"/>
      </w:r>
      <w:r w:rsidRPr="0018689C">
        <w:rPr>
          <w:i/>
        </w:rPr>
        <w:t xml:space="preserve"> práci na téma</w:t>
      </w:r>
      <w:r>
        <w:rPr>
          <w:i/>
        </w:rPr>
        <w:br/>
      </w:r>
      <w:r w:rsidRPr="0018689C">
        <w:t>„</w:t>
      </w:r>
      <w:r w:rsidR="00C848D5" w:rsidRPr="00C848D5">
        <w:rPr>
          <w:highlight w:val="yellow"/>
        </w:rPr>
        <w:t>Název Vaší práce</w:t>
      </w:r>
      <w:r w:rsidRPr="0018689C">
        <w:t>“</w:t>
      </w:r>
      <w:r>
        <w:rPr>
          <w:i/>
        </w:rPr>
        <w:br/>
      </w:r>
      <w:r w:rsidRPr="0018689C">
        <w:rPr>
          <w:i/>
        </w:rPr>
        <w:t xml:space="preserve">jsem </w:t>
      </w:r>
      <w:commentRangeStart w:id="5"/>
      <w:r w:rsidRPr="0018689C">
        <w:rPr>
          <w:i/>
        </w:rPr>
        <w:t>vypracoval</w:t>
      </w:r>
      <w:commentRangeEnd w:id="5"/>
      <w:r w:rsidR="00F14308">
        <w:rPr>
          <w:rStyle w:val="Odkaznakoment"/>
        </w:rPr>
        <w:commentReference w:id="5"/>
      </w:r>
      <w:r w:rsidRPr="0018689C">
        <w:rPr>
          <w:i/>
        </w:rPr>
        <w:t xml:space="preserve"> samostatně a veškerou použitou literaturu a další prameny</w:t>
      </w:r>
      <w:r>
        <w:rPr>
          <w:i/>
        </w:rPr>
        <w:br/>
      </w:r>
      <w:r w:rsidRPr="0018689C">
        <w:rPr>
          <w:i/>
        </w:rPr>
        <w:t xml:space="preserve">jsem řádně </w:t>
      </w:r>
      <w:commentRangeStart w:id="6"/>
      <w:r w:rsidRPr="0018689C">
        <w:rPr>
          <w:i/>
        </w:rPr>
        <w:t>označil</w:t>
      </w:r>
      <w:commentRangeEnd w:id="6"/>
      <w:r w:rsidR="00F14308">
        <w:rPr>
          <w:rStyle w:val="Odkaznakoment"/>
        </w:rPr>
        <w:commentReference w:id="6"/>
      </w:r>
      <w:r w:rsidRPr="0018689C">
        <w:rPr>
          <w:i/>
        </w:rPr>
        <w:t xml:space="preserve"> a uvedl v přiloženém seznamu.</w:t>
      </w:r>
    </w:p>
    <w:p w14:paraId="299FE225" w14:textId="776DBFE8" w:rsidR="0087458F" w:rsidRDefault="0087458F" w:rsidP="0087458F">
      <w:pPr>
        <w:pStyle w:val="FMVENormlnZanadpisemiobjektem"/>
        <w:spacing w:after="1440"/>
        <w:jc w:val="center"/>
      </w:pPr>
      <w:r w:rsidRPr="0018689C">
        <w:t xml:space="preserve">V Jindřichově Hradci dne </w:t>
      </w:r>
      <w:r w:rsidR="003A0F4F">
        <w:t>20</w:t>
      </w:r>
      <w:r w:rsidRPr="0018689C">
        <w:t xml:space="preserve">. </w:t>
      </w:r>
      <w:r w:rsidR="003A0F4F">
        <w:t>září</w:t>
      </w:r>
      <w:r w:rsidRPr="0018689C">
        <w:t xml:space="preserve"> 201</w:t>
      </w:r>
      <w:r w:rsidR="00DC7BFD">
        <w:t>7</w:t>
      </w:r>
    </w:p>
    <w:p w14:paraId="75B36341" w14:textId="77777777" w:rsidR="0087458F" w:rsidRDefault="0087458F" w:rsidP="0087458F">
      <w:pPr>
        <w:pStyle w:val="FMVENormlnZanadpisemiobjektem"/>
        <w:pBdr>
          <w:top w:val="dotted" w:sz="4" w:space="0" w:color="auto"/>
        </w:pBdr>
        <w:spacing w:before="0"/>
        <w:ind w:left="2552" w:right="2552"/>
        <w:jc w:val="center"/>
        <w:rPr>
          <w:b/>
          <w:sz w:val="32"/>
        </w:rPr>
      </w:pPr>
      <w:r w:rsidRPr="0018689C">
        <w:rPr>
          <w:i/>
          <w:sz w:val="16"/>
          <w:szCs w:val="16"/>
        </w:rPr>
        <w:t>podpis</w:t>
      </w:r>
    </w:p>
    <w:p w14:paraId="7DF3AF31" w14:textId="77777777" w:rsidR="0087458F" w:rsidRPr="0018689C" w:rsidRDefault="0087458F" w:rsidP="0087458F">
      <w:pPr>
        <w:rPr>
          <w:b/>
          <w:sz w:val="32"/>
        </w:rPr>
        <w:sectPr w:rsidR="0087458F" w:rsidRPr="0018689C" w:rsidSect="005E2EBF">
          <w:type w:val="oddPage"/>
          <w:pgSz w:w="11906" w:h="16838" w:code="9"/>
          <w:pgMar w:top="1701" w:right="1985" w:bottom="1985" w:left="1418" w:header="709" w:footer="1134" w:gutter="284"/>
          <w:cols w:space="708"/>
          <w:docGrid w:linePitch="360"/>
        </w:sectPr>
      </w:pPr>
    </w:p>
    <w:p w14:paraId="3F923D97" w14:textId="3700EA6D" w:rsidR="001C70F3" w:rsidRDefault="001C70F3" w:rsidP="007E3712">
      <w:pPr>
        <w:tabs>
          <w:tab w:val="left" w:pos="6873"/>
        </w:tabs>
        <w:suppressAutoHyphens/>
        <w:rPr>
          <w:rFonts w:ascii="Times New Roman" w:hAnsi="Times New Roman"/>
        </w:rPr>
      </w:pPr>
      <w:r w:rsidRPr="001C70F3">
        <w:rPr>
          <w:rFonts w:ascii="Times New Roman" w:hAnsi="Times New Roman"/>
        </w:rPr>
        <w:lastRenderedPageBreak/>
        <w:t>Vysoká škola ekonomická v Praze</w:t>
      </w:r>
      <w:r w:rsidRPr="001C70F3">
        <w:rPr>
          <w:rFonts w:ascii="Times New Roman" w:hAnsi="Times New Roman"/>
        </w:rPr>
        <w:tab/>
        <w:t>Fakulta managementu</w:t>
      </w:r>
    </w:p>
    <w:p w14:paraId="5CD5E0C5" w14:textId="7D905C99" w:rsidR="001C70F3" w:rsidRDefault="001C70F3" w:rsidP="007E3712">
      <w:pPr>
        <w:tabs>
          <w:tab w:val="left" w:pos="6873"/>
        </w:tabs>
        <w:suppressAutoHyphens/>
        <w:rPr>
          <w:rFonts w:ascii="Times New Roman" w:hAnsi="Times New Roman"/>
        </w:rPr>
      </w:pPr>
      <w:r w:rsidRPr="00707DD9">
        <w:rPr>
          <w:rFonts w:ascii="Times New Roman" w:hAnsi="Times New Roman"/>
          <w:highlight w:val="yellow"/>
        </w:rPr>
        <w:t xml:space="preserve">Katedra </w:t>
      </w:r>
      <w:r w:rsidR="00707DD9" w:rsidRPr="00707DD9">
        <w:rPr>
          <w:rFonts w:ascii="Times New Roman" w:hAnsi="Times New Roman"/>
          <w:highlight w:val="yellow"/>
        </w:rPr>
        <w:t>managementu</w:t>
      </w:r>
      <w:r>
        <w:rPr>
          <w:rFonts w:ascii="Times New Roman" w:hAnsi="Times New Roman"/>
        </w:rPr>
        <w:tab/>
        <w:t>Akademický rok: 201</w:t>
      </w:r>
      <w:r w:rsidR="00DC7BFD">
        <w:rPr>
          <w:rFonts w:ascii="Times New Roman" w:hAnsi="Times New Roman"/>
        </w:rPr>
        <w:t>7</w:t>
      </w:r>
      <w:r>
        <w:rPr>
          <w:rFonts w:ascii="Times New Roman" w:hAnsi="Times New Roman"/>
        </w:rPr>
        <w:t>/201</w:t>
      </w:r>
      <w:r w:rsidR="00DC7BFD">
        <w:rPr>
          <w:rFonts w:ascii="Times New Roman" w:hAnsi="Times New Roman"/>
        </w:rPr>
        <w:t>8</w:t>
      </w:r>
    </w:p>
    <w:p w14:paraId="37EF2E18" w14:textId="7524D583" w:rsidR="001C70F3" w:rsidRDefault="00C17248" w:rsidP="007E3712">
      <w:pPr>
        <w:tabs>
          <w:tab w:val="left" w:pos="6873"/>
        </w:tabs>
        <w:suppressAutoHyphens/>
        <w:spacing w:before="240"/>
        <w:jc w:val="center"/>
        <w:rPr>
          <w:rFonts w:ascii="Times New Roman" w:hAnsi="Times New Roman"/>
        </w:rPr>
      </w:pPr>
      <w:r>
        <w:rPr>
          <w:rFonts w:ascii="Times New Roman" w:hAnsi="Times New Roman"/>
          <w:noProof/>
        </w:rPr>
        <w:drawing>
          <wp:inline distT="0" distB="0" distL="0" distR="0" wp14:anchorId="740EBD08" wp14:editId="532FF5AE">
            <wp:extent cx="826618" cy="826618"/>
            <wp:effectExtent l="0" t="0" r="0" b="0"/>
            <wp:docPr id="11413536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2864" cy="832864"/>
                    </a:xfrm>
                    <a:prstGeom prst="rect">
                      <a:avLst/>
                    </a:prstGeom>
                    <a:noFill/>
                  </pic:spPr>
                </pic:pic>
              </a:graphicData>
            </a:graphic>
          </wp:inline>
        </w:drawing>
      </w:r>
    </w:p>
    <w:p w14:paraId="6DC80F28" w14:textId="12D773AE" w:rsidR="001C70F3" w:rsidRPr="001C70F3" w:rsidRDefault="001C70F3" w:rsidP="007E3712">
      <w:pPr>
        <w:tabs>
          <w:tab w:val="left" w:pos="6873"/>
        </w:tabs>
        <w:suppressAutoHyphens/>
        <w:spacing w:before="300"/>
        <w:jc w:val="center"/>
        <w:rPr>
          <w:rFonts w:ascii="Times New Roman" w:hAnsi="Times New Roman"/>
          <w:b/>
          <w:sz w:val="40"/>
        </w:rPr>
      </w:pPr>
      <w:r w:rsidRPr="001C70F3">
        <w:rPr>
          <w:rFonts w:ascii="Times New Roman" w:hAnsi="Times New Roman"/>
          <w:b/>
          <w:sz w:val="40"/>
        </w:rPr>
        <w:t xml:space="preserve">ZADÁNÍ </w:t>
      </w:r>
      <w:r w:rsidR="001309B5" w:rsidRPr="002B7840">
        <w:rPr>
          <w:rFonts w:ascii="Times New Roman" w:hAnsi="Times New Roman"/>
          <w:b/>
          <w:sz w:val="40"/>
          <w:highlight w:val="yellow"/>
        </w:rPr>
        <w:t>DIPLOMOVÉ</w:t>
      </w:r>
      <w:r w:rsidRPr="002B7840">
        <w:rPr>
          <w:rFonts w:ascii="Times New Roman" w:hAnsi="Times New Roman"/>
          <w:b/>
          <w:sz w:val="40"/>
          <w:highlight w:val="yellow"/>
        </w:rPr>
        <w:t xml:space="preserve"> </w:t>
      </w:r>
      <w:commentRangeStart w:id="7"/>
      <w:r w:rsidRPr="001C70F3">
        <w:rPr>
          <w:rFonts w:ascii="Times New Roman" w:hAnsi="Times New Roman"/>
          <w:b/>
          <w:sz w:val="40"/>
        </w:rPr>
        <w:t>PRÁCE</w:t>
      </w:r>
      <w:commentRangeEnd w:id="7"/>
      <w:r w:rsidR="008F0205">
        <w:rPr>
          <w:rStyle w:val="Odkaznakoment"/>
        </w:rPr>
        <w:commentReference w:id="7"/>
      </w:r>
    </w:p>
    <w:p w14:paraId="3103E81D" w14:textId="77777777" w:rsidR="001C70F3" w:rsidRPr="001C70F3" w:rsidRDefault="001C70F3" w:rsidP="007E3712">
      <w:pPr>
        <w:tabs>
          <w:tab w:val="left" w:pos="6873"/>
        </w:tabs>
        <w:suppressAutoHyphens/>
        <w:rPr>
          <w:rFonts w:ascii="Times New Roman" w:hAnsi="Times New Roman"/>
        </w:rPr>
      </w:pPr>
    </w:p>
    <w:p w14:paraId="6606848D" w14:textId="2B3A2AA1" w:rsidR="00FE1E8C" w:rsidRDefault="00FE1E8C" w:rsidP="007B7331">
      <w:pPr>
        <w:tabs>
          <w:tab w:val="left" w:pos="1701"/>
          <w:tab w:val="left" w:pos="1814"/>
        </w:tabs>
        <w:suppressAutoHyphens/>
        <w:ind w:left="1701" w:hanging="1701"/>
        <w:rPr>
          <w:rFonts w:ascii="Times New Roman" w:hAnsi="Times New Roman"/>
        </w:rPr>
      </w:pPr>
      <w:r>
        <w:rPr>
          <w:rFonts w:ascii="Times New Roman" w:hAnsi="Times New Roman"/>
        </w:rPr>
        <w:t>Zpracovatel</w:t>
      </w:r>
      <w:r w:rsidRPr="002B7840">
        <w:rPr>
          <w:rFonts w:ascii="Times New Roman" w:hAnsi="Times New Roman"/>
          <w:highlight w:val="yellow"/>
        </w:rPr>
        <w:t>ka</w:t>
      </w:r>
      <w:r>
        <w:rPr>
          <w:rFonts w:ascii="Times New Roman" w:hAnsi="Times New Roman"/>
        </w:rPr>
        <w:t>:</w:t>
      </w:r>
      <w:r>
        <w:rPr>
          <w:rFonts w:ascii="Times New Roman" w:hAnsi="Times New Roman"/>
        </w:rPr>
        <w:tab/>
      </w:r>
      <w:r w:rsidR="007B7331">
        <w:rPr>
          <w:rFonts w:ascii="Times New Roman" w:hAnsi="Times New Roman"/>
        </w:rPr>
        <w:tab/>
      </w:r>
      <w:r w:rsidR="002B7840" w:rsidRPr="002B7840">
        <w:rPr>
          <w:rFonts w:ascii="Times New Roman" w:hAnsi="Times New Roman"/>
          <w:b/>
          <w:sz w:val="28"/>
          <w:szCs w:val="28"/>
          <w:highlight w:val="yellow"/>
        </w:rPr>
        <w:t>Josef Novák</w:t>
      </w:r>
    </w:p>
    <w:p w14:paraId="7F96DD5D" w14:textId="414099D6" w:rsidR="00FE1E8C" w:rsidRDefault="00FE1E8C" w:rsidP="007B7331">
      <w:pPr>
        <w:tabs>
          <w:tab w:val="left" w:pos="1701"/>
          <w:tab w:val="left" w:pos="1814"/>
        </w:tabs>
        <w:suppressAutoHyphens/>
        <w:spacing w:before="120"/>
        <w:ind w:left="1701" w:hanging="1701"/>
        <w:rPr>
          <w:rFonts w:ascii="Times New Roman" w:hAnsi="Times New Roman"/>
        </w:rPr>
      </w:pPr>
      <w:r>
        <w:rPr>
          <w:rFonts w:ascii="Times New Roman" w:hAnsi="Times New Roman"/>
        </w:rPr>
        <w:t>Studijní program:</w:t>
      </w:r>
      <w:r>
        <w:rPr>
          <w:rFonts w:ascii="Times New Roman" w:hAnsi="Times New Roman"/>
        </w:rPr>
        <w:tab/>
      </w:r>
      <w:r w:rsidR="007B7331">
        <w:rPr>
          <w:rFonts w:ascii="Times New Roman" w:hAnsi="Times New Roman"/>
        </w:rPr>
        <w:tab/>
      </w:r>
      <w:r w:rsidR="00A10D8D" w:rsidRPr="00A10D8D">
        <w:rPr>
          <w:rFonts w:ascii="Times New Roman" w:hAnsi="Times New Roman"/>
          <w:sz w:val="24"/>
          <w:highlight w:val="yellow"/>
        </w:rPr>
        <w:t>Management</w:t>
      </w:r>
    </w:p>
    <w:p w14:paraId="28620655" w14:textId="0DC540F7" w:rsidR="00FE1E8C" w:rsidRDefault="00C17248" w:rsidP="007B7331">
      <w:pPr>
        <w:tabs>
          <w:tab w:val="left" w:pos="1701"/>
          <w:tab w:val="left" w:pos="1814"/>
        </w:tabs>
        <w:suppressAutoHyphens/>
        <w:spacing w:before="120"/>
        <w:ind w:left="1701" w:hanging="1701"/>
        <w:rPr>
          <w:rFonts w:ascii="Times New Roman" w:hAnsi="Times New Roman"/>
          <w:sz w:val="24"/>
        </w:rPr>
      </w:pPr>
      <w:r>
        <w:rPr>
          <w:rFonts w:ascii="Times New Roman" w:hAnsi="Times New Roman"/>
        </w:rPr>
        <w:t>Vedlejší specializace</w:t>
      </w:r>
      <w:r w:rsidR="00FE1E8C">
        <w:rPr>
          <w:rFonts w:ascii="Times New Roman" w:hAnsi="Times New Roman"/>
        </w:rPr>
        <w:t>:</w:t>
      </w:r>
      <w:r w:rsidR="007B7331">
        <w:rPr>
          <w:rFonts w:ascii="Times New Roman" w:hAnsi="Times New Roman"/>
          <w:sz w:val="24"/>
        </w:rPr>
        <w:tab/>
      </w:r>
      <w:r w:rsidR="00A10D8D" w:rsidRPr="00A10D8D">
        <w:rPr>
          <w:rFonts w:ascii="Times New Roman" w:hAnsi="Times New Roman"/>
          <w:sz w:val="24"/>
          <w:highlight w:val="yellow"/>
        </w:rPr>
        <w:t xml:space="preserve">Marketing </w:t>
      </w:r>
      <w:r w:rsidR="00FE1E8C" w:rsidRPr="00A10D8D">
        <w:rPr>
          <w:rFonts w:ascii="Times New Roman" w:hAnsi="Times New Roman"/>
          <w:sz w:val="24"/>
          <w:highlight w:val="yellow"/>
        </w:rPr>
        <w:t>Management</w:t>
      </w:r>
    </w:p>
    <w:p w14:paraId="1280F280" w14:textId="4705C422" w:rsidR="00FE1E8C" w:rsidRDefault="00FE1E8C" w:rsidP="007B7331">
      <w:pPr>
        <w:tabs>
          <w:tab w:val="left" w:pos="1701"/>
          <w:tab w:val="left" w:pos="1814"/>
        </w:tabs>
        <w:suppressAutoHyphens/>
        <w:spacing w:before="120"/>
        <w:ind w:left="1701" w:hanging="1701"/>
        <w:rPr>
          <w:rFonts w:ascii="Times New Roman" w:hAnsi="Times New Roman"/>
        </w:rPr>
      </w:pPr>
      <w:r>
        <w:rPr>
          <w:rFonts w:ascii="Times New Roman" w:hAnsi="Times New Roman"/>
          <w:sz w:val="24"/>
        </w:rPr>
        <w:t>Název tématu:</w:t>
      </w:r>
      <w:r>
        <w:rPr>
          <w:rFonts w:ascii="Times New Roman" w:hAnsi="Times New Roman"/>
          <w:sz w:val="24"/>
        </w:rPr>
        <w:tab/>
      </w:r>
      <w:r w:rsidR="007B7331">
        <w:rPr>
          <w:rFonts w:ascii="Times New Roman" w:hAnsi="Times New Roman"/>
          <w:sz w:val="24"/>
        </w:rPr>
        <w:tab/>
      </w:r>
      <w:r w:rsidR="00C848D5" w:rsidRPr="00C848D5">
        <w:rPr>
          <w:rFonts w:ascii="Times New Roman" w:hAnsi="Times New Roman"/>
          <w:b/>
          <w:sz w:val="28"/>
          <w:highlight w:val="yellow"/>
        </w:rPr>
        <w:t xml:space="preserve">Název Vaší </w:t>
      </w:r>
      <w:r w:rsidR="00C848D5">
        <w:rPr>
          <w:rFonts w:ascii="Times New Roman" w:hAnsi="Times New Roman"/>
          <w:b/>
          <w:sz w:val="28"/>
          <w:highlight w:val="yellow"/>
        </w:rPr>
        <w:t>p</w:t>
      </w:r>
      <w:r w:rsidR="00C848D5" w:rsidRPr="00C848D5">
        <w:rPr>
          <w:rFonts w:ascii="Times New Roman" w:hAnsi="Times New Roman"/>
          <w:b/>
          <w:sz w:val="28"/>
          <w:highlight w:val="yellow"/>
        </w:rPr>
        <w:t>ráce</w:t>
      </w:r>
    </w:p>
    <w:p w14:paraId="2F5F6F6A" w14:textId="7B421124" w:rsidR="00FE1E8C" w:rsidRPr="00FE1E8C" w:rsidRDefault="00FE1E8C" w:rsidP="007E3712">
      <w:pPr>
        <w:tabs>
          <w:tab w:val="left" w:pos="1701"/>
        </w:tabs>
        <w:suppressAutoHyphens/>
        <w:spacing w:before="200" w:after="20"/>
        <w:jc w:val="center"/>
        <w:rPr>
          <w:rFonts w:ascii="Times New Roman" w:hAnsi="Times New Roman"/>
          <w:sz w:val="24"/>
        </w:rPr>
      </w:pPr>
      <w:r w:rsidRPr="00FE1E8C">
        <w:rPr>
          <w:rFonts w:ascii="Times New Roman" w:hAnsi="Times New Roman"/>
          <w:sz w:val="24"/>
        </w:rPr>
        <w:t>Zásady pro vypracování:</w:t>
      </w:r>
    </w:p>
    <w:p w14:paraId="4C44A614" w14:textId="77777777" w:rsidR="00C563ED" w:rsidRDefault="00C563ED" w:rsidP="007E3712">
      <w:pPr>
        <w:tabs>
          <w:tab w:val="left" w:pos="1701"/>
        </w:tabs>
        <w:suppressAutoHyphens/>
        <w:rPr>
          <w:rFonts w:ascii="Times New Roman" w:hAnsi="Times New Roman"/>
        </w:rPr>
      </w:pPr>
    </w:p>
    <w:p w14:paraId="13E63DEA" w14:textId="2747716D" w:rsidR="00C563ED"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Na toto místo zkopírujte „Zásady pro zpracování‘ zadané v </w:t>
      </w:r>
      <w:proofErr w:type="spellStart"/>
      <w:r w:rsidRPr="00CF3610">
        <w:rPr>
          <w:rFonts w:ascii="Times New Roman" w:hAnsi="Times New Roman"/>
          <w:highlight w:val="yellow"/>
        </w:rPr>
        <w:t>ISISu</w:t>
      </w:r>
      <w:proofErr w:type="spellEnd"/>
      <w:r w:rsidRPr="00CF3610">
        <w:rPr>
          <w:rFonts w:ascii="Times New Roman" w:hAnsi="Times New Roman"/>
          <w:highlight w:val="yellow"/>
        </w:rPr>
        <w:t>.</w:t>
      </w:r>
    </w:p>
    <w:p w14:paraId="7AD71D1D" w14:textId="6908CA83" w:rsidR="002B7840"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Každá zásada bude uvedena ve vlastním odstavci.</w:t>
      </w:r>
    </w:p>
    <w:p w14:paraId="2984DC6B" w14:textId="114DF509" w:rsidR="002B7840"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Odstavce jsou automaticky číslované.</w:t>
      </w:r>
    </w:p>
    <w:p w14:paraId="68190902" w14:textId="79F2FB4B" w:rsidR="00324713" w:rsidRDefault="00324713" w:rsidP="00324713">
      <w:pPr>
        <w:tabs>
          <w:tab w:val="left" w:pos="1701"/>
        </w:tabs>
        <w:suppressAutoHyphens/>
        <w:spacing w:before="160"/>
        <w:ind w:left="1701" w:hanging="1701"/>
        <w:rPr>
          <w:rFonts w:ascii="Times New Roman" w:hAnsi="Times New Roman"/>
        </w:rPr>
      </w:pPr>
      <w:r>
        <w:rPr>
          <w:rFonts w:ascii="Times New Roman" w:hAnsi="Times New Roman"/>
        </w:rPr>
        <w:t>Rozsah práce:</w:t>
      </w:r>
      <w:r>
        <w:rPr>
          <w:rFonts w:ascii="Times New Roman" w:hAnsi="Times New Roman"/>
        </w:rPr>
        <w:tab/>
      </w:r>
      <w:r w:rsidR="008F0205" w:rsidRPr="008F0205">
        <w:rPr>
          <w:rFonts w:ascii="Times New Roman" w:hAnsi="Times New Roman"/>
          <w:highlight w:val="yellow"/>
        </w:rPr>
        <w:t>6</w:t>
      </w:r>
      <w:r w:rsidRPr="008F0205">
        <w:rPr>
          <w:rFonts w:ascii="Times New Roman" w:hAnsi="Times New Roman"/>
          <w:highlight w:val="yellow"/>
        </w:rPr>
        <w:t>0</w:t>
      </w:r>
      <w:r w:rsidR="007B7331">
        <w:rPr>
          <w:rFonts w:ascii="Times New Roman" w:hAnsi="Times New Roman"/>
        </w:rPr>
        <w:t xml:space="preserve"> normostran</w:t>
      </w:r>
    </w:p>
    <w:p w14:paraId="79509CD6" w14:textId="77777777" w:rsidR="00324713" w:rsidRDefault="00324713" w:rsidP="00324713">
      <w:pPr>
        <w:suppressAutoHyphens/>
        <w:spacing w:before="120" w:after="320"/>
        <w:rPr>
          <w:rFonts w:ascii="Times New Roman" w:hAnsi="Times New Roman"/>
        </w:rPr>
      </w:pPr>
      <w:r>
        <w:rPr>
          <w:rFonts w:ascii="Times New Roman" w:hAnsi="Times New Roman"/>
        </w:rPr>
        <w:t xml:space="preserve">Seznam </w:t>
      </w:r>
      <w:r w:rsidRPr="00324713">
        <w:rPr>
          <w:rFonts w:ascii="Times New Roman" w:hAnsi="Times New Roman"/>
        </w:rPr>
        <w:t>odborné literatury:</w:t>
      </w:r>
    </w:p>
    <w:p w14:paraId="14C03DCA" w14:textId="15A9EF3E" w:rsidR="00324713"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Seznam zdrojů své práce opět zkopírujte z </w:t>
      </w:r>
      <w:proofErr w:type="spellStart"/>
      <w:r w:rsidRPr="002B7840">
        <w:rPr>
          <w:rFonts w:ascii="Times New Roman" w:hAnsi="Times New Roman"/>
          <w:highlight w:val="yellow"/>
        </w:rPr>
        <w:t>ISISu</w:t>
      </w:r>
      <w:proofErr w:type="spellEnd"/>
      <w:r w:rsidRPr="002B7840">
        <w:rPr>
          <w:rFonts w:ascii="Times New Roman" w:hAnsi="Times New Roman"/>
          <w:highlight w:val="yellow"/>
        </w:rPr>
        <w:t>.</w:t>
      </w:r>
    </w:p>
    <w:p w14:paraId="334BE2AF" w14:textId="3DB1F467" w:rsidR="002B7840"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 xml:space="preserve">Používejte </w:t>
      </w:r>
      <w:r w:rsidRPr="00370149">
        <w:rPr>
          <w:b/>
          <w:highlight w:val="yellow"/>
        </w:rPr>
        <w:t>zásadně</w:t>
      </w:r>
      <w:r w:rsidRPr="002B7840">
        <w:rPr>
          <w:rFonts w:ascii="Times New Roman" w:hAnsi="Times New Roman"/>
          <w:highlight w:val="yellow"/>
        </w:rPr>
        <w:t xml:space="preserve"> vložení textu jako „prostý text“, bez formátování, a seznam poté ručně zformátujte.</w:t>
      </w:r>
      <w:r w:rsidR="0019790B">
        <w:rPr>
          <w:rFonts w:ascii="Times New Roman" w:hAnsi="Times New Roman"/>
          <w:highlight w:val="yellow"/>
        </w:rPr>
        <w:t xml:space="preserve"> Pokud vložíte seznam včetně formátu, velmi pravděpodobně dojde k </w:t>
      </w:r>
      <w:r w:rsidR="0019790B" w:rsidRPr="0019790B">
        <w:rPr>
          <w:rFonts w:ascii="Times New Roman" w:hAnsi="Times New Roman"/>
          <w:b/>
          <w:highlight w:val="yellow"/>
        </w:rPr>
        <w:t>poškození seznamu a jeho číslování</w:t>
      </w:r>
      <w:r w:rsidR="0019790B">
        <w:rPr>
          <w:rFonts w:ascii="Times New Roman" w:hAnsi="Times New Roman"/>
          <w:highlight w:val="yellow"/>
        </w:rPr>
        <w:t>.</w:t>
      </w:r>
    </w:p>
    <w:p w14:paraId="0A996A74" w14:textId="1A0E413E" w:rsidR="002B7840"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Seznam bude opět automaticky očíslovaný.</w:t>
      </w:r>
    </w:p>
    <w:p w14:paraId="678433E1" w14:textId="1F460B1E" w:rsidR="007B68F1" w:rsidRDefault="007B68F1" w:rsidP="000065E8">
      <w:pPr>
        <w:suppressAutoHyphens/>
        <w:spacing w:before="960"/>
        <w:ind w:left="3544" w:hanging="3544"/>
        <w:rPr>
          <w:rFonts w:ascii="Times New Roman" w:hAnsi="Times New Roman"/>
        </w:rPr>
      </w:pPr>
      <w:r w:rsidRPr="007B68F1">
        <w:rPr>
          <w:rFonts w:ascii="Times New Roman" w:hAnsi="Times New Roman"/>
        </w:rPr>
        <w:t>Datum zadá</w:t>
      </w:r>
      <w:r>
        <w:rPr>
          <w:rFonts w:ascii="Times New Roman" w:hAnsi="Times New Roman"/>
        </w:rPr>
        <w:t xml:space="preserve">ní </w:t>
      </w:r>
      <w:r w:rsidR="002B7840">
        <w:rPr>
          <w:rFonts w:ascii="Times New Roman" w:hAnsi="Times New Roman"/>
          <w:highlight w:val="yellow"/>
        </w:rPr>
        <w:t>diplomové</w:t>
      </w:r>
      <w:r w:rsidRPr="002B7840">
        <w:rPr>
          <w:rFonts w:ascii="Times New Roman" w:hAnsi="Times New Roman"/>
          <w:highlight w:val="yellow"/>
        </w:rPr>
        <w:t xml:space="preserve"> </w:t>
      </w:r>
      <w:r>
        <w:rPr>
          <w:rFonts w:ascii="Times New Roman" w:hAnsi="Times New Roman"/>
        </w:rPr>
        <w:t>práce:</w:t>
      </w:r>
      <w:r>
        <w:rPr>
          <w:rFonts w:ascii="Times New Roman" w:hAnsi="Times New Roman"/>
        </w:rPr>
        <w:tab/>
      </w:r>
      <w:r w:rsidRPr="002B7840">
        <w:rPr>
          <w:rFonts w:ascii="Times New Roman" w:hAnsi="Times New Roman"/>
          <w:highlight w:val="yellow"/>
        </w:rPr>
        <w:t>duben 201</w:t>
      </w:r>
      <w:r w:rsidR="00DC7BFD">
        <w:rPr>
          <w:rFonts w:ascii="Times New Roman" w:hAnsi="Times New Roman"/>
          <w:highlight w:val="yellow"/>
        </w:rPr>
        <w:t>7</w:t>
      </w:r>
    </w:p>
    <w:p w14:paraId="1C4F30CB" w14:textId="296AE096" w:rsidR="007B68F1" w:rsidRPr="000660E0" w:rsidRDefault="007B68F1" w:rsidP="007B68F1">
      <w:pPr>
        <w:suppressAutoHyphens/>
        <w:spacing w:before="300" w:after="840"/>
        <w:rPr>
          <w:rFonts w:ascii="Times New Roman" w:hAnsi="Times New Roman"/>
        </w:rPr>
      </w:pPr>
      <w:r w:rsidRPr="007B68F1">
        <w:rPr>
          <w:rFonts w:ascii="Times New Roman" w:hAnsi="Times New Roman"/>
        </w:rPr>
        <w:t>Termín od</w:t>
      </w:r>
      <w:r w:rsidRPr="000660E0">
        <w:rPr>
          <w:rFonts w:ascii="Times New Roman" w:hAnsi="Times New Roman"/>
        </w:rPr>
        <w:t xml:space="preserve">evzdání </w:t>
      </w:r>
      <w:r w:rsidR="002B7840">
        <w:rPr>
          <w:rFonts w:ascii="Times New Roman" w:hAnsi="Times New Roman"/>
          <w:highlight w:val="yellow"/>
        </w:rPr>
        <w:t>diplomové</w:t>
      </w:r>
      <w:r w:rsidR="002B7840" w:rsidRPr="000660E0">
        <w:rPr>
          <w:rFonts w:ascii="Times New Roman" w:hAnsi="Times New Roman"/>
        </w:rPr>
        <w:t xml:space="preserve"> </w:t>
      </w:r>
      <w:r w:rsidRPr="000660E0">
        <w:rPr>
          <w:rFonts w:ascii="Times New Roman" w:hAnsi="Times New Roman"/>
        </w:rPr>
        <w:t>práce:</w:t>
      </w:r>
      <w:r w:rsidRPr="000660E0">
        <w:rPr>
          <w:rFonts w:ascii="Times New Roman" w:hAnsi="Times New Roman"/>
        </w:rPr>
        <w:tab/>
      </w:r>
      <w:r w:rsidR="00DC7BFD">
        <w:rPr>
          <w:rFonts w:ascii="Times New Roman" w:hAnsi="Times New Roman"/>
          <w:highlight w:val="yellow"/>
        </w:rPr>
        <w:t>duben 2018</w:t>
      </w:r>
    </w:p>
    <w:p w14:paraId="75EA3D71" w14:textId="2FE0004F" w:rsidR="007B68F1" w:rsidRPr="002B7840" w:rsidRDefault="007B68F1" w:rsidP="005552C8">
      <w:pPr>
        <w:keepNext/>
        <w:tabs>
          <w:tab w:val="center" w:pos="1701"/>
          <w:tab w:val="center" w:pos="7513"/>
        </w:tabs>
        <w:suppressAutoHyphens/>
        <w:spacing w:before="120"/>
        <w:rPr>
          <w:rFonts w:ascii="Times New Roman" w:hAnsi="Times New Roman"/>
          <w:highlight w:val="yellow"/>
        </w:rPr>
      </w:pPr>
      <w:r w:rsidRPr="000660E0">
        <w:rPr>
          <w:rFonts w:ascii="Times New Roman" w:hAnsi="Times New Roman"/>
        </w:rPr>
        <w:tab/>
      </w:r>
      <w:r w:rsidR="002B7840" w:rsidRPr="00370149">
        <w:rPr>
          <w:rFonts w:ascii="Times New Roman" w:hAnsi="Times New Roman"/>
          <w:b/>
          <w:highlight w:val="yellow"/>
        </w:rPr>
        <w:t>Josef Novák</w:t>
      </w:r>
      <w:r w:rsidRPr="000660E0">
        <w:rPr>
          <w:rFonts w:ascii="Times New Roman" w:hAnsi="Times New Roman"/>
        </w:rPr>
        <w:tab/>
      </w:r>
      <w:r w:rsidRPr="00370149">
        <w:rPr>
          <w:rFonts w:ascii="Times New Roman" w:hAnsi="Times New Roman"/>
          <w:b/>
          <w:highlight w:val="yellow"/>
        </w:rPr>
        <w:t>Ing. Jiří Přibil, Ph.D.</w:t>
      </w:r>
    </w:p>
    <w:p w14:paraId="6B0199DD" w14:textId="46022C49" w:rsidR="007B68F1" w:rsidRPr="000660E0" w:rsidRDefault="007B68F1" w:rsidP="000660E0">
      <w:pPr>
        <w:tabs>
          <w:tab w:val="center" w:pos="1701"/>
          <w:tab w:val="center" w:pos="7513"/>
        </w:tabs>
        <w:suppressAutoHyphens/>
        <w:rPr>
          <w:rFonts w:ascii="Times New Roman" w:hAnsi="Times New Roman"/>
        </w:rPr>
      </w:pPr>
      <w:r w:rsidRPr="000660E0">
        <w:rPr>
          <w:rFonts w:ascii="Times New Roman" w:hAnsi="Times New Roman"/>
        </w:rPr>
        <w:tab/>
      </w:r>
      <w:r w:rsidR="00A10D8D">
        <w:rPr>
          <w:rFonts w:ascii="Times New Roman" w:hAnsi="Times New Roman"/>
        </w:rPr>
        <w:t>Autor</w:t>
      </w:r>
      <w:r w:rsidR="00A10D8D" w:rsidRPr="00A10D8D">
        <w:rPr>
          <w:rFonts w:ascii="Times New Roman" w:hAnsi="Times New Roman"/>
          <w:highlight w:val="yellow"/>
        </w:rPr>
        <w:t>ka</w:t>
      </w:r>
      <w:r w:rsidR="00A10D8D">
        <w:rPr>
          <w:rFonts w:ascii="Times New Roman" w:hAnsi="Times New Roman"/>
        </w:rPr>
        <w:t xml:space="preserve"> práce</w:t>
      </w:r>
      <w:r w:rsidRPr="000660E0">
        <w:rPr>
          <w:rFonts w:ascii="Times New Roman" w:hAnsi="Times New Roman"/>
        </w:rPr>
        <w:tab/>
        <w:t>Vedoucí práce</w:t>
      </w:r>
    </w:p>
    <w:p w14:paraId="71E4AFD8" w14:textId="4DAD0E36" w:rsidR="007B68F1" w:rsidRPr="00370149" w:rsidRDefault="007B68F1" w:rsidP="005552C8">
      <w:pPr>
        <w:keepNext/>
        <w:tabs>
          <w:tab w:val="center" w:pos="1701"/>
          <w:tab w:val="center" w:pos="7513"/>
        </w:tabs>
        <w:suppressAutoHyphens/>
        <w:spacing w:before="840"/>
        <w:rPr>
          <w:rFonts w:ascii="Times New Roman" w:hAnsi="Times New Roman"/>
          <w:b/>
          <w:highlight w:val="yellow"/>
        </w:rPr>
      </w:pPr>
      <w:r w:rsidRPr="00370149">
        <w:rPr>
          <w:rFonts w:ascii="Times New Roman" w:hAnsi="Times New Roman"/>
          <w:b/>
        </w:rPr>
        <w:tab/>
      </w:r>
      <w:r w:rsidRPr="00370149">
        <w:rPr>
          <w:rFonts w:ascii="Times New Roman" w:hAnsi="Times New Roman"/>
          <w:b/>
          <w:highlight w:val="yellow"/>
        </w:rPr>
        <w:t>Ing. Vladi</w:t>
      </w:r>
      <w:r w:rsidR="0019627F" w:rsidRPr="00370149">
        <w:rPr>
          <w:rFonts w:ascii="Times New Roman" w:hAnsi="Times New Roman"/>
          <w:b/>
          <w:highlight w:val="yellow"/>
        </w:rPr>
        <w:t xml:space="preserve">mír Přibyl, </w:t>
      </w:r>
      <w:r w:rsidRPr="00370149">
        <w:rPr>
          <w:rFonts w:ascii="Times New Roman" w:hAnsi="Times New Roman"/>
          <w:b/>
          <w:highlight w:val="yellow"/>
        </w:rPr>
        <w:t>Ph.D.</w:t>
      </w:r>
      <w:r w:rsidRPr="00370149">
        <w:rPr>
          <w:rFonts w:ascii="Times New Roman" w:hAnsi="Times New Roman"/>
          <w:b/>
        </w:rPr>
        <w:tab/>
      </w:r>
      <w:r w:rsidR="0019627F" w:rsidRPr="00370149">
        <w:rPr>
          <w:rFonts w:ascii="Times New Roman" w:hAnsi="Times New Roman"/>
          <w:b/>
          <w:highlight w:val="yellow"/>
        </w:rPr>
        <w:t xml:space="preserve">doc. Ing. </w:t>
      </w:r>
      <w:r w:rsidR="00A10D8D">
        <w:rPr>
          <w:rFonts w:ascii="Times New Roman" w:hAnsi="Times New Roman"/>
          <w:b/>
          <w:highlight w:val="yellow"/>
        </w:rPr>
        <w:t>Tomáš Kincl</w:t>
      </w:r>
      <w:r w:rsidR="0019627F" w:rsidRPr="00370149">
        <w:rPr>
          <w:rFonts w:ascii="Times New Roman" w:hAnsi="Times New Roman"/>
          <w:b/>
          <w:highlight w:val="yellow"/>
        </w:rPr>
        <w:t>, Ph.D.</w:t>
      </w:r>
    </w:p>
    <w:p w14:paraId="6D3AE994" w14:textId="76F4DC0A" w:rsidR="007B68F1" w:rsidRPr="000660E0" w:rsidRDefault="007B68F1" w:rsidP="000660E0">
      <w:pPr>
        <w:tabs>
          <w:tab w:val="center" w:pos="1701"/>
          <w:tab w:val="center" w:pos="7513"/>
        </w:tabs>
        <w:suppressAutoHyphens/>
        <w:rPr>
          <w:rFonts w:ascii="Times New Roman" w:hAnsi="Times New Roman"/>
        </w:rPr>
      </w:pPr>
      <w:r w:rsidRPr="000660E0">
        <w:rPr>
          <w:rFonts w:ascii="Times New Roman" w:hAnsi="Times New Roman"/>
        </w:rPr>
        <w:tab/>
      </w:r>
      <w:r w:rsidR="00BA0082" w:rsidRPr="00BA0082">
        <w:rPr>
          <w:rFonts w:ascii="Times New Roman" w:hAnsi="Times New Roman"/>
        </w:rPr>
        <w:t>Vedoucí katedry</w:t>
      </w:r>
      <w:r w:rsidRPr="000660E0">
        <w:rPr>
          <w:rFonts w:ascii="Times New Roman" w:hAnsi="Times New Roman"/>
        </w:rPr>
        <w:tab/>
      </w:r>
      <w:r w:rsidR="00A10D8D">
        <w:rPr>
          <w:rFonts w:ascii="Times New Roman" w:hAnsi="Times New Roman"/>
        </w:rPr>
        <w:t>Garant studijního programu</w:t>
      </w:r>
    </w:p>
    <w:p w14:paraId="54F9CC3F" w14:textId="77777777" w:rsidR="0087458F" w:rsidRPr="000065E8" w:rsidRDefault="0087458F" w:rsidP="0087458F">
      <w:pPr>
        <w:rPr>
          <w:b/>
          <w:sz w:val="8"/>
        </w:rPr>
      </w:pPr>
    </w:p>
    <w:p w14:paraId="0C4B77A6" w14:textId="77777777" w:rsidR="000660E0" w:rsidRPr="000065E8" w:rsidRDefault="000660E0" w:rsidP="0087458F">
      <w:pPr>
        <w:rPr>
          <w:b/>
          <w:sz w:val="8"/>
        </w:rPr>
        <w:sectPr w:rsidR="000660E0" w:rsidRPr="000065E8" w:rsidSect="001C70F3">
          <w:headerReference w:type="even" r:id="rId19"/>
          <w:headerReference w:type="default" r:id="rId20"/>
          <w:type w:val="oddPage"/>
          <w:pgSz w:w="11906" w:h="16838" w:code="9"/>
          <w:pgMar w:top="1077" w:right="1191" w:bottom="567" w:left="1191" w:header="709" w:footer="1134" w:gutter="284"/>
          <w:cols w:space="708"/>
          <w:docGrid w:linePitch="360"/>
        </w:sectPr>
      </w:pPr>
    </w:p>
    <w:p w14:paraId="11C00E08" w14:textId="77777777" w:rsidR="00DA4CA2" w:rsidRPr="0043708E" w:rsidRDefault="00DA4CA2" w:rsidP="00DA4CA2">
      <w:pPr>
        <w:pStyle w:val="FMVENormlnZanadpisemiobjektem"/>
        <w:rPr>
          <w:b/>
        </w:rPr>
      </w:pPr>
      <w:r w:rsidRPr="0043708E">
        <w:rPr>
          <w:b/>
        </w:rPr>
        <w:lastRenderedPageBreak/>
        <w:t xml:space="preserve">Název diplomové </w:t>
      </w:r>
      <w:commentRangeStart w:id="8"/>
      <w:r w:rsidRPr="0043708E">
        <w:rPr>
          <w:b/>
        </w:rPr>
        <w:t>práce</w:t>
      </w:r>
      <w:commentRangeEnd w:id="8"/>
      <w:r w:rsidR="00BC68C6" w:rsidRPr="0043708E">
        <w:rPr>
          <w:rStyle w:val="Odkaznakoment"/>
          <w:b/>
        </w:rPr>
        <w:commentReference w:id="8"/>
      </w:r>
      <w:r w:rsidRPr="0043708E">
        <w:rPr>
          <w:b/>
        </w:rPr>
        <w:t>:</w:t>
      </w:r>
    </w:p>
    <w:p w14:paraId="0FE6F903" w14:textId="04112922" w:rsidR="00DA4CA2" w:rsidRPr="00D82482" w:rsidRDefault="0010420C" w:rsidP="00DA4CA2">
      <w:pPr>
        <w:pStyle w:val="FMVENormlnZanadpisemiobjektem"/>
      </w:pPr>
      <w:r w:rsidRPr="0010420C">
        <w:rPr>
          <w:highlight w:val="yellow"/>
        </w:rPr>
        <w:t>Název vaší práce</w:t>
      </w:r>
    </w:p>
    <w:p w14:paraId="2AEBB318" w14:textId="77777777" w:rsidR="00DA4CA2" w:rsidRPr="0043708E" w:rsidRDefault="00DA4CA2" w:rsidP="00A102DC">
      <w:pPr>
        <w:pStyle w:val="FMVENormlnZanadpisemiobjektem"/>
        <w:spacing w:before="240"/>
        <w:rPr>
          <w:b/>
        </w:rPr>
      </w:pPr>
      <w:r w:rsidRPr="0043708E">
        <w:rPr>
          <w:b/>
        </w:rPr>
        <w:t>Abstrakt:</w:t>
      </w:r>
    </w:p>
    <w:p w14:paraId="2F4272BE" w14:textId="5F2E9B6C" w:rsidR="00DA4CA2" w:rsidRPr="00D82482" w:rsidRDefault="00DA4CA2" w:rsidP="00DA4CA2">
      <w:pPr>
        <w:pStyle w:val="FMVENormlnZanadpisemiobjektem"/>
      </w:pPr>
      <w:r w:rsidRPr="00D82482">
        <w:t xml:space="preserve">Výstižná charakteristika cílů, metod, postupů a závěrů diplomové práce v rozsahu asi 10 řádků. </w:t>
      </w:r>
      <w:r w:rsidR="00577E0F" w:rsidRPr="00C848D5">
        <w:rPr>
          <w:b/>
        </w:rPr>
        <w:t xml:space="preserve">Do své práce nevkládejte </w:t>
      </w:r>
      <w:r w:rsidR="00C848D5" w:rsidRPr="00C848D5">
        <w:rPr>
          <w:b/>
        </w:rPr>
        <w:t xml:space="preserve">další </w:t>
      </w:r>
      <w:r w:rsidR="00577E0F" w:rsidRPr="00C848D5">
        <w:rPr>
          <w:b/>
        </w:rPr>
        <w:t>abstrakt v anglickém jazyce</w:t>
      </w:r>
      <w:r w:rsidR="00C848D5" w:rsidRPr="00C848D5">
        <w:rPr>
          <w:b/>
        </w:rPr>
        <w:t>.</w:t>
      </w:r>
    </w:p>
    <w:p w14:paraId="2338A064" w14:textId="77777777" w:rsidR="00DA4CA2" w:rsidRPr="0043708E" w:rsidRDefault="00DA4CA2" w:rsidP="00A102DC">
      <w:pPr>
        <w:pStyle w:val="FMVENormlnZanadpisemiobjektem"/>
        <w:spacing w:before="240"/>
        <w:rPr>
          <w:b/>
        </w:rPr>
      </w:pPr>
      <w:r w:rsidRPr="0043708E">
        <w:rPr>
          <w:b/>
        </w:rPr>
        <w:t>Klíčová slova:</w:t>
      </w:r>
    </w:p>
    <w:p w14:paraId="4E6DED1A" w14:textId="77777777" w:rsidR="00DA4CA2" w:rsidRDefault="00DA4CA2" w:rsidP="00DA4CA2">
      <w:pPr>
        <w:pStyle w:val="FMVENormlnZanadpisemiobjektem"/>
      </w:pPr>
      <w:r w:rsidRPr="00D82482">
        <w:t>výčet tří až pěti klíčových slov charakterizujících obsah diplomové práce</w:t>
      </w:r>
    </w:p>
    <w:p w14:paraId="6A2DD0F0" w14:textId="77777777" w:rsidR="00DA4CA2" w:rsidRPr="0021085F" w:rsidRDefault="00DA4CA2" w:rsidP="00DA4CA2">
      <w:pPr>
        <w:pStyle w:val="FMVENormln"/>
        <w:sectPr w:rsidR="00DA4CA2" w:rsidRPr="0021085F" w:rsidSect="00EA7E33">
          <w:headerReference w:type="even" r:id="rId21"/>
          <w:headerReference w:type="default" r:id="rId22"/>
          <w:headerReference w:type="first" r:id="rId23"/>
          <w:type w:val="oddPage"/>
          <w:pgSz w:w="11906" w:h="16838" w:code="9"/>
          <w:pgMar w:top="1701" w:right="1985" w:bottom="1985" w:left="1418" w:header="709" w:footer="1134" w:gutter="284"/>
          <w:cols w:space="708"/>
          <w:vAlign w:val="bottom"/>
          <w:docGrid w:linePitch="360"/>
        </w:sectPr>
      </w:pPr>
    </w:p>
    <w:p w14:paraId="356F56E1" w14:textId="6A716185" w:rsidR="00C95B47" w:rsidRPr="0043708E" w:rsidRDefault="00C95B47" w:rsidP="00C95B47">
      <w:pPr>
        <w:pStyle w:val="FMVENormlnZanadpisemiobjektem"/>
        <w:spacing w:before="240"/>
        <w:rPr>
          <w:b/>
        </w:rPr>
      </w:pPr>
      <w:r>
        <w:rPr>
          <w:b/>
        </w:rPr>
        <w:lastRenderedPageBreak/>
        <w:t>Poděkování:</w:t>
      </w:r>
    </w:p>
    <w:p w14:paraId="229FD3CD" w14:textId="77777777" w:rsidR="00C95B47" w:rsidRDefault="00C95B47" w:rsidP="00C95B47">
      <w:pPr>
        <w:pStyle w:val="FMVENormlnZanadpisemiobjektem"/>
      </w:pPr>
      <w:r>
        <w:t xml:space="preserve">Zde můžete (nikoliv musíte!) poděkovat těm, kteří Vám s Vaší prací nejvíce pomohli. </w:t>
      </w:r>
    </w:p>
    <w:p w14:paraId="0B64CA56" w14:textId="5FEE23C2" w:rsidR="00C95B47" w:rsidRDefault="00C95B47" w:rsidP="00C95B47">
      <w:pPr>
        <w:pStyle w:val="FMVENormlnZanadpisemiobjektem"/>
      </w:pPr>
      <w:r>
        <w:t xml:space="preserve">Rozhodně </w:t>
      </w:r>
      <w:r w:rsidR="00E512A8">
        <w:t xml:space="preserve">ale </w:t>
      </w:r>
      <w:r>
        <w:t>není pravidlem, že byste</w:t>
      </w:r>
      <w:r w:rsidR="00E512A8">
        <w:t xml:space="preserve"> museli děkovat svému vedoucímu, </w:t>
      </w:r>
      <w:r>
        <w:t xml:space="preserve">a tuto stránku je možné </w:t>
      </w:r>
      <w:r w:rsidR="00E512A8">
        <w:t xml:space="preserve">dokonce </w:t>
      </w:r>
      <w:r>
        <w:t>zcela vynechat.</w:t>
      </w:r>
    </w:p>
    <w:p w14:paraId="34B2FB7E" w14:textId="77777777" w:rsidR="00C95B47" w:rsidRPr="0021085F" w:rsidRDefault="00C95B47" w:rsidP="00C95B47">
      <w:pPr>
        <w:pStyle w:val="FMVENormln"/>
        <w:sectPr w:rsidR="00C95B47" w:rsidRPr="0021085F" w:rsidSect="00EA7E33">
          <w:headerReference w:type="even" r:id="rId24"/>
          <w:headerReference w:type="default" r:id="rId25"/>
          <w:headerReference w:type="first" r:id="rId26"/>
          <w:type w:val="oddPage"/>
          <w:pgSz w:w="11906" w:h="16838" w:code="9"/>
          <w:pgMar w:top="1701" w:right="1985" w:bottom="1985" w:left="1418" w:header="709" w:footer="1134" w:gutter="284"/>
          <w:cols w:space="708"/>
          <w:vAlign w:val="bottom"/>
          <w:docGrid w:linePitch="360"/>
        </w:sectPr>
      </w:pPr>
    </w:p>
    <w:p w14:paraId="7AB586DD" w14:textId="77777777" w:rsidR="00DA4CA2" w:rsidRDefault="00DA4CA2" w:rsidP="009317D8">
      <w:pPr>
        <w:pStyle w:val="FMVENadpis1Neslovanbezobsahu"/>
        <w:spacing w:before="0"/>
      </w:pPr>
      <w:r>
        <w:lastRenderedPageBreak/>
        <w:t>Obsah</w:t>
      </w:r>
    </w:p>
    <w:p w14:paraId="57A6B26B" w14:textId="56335AB4" w:rsidR="004D64F6" w:rsidRDefault="00DA4CA2">
      <w:pPr>
        <w:pStyle w:val="Obsah1"/>
        <w:rPr>
          <w:rFonts w:asciiTheme="minorHAnsi" w:eastAsiaTheme="minorEastAsia" w:hAnsiTheme="minorHAnsi" w:cstheme="minorBidi"/>
          <w:b w:val="0"/>
          <w:noProof/>
          <w:sz w:val="22"/>
          <w:szCs w:val="22"/>
        </w:rPr>
      </w:pPr>
      <w:r>
        <w:rPr>
          <w:sz w:val="22"/>
        </w:rPr>
        <w:fldChar w:fldCharType="begin"/>
      </w:r>
      <w:r>
        <w:rPr>
          <w:sz w:val="22"/>
        </w:rPr>
        <w:instrText xml:space="preserve"> TOC \o "1-3" \h \z \u </w:instrText>
      </w:r>
      <w:r>
        <w:rPr>
          <w:sz w:val="22"/>
        </w:rPr>
        <w:fldChar w:fldCharType="separate"/>
      </w:r>
      <w:hyperlink w:anchor="_Toc472863589" w:history="1">
        <w:r w:rsidR="004D64F6" w:rsidRPr="004F0CA8">
          <w:rPr>
            <w:rStyle w:val="Hypertextovodkaz"/>
            <w:noProof/>
          </w:rPr>
          <w:t>Úvod</w:t>
        </w:r>
        <w:r w:rsidR="004D64F6">
          <w:rPr>
            <w:noProof/>
            <w:webHidden/>
          </w:rPr>
          <w:tab/>
        </w:r>
        <w:r w:rsidR="004D64F6">
          <w:rPr>
            <w:noProof/>
            <w:webHidden/>
          </w:rPr>
          <w:fldChar w:fldCharType="begin"/>
        </w:r>
        <w:r w:rsidR="004D64F6">
          <w:rPr>
            <w:noProof/>
            <w:webHidden/>
          </w:rPr>
          <w:instrText xml:space="preserve"> PAGEREF _Toc472863589 \h </w:instrText>
        </w:r>
        <w:r w:rsidR="004D64F6">
          <w:rPr>
            <w:noProof/>
            <w:webHidden/>
          </w:rPr>
        </w:r>
        <w:r w:rsidR="004D64F6">
          <w:rPr>
            <w:noProof/>
            <w:webHidden/>
          </w:rPr>
          <w:fldChar w:fldCharType="separate"/>
        </w:r>
        <w:r w:rsidR="00FD4FFE">
          <w:rPr>
            <w:noProof/>
            <w:webHidden/>
          </w:rPr>
          <w:t>15</w:t>
        </w:r>
        <w:r w:rsidR="004D64F6">
          <w:rPr>
            <w:noProof/>
            <w:webHidden/>
          </w:rPr>
          <w:fldChar w:fldCharType="end"/>
        </w:r>
      </w:hyperlink>
    </w:p>
    <w:p w14:paraId="31178931" w14:textId="1B0D6B65" w:rsidR="004D64F6" w:rsidRDefault="00000000">
      <w:pPr>
        <w:pStyle w:val="Obsah2"/>
        <w:rPr>
          <w:rFonts w:asciiTheme="minorHAnsi" w:eastAsiaTheme="minorEastAsia" w:hAnsiTheme="minorHAnsi" w:cstheme="minorBidi"/>
          <w:noProof/>
          <w:sz w:val="22"/>
          <w:szCs w:val="22"/>
        </w:rPr>
      </w:pPr>
      <w:hyperlink w:anchor="_Toc472863590" w:history="1">
        <w:r w:rsidR="004D64F6" w:rsidRPr="004F0CA8">
          <w:rPr>
            <w:rStyle w:val="Hypertextovodkaz"/>
            <w:noProof/>
          </w:rPr>
          <w:t>Známé problémy</w:t>
        </w:r>
        <w:r w:rsidR="004D64F6">
          <w:rPr>
            <w:noProof/>
            <w:webHidden/>
          </w:rPr>
          <w:tab/>
        </w:r>
        <w:r w:rsidR="004D64F6">
          <w:rPr>
            <w:noProof/>
            <w:webHidden/>
          </w:rPr>
          <w:fldChar w:fldCharType="begin"/>
        </w:r>
        <w:r w:rsidR="004D64F6">
          <w:rPr>
            <w:noProof/>
            <w:webHidden/>
          </w:rPr>
          <w:instrText xml:space="preserve"> PAGEREF _Toc472863590 \h </w:instrText>
        </w:r>
        <w:r w:rsidR="004D64F6">
          <w:rPr>
            <w:noProof/>
            <w:webHidden/>
          </w:rPr>
        </w:r>
        <w:r w:rsidR="004D64F6">
          <w:rPr>
            <w:noProof/>
            <w:webHidden/>
          </w:rPr>
          <w:fldChar w:fldCharType="separate"/>
        </w:r>
        <w:r w:rsidR="00FD4FFE">
          <w:rPr>
            <w:noProof/>
            <w:webHidden/>
          </w:rPr>
          <w:t>16</w:t>
        </w:r>
        <w:r w:rsidR="004D64F6">
          <w:rPr>
            <w:noProof/>
            <w:webHidden/>
          </w:rPr>
          <w:fldChar w:fldCharType="end"/>
        </w:r>
      </w:hyperlink>
    </w:p>
    <w:p w14:paraId="6EF6D9DD" w14:textId="148115FF" w:rsidR="004D64F6" w:rsidRDefault="00000000">
      <w:pPr>
        <w:pStyle w:val="Obsah1"/>
        <w:rPr>
          <w:rFonts w:asciiTheme="minorHAnsi" w:eastAsiaTheme="minorEastAsia" w:hAnsiTheme="minorHAnsi" w:cstheme="minorBidi"/>
          <w:b w:val="0"/>
          <w:noProof/>
          <w:sz w:val="22"/>
          <w:szCs w:val="22"/>
        </w:rPr>
      </w:pPr>
      <w:hyperlink w:anchor="_Toc472863591" w:history="1">
        <w:r w:rsidR="004D64F6" w:rsidRPr="004F0CA8">
          <w:rPr>
            <w:rStyle w:val="Hypertextovodkaz"/>
            <w:noProof/>
          </w:rPr>
          <w:t>1 Kvalifikační práce</w:t>
        </w:r>
        <w:r w:rsidR="004D64F6">
          <w:rPr>
            <w:noProof/>
            <w:webHidden/>
          </w:rPr>
          <w:tab/>
        </w:r>
        <w:r w:rsidR="004D64F6">
          <w:rPr>
            <w:noProof/>
            <w:webHidden/>
          </w:rPr>
          <w:fldChar w:fldCharType="begin"/>
        </w:r>
        <w:r w:rsidR="004D64F6">
          <w:rPr>
            <w:noProof/>
            <w:webHidden/>
          </w:rPr>
          <w:instrText xml:space="preserve"> PAGEREF _Toc472863591 \h </w:instrText>
        </w:r>
        <w:r w:rsidR="004D64F6">
          <w:rPr>
            <w:noProof/>
            <w:webHidden/>
          </w:rPr>
        </w:r>
        <w:r w:rsidR="004D64F6">
          <w:rPr>
            <w:noProof/>
            <w:webHidden/>
          </w:rPr>
          <w:fldChar w:fldCharType="separate"/>
        </w:r>
        <w:r w:rsidR="00FD4FFE">
          <w:rPr>
            <w:noProof/>
            <w:webHidden/>
          </w:rPr>
          <w:t>17</w:t>
        </w:r>
        <w:r w:rsidR="004D64F6">
          <w:rPr>
            <w:noProof/>
            <w:webHidden/>
          </w:rPr>
          <w:fldChar w:fldCharType="end"/>
        </w:r>
      </w:hyperlink>
    </w:p>
    <w:p w14:paraId="0F10F4EA" w14:textId="1F348608" w:rsidR="004D64F6" w:rsidRDefault="00000000">
      <w:pPr>
        <w:pStyle w:val="Obsah2"/>
        <w:rPr>
          <w:rFonts w:asciiTheme="minorHAnsi" w:eastAsiaTheme="minorEastAsia" w:hAnsiTheme="minorHAnsi" w:cstheme="minorBidi"/>
          <w:noProof/>
          <w:sz w:val="22"/>
          <w:szCs w:val="22"/>
        </w:rPr>
      </w:pPr>
      <w:hyperlink w:anchor="_Toc472863592" w:history="1">
        <w:r w:rsidR="004D64F6" w:rsidRPr="004F0CA8">
          <w:rPr>
            <w:rStyle w:val="Hypertextovodkaz"/>
            <w:noProof/>
          </w:rPr>
          <w:t>1.1 Zásady pro vypracování bakalářské práce</w:t>
        </w:r>
        <w:r w:rsidR="004D64F6">
          <w:rPr>
            <w:noProof/>
            <w:webHidden/>
          </w:rPr>
          <w:tab/>
        </w:r>
        <w:r w:rsidR="004D64F6">
          <w:rPr>
            <w:noProof/>
            <w:webHidden/>
          </w:rPr>
          <w:fldChar w:fldCharType="begin"/>
        </w:r>
        <w:r w:rsidR="004D64F6">
          <w:rPr>
            <w:noProof/>
            <w:webHidden/>
          </w:rPr>
          <w:instrText xml:space="preserve"> PAGEREF _Toc472863592 \h </w:instrText>
        </w:r>
        <w:r w:rsidR="004D64F6">
          <w:rPr>
            <w:noProof/>
            <w:webHidden/>
          </w:rPr>
        </w:r>
        <w:r w:rsidR="004D64F6">
          <w:rPr>
            <w:noProof/>
            <w:webHidden/>
          </w:rPr>
          <w:fldChar w:fldCharType="separate"/>
        </w:r>
        <w:r w:rsidR="00FD4FFE">
          <w:rPr>
            <w:noProof/>
            <w:webHidden/>
          </w:rPr>
          <w:t>18</w:t>
        </w:r>
        <w:r w:rsidR="004D64F6">
          <w:rPr>
            <w:noProof/>
            <w:webHidden/>
          </w:rPr>
          <w:fldChar w:fldCharType="end"/>
        </w:r>
      </w:hyperlink>
    </w:p>
    <w:p w14:paraId="189071C7" w14:textId="44E3D252" w:rsidR="004D64F6" w:rsidRDefault="00000000">
      <w:pPr>
        <w:pStyle w:val="Obsah3"/>
        <w:rPr>
          <w:rFonts w:asciiTheme="minorHAnsi" w:eastAsiaTheme="minorEastAsia" w:hAnsiTheme="minorHAnsi" w:cstheme="minorBidi"/>
          <w:noProof/>
          <w:sz w:val="22"/>
          <w:szCs w:val="22"/>
        </w:rPr>
      </w:pPr>
      <w:hyperlink w:anchor="_Toc472863593" w:history="1">
        <w:r w:rsidR="004D64F6" w:rsidRPr="004F0CA8">
          <w:rPr>
            <w:rStyle w:val="Hypertextovodkaz"/>
            <w:noProof/>
          </w:rPr>
          <w:t>1.1.1 Výzkumně zaměřené bakalářské práce</w:t>
        </w:r>
        <w:r w:rsidR="004D64F6">
          <w:rPr>
            <w:noProof/>
            <w:webHidden/>
          </w:rPr>
          <w:tab/>
        </w:r>
        <w:r w:rsidR="004D64F6">
          <w:rPr>
            <w:noProof/>
            <w:webHidden/>
          </w:rPr>
          <w:fldChar w:fldCharType="begin"/>
        </w:r>
        <w:r w:rsidR="004D64F6">
          <w:rPr>
            <w:noProof/>
            <w:webHidden/>
          </w:rPr>
          <w:instrText xml:space="preserve"> PAGEREF _Toc472863593 \h </w:instrText>
        </w:r>
        <w:r w:rsidR="004D64F6">
          <w:rPr>
            <w:noProof/>
            <w:webHidden/>
          </w:rPr>
        </w:r>
        <w:r w:rsidR="004D64F6">
          <w:rPr>
            <w:noProof/>
            <w:webHidden/>
          </w:rPr>
          <w:fldChar w:fldCharType="separate"/>
        </w:r>
        <w:r w:rsidR="00FD4FFE">
          <w:rPr>
            <w:noProof/>
            <w:webHidden/>
          </w:rPr>
          <w:t>18</w:t>
        </w:r>
        <w:r w:rsidR="004D64F6">
          <w:rPr>
            <w:noProof/>
            <w:webHidden/>
          </w:rPr>
          <w:fldChar w:fldCharType="end"/>
        </w:r>
      </w:hyperlink>
    </w:p>
    <w:p w14:paraId="78699EAE" w14:textId="23742168" w:rsidR="004D64F6" w:rsidRDefault="00000000">
      <w:pPr>
        <w:pStyle w:val="Obsah3"/>
        <w:rPr>
          <w:rFonts w:asciiTheme="minorHAnsi" w:eastAsiaTheme="minorEastAsia" w:hAnsiTheme="minorHAnsi" w:cstheme="minorBidi"/>
          <w:noProof/>
          <w:sz w:val="22"/>
          <w:szCs w:val="22"/>
        </w:rPr>
      </w:pPr>
      <w:hyperlink w:anchor="_Toc472863594" w:history="1">
        <w:r w:rsidR="004D64F6" w:rsidRPr="004F0CA8">
          <w:rPr>
            <w:rStyle w:val="Hypertextovodkaz"/>
            <w:noProof/>
          </w:rPr>
          <w:t>1.1.2 Prakticky zaměřené bakalářské práce</w:t>
        </w:r>
        <w:r w:rsidR="004D64F6">
          <w:rPr>
            <w:noProof/>
            <w:webHidden/>
          </w:rPr>
          <w:tab/>
        </w:r>
        <w:r w:rsidR="004D64F6">
          <w:rPr>
            <w:noProof/>
            <w:webHidden/>
          </w:rPr>
          <w:fldChar w:fldCharType="begin"/>
        </w:r>
        <w:r w:rsidR="004D64F6">
          <w:rPr>
            <w:noProof/>
            <w:webHidden/>
          </w:rPr>
          <w:instrText xml:space="preserve"> PAGEREF _Toc472863594 \h </w:instrText>
        </w:r>
        <w:r w:rsidR="004D64F6">
          <w:rPr>
            <w:noProof/>
            <w:webHidden/>
          </w:rPr>
        </w:r>
        <w:r w:rsidR="004D64F6">
          <w:rPr>
            <w:noProof/>
            <w:webHidden/>
          </w:rPr>
          <w:fldChar w:fldCharType="separate"/>
        </w:r>
        <w:r w:rsidR="00FD4FFE">
          <w:rPr>
            <w:noProof/>
            <w:webHidden/>
          </w:rPr>
          <w:t>20</w:t>
        </w:r>
        <w:r w:rsidR="004D64F6">
          <w:rPr>
            <w:noProof/>
            <w:webHidden/>
          </w:rPr>
          <w:fldChar w:fldCharType="end"/>
        </w:r>
      </w:hyperlink>
    </w:p>
    <w:p w14:paraId="06F96CAE" w14:textId="5B70049C" w:rsidR="004D64F6" w:rsidRDefault="00000000">
      <w:pPr>
        <w:pStyle w:val="Obsah2"/>
        <w:rPr>
          <w:rFonts w:asciiTheme="minorHAnsi" w:eastAsiaTheme="minorEastAsia" w:hAnsiTheme="minorHAnsi" w:cstheme="minorBidi"/>
          <w:noProof/>
          <w:sz w:val="22"/>
          <w:szCs w:val="22"/>
        </w:rPr>
      </w:pPr>
      <w:hyperlink w:anchor="_Toc472863595" w:history="1">
        <w:r w:rsidR="004D64F6" w:rsidRPr="004F0CA8">
          <w:rPr>
            <w:rStyle w:val="Hypertextovodkaz"/>
            <w:noProof/>
          </w:rPr>
          <w:t>1.2 Zásady pro vypracování diplomové práce</w:t>
        </w:r>
        <w:r w:rsidR="004D64F6">
          <w:rPr>
            <w:noProof/>
            <w:webHidden/>
          </w:rPr>
          <w:tab/>
        </w:r>
        <w:r w:rsidR="004D64F6">
          <w:rPr>
            <w:noProof/>
            <w:webHidden/>
          </w:rPr>
          <w:fldChar w:fldCharType="begin"/>
        </w:r>
        <w:r w:rsidR="004D64F6">
          <w:rPr>
            <w:noProof/>
            <w:webHidden/>
          </w:rPr>
          <w:instrText xml:space="preserve"> PAGEREF _Toc472863595 \h </w:instrText>
        </w:r>
        <w:r w:rsidR="004D64F6">
          <w:rPr>
            <w:noProof/>
            <w:webHidden/>
          </w:rPr>
        </w:r>
        <w:r w:rsidR="004D64F6">
          <w:rPr>
            <w:noProof/>
            <w:webHidden/>
          </w:rPr>
          <w:fldChar w:fldCharType="separate"/>
        </w:r>
        <w:r w:rsidR="00FD4FFE">
          <w:rPr>
            <w:noProof/>
            <w:webHidden/>
          </w:rPr>
          <w:t>22</w:t>
        </w:r>
        <w:r w:rsidR="004D64F6">
          <w:rPr>
            <w:noProof/>
            <w:webHidden/>
          </w:rPr>
          <w:fldChar w:fldCharType="end"/>
        </w:r>
      </w:hyperlink>
    </w:p>
    <w:p w14:paraId="29CAFF3E" w14:textId="52FD5B8D" w:rsidR="004D64F6" w:rsidRDefault="00000000">
      <w:pPr>
        <w:pStyle w:val="Obsah3"/>
        <w:rPr>
          <w:rFonts w:asciiTheme="minorHAnsi" w:eastAsiaTheme="minorEastAsia" w:hAnsiTheme="minorHAnsi" w:cstheme="minorBidi"/>
          <w:noProof/>
          <w:sz w:val="22"/>
          <w:szCs w:val="22"/>
        </w:rPr>
      </w:pPr>
      <w:hyperlink w:anchor="_Toc472863596" w:history="1">
        <w:r w:rsidR="004D64F6" w:rsidRPr="004F0CA8">
          <w:rPr>
            <w:rStyle w:val="Hypertextovodkaz"/>
            <w:noProof/>
          </w:rPr>
          <w:t>1.2.1 Výzkumně zaměřené diplomové práce</w:t>
        </w:r>
        <w:r w:rsidR="004D64F6">
          <w:rPr>
            <w:noProof/>
            <w:webHidden/>
          </w:rPr>
          <w:tab/>
        </w:r>
        <w:r w:rsidR="004D64F6">
          <w:rPr>
            <w:noProof/>
            <w:webHidden/>
          </w:rPr>
          <w:fldChar w:fldCharType="begin"/>
        </w:r>
        <w:r w:rsidR="004D64F6">
          <w:rPr>
            <w:noProof/>
            <w:webHidden/>
          </w:rPr>
          <w:instrText xml:space="preserve"> PAGEREF _Toc472863596 \h </w:instrText>
        </w:r>
        <w:r w:rsidR="004D64F6">
          <w:rPr>
            <w:noProof/>
            <w:webHidden/>
          </w:rPr>
        </w:r>
        <w:r w:rsidR="004D64F6">
          <w:rPr>
            <w:noProof/>
            <w:webHidden/>
          </w:rPr>
          <w:fldChar w:fldCharType="separate"/>
        </w:r>
        <w:r w:rsidR="00FD4FFE">
          <w:rPr>
            <w:noProof/>
            <w:webHidden/>
          </w:rPr>
          <w:t>22</w:t>
        </w:r>
        <w:r w:rsidR="004D64F6">
          <w:rPr>
            <w:noProof/>
            <w:webHidden/>
          </w:rPr>
          <w:fldChar w:fldCharType="end"/>
        </w:r>
      </w:hyperlink>
    </w:p>
    <w:p w14:paraId="6BAEB18E" w14:textId="1F3A31A8" w:rsidR="004D64F6" w:rsidRDefault="00000000">
      <w:pPr>
        <w:pStyle w:val="Obsah3"/>
        <w:rPr>
          <w:rFonts w:asciiTheme="minorHAnsi" w:eastAsiaTheme="minorEastAsia" w:hAnsiTheme="minorHAnsi" w:cstheme="minorBidi"/>
          <w:noProof/>
          <w:sz w:val="22"/>
          <w:szCs w:val="22"/>
        </w:rPr>
      </w:pPr>
      <w:hyperlink w:anchor="_Toc472863597" w:history="1">
        <w:r w:rsidR="004D64F6" w:rsidRPr="004F0CA8">
          <w:rPr>
            <w:rStyle w:val="Hypertextovodkaz"/>
            <w:noProof/>
          </w:rPr>
          <w:t>1.2.2 Aplikačně zaměřené diplomové práce</w:t>
        </w:r>
        <w:r w:rsidR="004D64F6">
          <w:rPr>
            <w:noProof/>
            <w:webHidden/>
          </w:rPr>
          <w:tab/>
        </w:r>
        <w:r w:rsidR="004D64F6">
          <w:rPr>
            <w:noProof/>
            <w:webHidden/>
          </w:rPr>
          <w:fldChar w:fldCharType="begin"/>
        </w:r>
        <w:r w:rsidR="004D64F6">
          <w:rPr>
            <w:noProof/>
            <w:webHidden/>
          </w:rPr>
          <w:instrText xml:space="preserve"> PAGEREF _Toc472863597 \h </w:instrText>
        </w:r>
        <w:r w:rsidR="004D64F6">
          <w:rPr>
            <w:noProof/>
            <w:webHidden/>
          </w:rPr>
        </w:r>
        <w:r w:rsidR="004D64F6">
          <w:rPr>
            <w:noProof/>
            <w:webHidden/>
          </w:rPr>
          <w:fldChar w:fldCharType="separate"/>
        </w:r>
        <w:r w:rsidR="00FD4FFE">
          <w:rPr>
            <w:noProof/>
            <w:webHidden/>
          </w:rPr>
          <w:t>24</w:t>
        </w:r>
        <w:r w:rsidR="004D64F6">
          <w:rPr>
            <w:noProof/>
            <w:webHidden/>
          </w:rPr>
          <w:fldChar w:fldCharType="end"/>
        </w:r>
      </w:hyperlink>
    </w:p>
    <w:p w14:paraId="27DE9218" w14:textId="20706C5E" w:rsidR="004D64F6" w:rsidRDefault="00000000">
      <w:pPr>
        <w:pStyle w:val="Obsah3"/>
        <w:rPr>
          <w:rFonts w:asciiTheme="minorHAnsi" w:eastAsiaTheme="minorEastAsia" w:hAnsiTheme="minorHAnsi" w:cstheme="minorBidi"/>
          <w:noProof/>
          <w:sz w:val="22"/>
          <w:szCs w:val="22"/>
        </w:rPr>
      </w:pPr>
      <w:hyperlink w:anchor="_Toc472863598" w:history="1">
        <w:r w:rsidR="004D64F6" w:rsidRPr="004F0CA8">
          <w:rPr>
            <w:rStyle w:val="Hypertextovodkaz"/>
            <w:noProof/>
          </w:rPr>
          <w:t>1.2.3 Diplomové práce přehledového/konceptuálního charakteru</w:t>
        </w:r>
        <w:r w:rsidR="004D64F6">
          <w:rPr>
            <w:noProof/>
            <w:webHidden/>
          </w:rPr>
          <w:tab/>
        </w:r>
        <w:r w:rsidR="004D64F6">
          <w:rPr>
            <w:noProof/>
            <w:webHidden/>
          </w:rPr>
          <w:fldChar w:fldCharType="begin"/>
        </w:r>
        <w:r w:rsidR="004D64F6">
          <w:rPr>
            <w:noProof/>
            <w:webHidden/>
          </w:rPr>
          <w:instrText xml:space="preserve"> PAGEREF _Toc472863598 \h </w:instrText>
        </w:r>
        <w:r w:rsidR="004D64F6">
          <w:rPr>
            <w:noProof/>
            <w:webHidden/>
          </w:rPr>
        </w:r>
        <w:r w:rsidR="004D64F6">
          <w:rPr>
            <w:noProof/>
            <w:webHidden/>
          </w:rPr>
          <w:fldChar w:fldCharType="separate"/>
        </w:r>
        <w:r w:rsidR="00FD4FFE">
          <w:rPr>
            <w:noProof/>
            <w:webHidden/>
          </w:rPr>
          <w:t>26</w:t>
        </w:r>
        <w:r w:rsidR="004D64F6">
          <w:rPr>
            <w:noProof/>
            <w:webHidden/>
          </w:rPr>
          <w:fldChar w:fldCharType="end"/>
        </w:r>
      </w:hyperlink>
    </w:p>
    <w:p w14:paraId="20975FCA" w14:textId="30463362" w:rsidR="004D64F6" w:rsidRDefault="00000000">
      <w:pPr>
        <w:pStyle w:val="Obsah2"/>
        <w:rPr>
          <w:rFonts w:asciiTheme="minorHAnsi" w:eastAsiaTheme="minorEastAsia" w:hAnsiTheme="minorHAnsi" w:cstheme="minorBidi"/>
          <w:noProof/>
          <w:sz w:val="22"/>
          <w:szCs w:val="22"/>
        </w:rPr>
      </w:pPr>
      <w:hyperlink w:anchor="_Toc472863599" w:history="1">
        <w:r w:rsidR="004D64F6" w:rsidRPr="004F0CA8">
          <w:rPr>
            <w:rStyle w:val="Hypertextovodkaz"/>
            <w:noProof/>
          </w:rPr>
          <w:t>1.3 Shrnutí</w:t>
        </w:r>
        <w:r w:rsidR="004D64F6">
          <w:rPr>
            <w:noProof/>
            <w:webHidden/>
          </w:rPr>
          <w:tab/>
        </w:r>
        <w:r w:rsidR="004D64F6">
          <w:rPr>
            <w:noProof/>
            <w:webHidden/>
          </w:rPr>
          <w:fldChar w:fldCharType="begin"/>
        </w:r>
        <w:r w:rsidR="004D64F6">
          <w:rPr>
            <w:noProof/>
            <w:webHidden/>
          </w:rPr>
          <w:instrText xml:space="preserve"> PAGEREF _Toc472863599 \h </w:instrText>
        </w:r>
        <w:r w:rsidR="004D64F6">
          <w:rPr>
            <w:noProof/>
            <w:webHidden/>
          </w:rPr>
        </w:r>
        <w:r w:rsidR="004D64F6">
          <w:rPr>
            <w:noProof/>
            <w:webHidden/>
          </w:rPr>
          <w:fldChar w:fldCharType="separate"/>
        </w:r>
        <w:r w:rsidR="00FD4FFE">
          <w:rPr>
            <w:b/>
            <w:bCs/>
            <w:noProof/>
            <w:webHidden/>
          </w:rPr>
          <w:t>Chyba! Záložka není definována.</w:t>
        </w:r>
        <w:r w:rsidR="004D64F6">
          <w:rPr>
            <w:noProof/>
            <w:webHidden/>
          </w:rPr>
          <w:fldChar w:fldCharType="end"/>
        </w:r>
      </w:hyperlink>
    </w:p>
    <w:p w14:paraId="6A427D48" w14:textId="4F53F217" w:rsidR="004D64F6" w:rsidRDefault="00000000">
      <w:pPr>
        <w:pStyle w:val="Obsah2"/>
        <w:rPr>
          <w:rFonts w:asciiTheme="minorHAnsi" w:eastAsiaTheme="minorEastAsia" w:hAnsiTheme="minorHAnsi" w:cstheme="minorBidi"/>
          <w:noProof/>
          <w:sz w:val="22"/>
          <w:szCs w:val="22"/>
        </w:rPr>
      </w:pPr>
      <w:hyperlink w:anchor="_Toc472863600" w:history="1">
        <w:r w:rsidR="004D64F6" w:rsidRPr="004F0CA8">
          <w:rPr>
            <w:rStyle w:val="Hypertextovodkaz"/>
            <w:noProof/>
          </w:rPr>
          <w:t>1.4 Odevzdávání kvalifikačních prací</w:t>
        </w:r>
        <w:r w:rsidR="004D64F6">
          <w:rPr>
            <w:noProof/>
            <w:webHidden/>
          </w:rPr>
          <w:tab/>
        </w:r>
        <w:r w:rsidR="004D64F6">
          <w:rPr>
            <w:noProof/>
            <w:webHidden/>
          </w:rPr>
          <w:fldChar w:fldCharType="begin"/>
        </w:r>
        <w:r w:rsidR="004D64F6">
          <w:rPr>
            <w:noProof/>
            <w:webHidden/>
          </w:rPr>
          <w:instrText xml:space="preserve"> PAGEREF _Toc472863600 \h </w:instrText>
        </w:r>
        <w:r w:rsidR="004D64F6">
          <w:rPr>
            <w:noProof/>
            <w:webHidden/>
          </w:rPr>
        </w:r>
        <w:r w:rsidR="004D64F6">
          <w:rPr>
            <w:noProof/>
            <w:webHidden/>
          </w:rPr>
          <w:fldChar w:fldCharType="separate"/>
        </w:r>
        <w:r w:rsidR="00FD4FFE">
          <w:rPr>
            <w:noProof/>
            <w:webHidden/>
          </w:rPr>
          <w:t>27</w:t>
        </w:r>
        <w:r w:rsidR="004D64F6">
          <w:rPr>
            <w:noProof/>
            <w:webHidden/>
          </w:rPr>
          <w:fldChar w:fldCharType="end"/>
        </w:r>
      </w:hyperlink>
    </w:p>
    <w:p w14:paraId="13CD1624" w14:textId="2A26017F" w:rsidR="004D64F6" w:rsidRDefault="00000000">
      <w:pPr>
        <w:pStyle w:val="Obsah2"/>
        <w:rPr>
          <w:rFonts w:asciiTheme="minorHAnsi" w:eastAsiaTheme="minorEastAsia" w:hAnsiTheme="minorHAnsi" w:cstheme="minorBidi"/>
          <w:noProof/>
          <w:sz w:val="22"/>
          <w:szCs w:val="22"/>
        </w:rPr>
      </w:pPr>
      <w:hyperlink w:anchor="_Toc472863601" w:history="1">
        <w:r w:rsidR="004D64F6" w:rsidRPr="004F0CA8">
          <w:rPr>
            <w:rStyle w:val="Hypertextovodkaz"/>
            <w:noProof/>
          </w:rPr>
          <w:t>1.5 Obhajoba kvalifikační práce</w:t>
        </w:r>
        <w:r w:rsidR="004D64F6">
          <w:rPr>
            <w:noProof/>
            <w:webHidden/>
          </w:rPr>
          <w:tab/>
        </w:r>
        <w:r w:rsidR="004D64F6">
          <w:rPr>
            <w:noProof/>
            <w:webHidden/>
          </w:rPr>
          <w:fldChar w:fldCharType="begin"/>
        </w:r>
        <w:r w:rsidR="004D64F6">
          <w:rPr>
            <w:noProof/>
            <w:webHidden/>
          </w:rPr>
          <w:instrText xml:space="preserve"> PAGEREF _Toc472863601 \h </w:instrText>
        </w:r>
        <w:r w:rsidR="004D64F6">
          <w:rPr>
            <w:noProof/>
            <w:webHidden/>
          </w:rPr>
        </w:r>
        <w:r w:rsidR="004D64F6">
          <w:rPr>
            <w:noProof/>
            <w:webHidden/>
          </w:rPr>
          <w:fldChar w:fldCharType="separate"/>
        </w:r>
        <w:r w:rsidR="00FD4FFE">
          <w:rPr>
            <w:noProof/>
            <w:webHidden/>
          </w:rPr>
          <w:t>28</w:t>
        </w:r>
        <w:r w:rsidR="004D64F6">
          <w:rPr>
            <w:noProof/>
            <w:webHidden/>
          </w:rPr>
          <w:fldChar w:fldCharType="end"/>
        </w:r>
      </w:hyperlink>
    </w:p>
    <w:p w14:paraId="3DD71488" w14:textId="12D2BBC2" w:rsidR="004D64F6" w:rsidRDefault="00000000">
      <w:pPr>
        <w:pStyle w:val="Obsah1"/>
        <w:rPr>
          <w:rFonts w:asciiTheme="minorHAnsi" w:eastAsiaTheme="minorEastAsia" w:hAnsiTheme="minorHAnsi" w:cstheme="minorBidi"/>
          <w:b w:val="0"/>
          <w:noProof/>
          <w:sz w:val="22"/>
          <w:szCs w:val="22"/>
        </w:rPr>
      </w:pPr>
      <w:hyperlink w:anchor="_Toc472863602" w:history="1">
        <w:r w:rsidR="004D64F6" w:rsidRPr="004F0CA8">
          <w:rPr>
            <w:rStyle w:val="Hypertextovodkaz"/>
            <w:noProof/>
          </w:rPr>
          <w:t>2 Členění a formátování textu</w:t>
        </w:r>
        <w:r w:rsidR="004D64F6">
          <w:rPr>
            <w:noProof/>
            <w:webHidden/>
          </w:rPr>
          <w:tab/>
        </w:r>
        <w:r w:rsidR="004D64F6">
          <w:rPr>
            <w:noProof/>
            <w:webHidden/>
          </w:rPr>
          <w:fldChar w:fldCharType="begin"/>
        </w:r>
        <w:r w:rsidR="004D64F6">
          <w:rPr>
            <w:noProof/>
            <w:webHidden/>
          </w:rPr>
          <w:instrText xml:space="preserve"> PAGEREF _Toc472863602 \h </w:instrText>
        </w:r>
        <w:r w:rsidR="004D64F6">
          <w:rPr>
            <w:noProof/>
            <w:webHidden/>
          </w:rPr>
        </w:r>
        <w:r w:rsidR="004D64F6">
          <w:rPr>
            <w:noProof/>
            <w:webHidden/>
          </w:rPr>
          <w:fldChar w:fldCharType="separate"/>
        </w:r>
        <w:r w:rsidR="00FD4FFE">
          <w:rPr>
            <w:noProof/>
            <w:webHidden/>
          </w:rPr>
          <w:t>29</w:t>
        </w:r>
        <w:r w:rsidR="004D64F6">
          <w:rPr>
            <w:noProof/>
            <w:webHidden/>
          </w:rPr>
          <w:fldChar w:fldCharType="end"/>
        </w:r>
      </w:hyperlink>
    </w:p>
    <w:p w14:paraId="7F3B7ABF" w14:textId="107E1F85" w:rsidR="004D64F6" w:rsidRDefault="00000000">
      <w:pPr>
        <w:pStyle w:val="Obsah2"/>
        <w:rPr>
          <w:rFonts w:asciiTheme="minorHAnsi" w:eastAsiaTheme="minorEastAsia" w:hAnsiTheme="minorHAnsi" w:cstheme="minorBidi"/>
          <w:noProof/>
          <w:sz w:val="22"/>
          <w:szCs w:val="22"/>
        </w:rPr>
      </w:pPr>
      <w:hyperlink w:anchor="_Toc472863603" w:history="1">
        <w:r w:rsidR="004D64F6" w:rsidRPr="004F0CA8">
          <w:rPr>
            <w:rStyle w:val="Hypertextovodkaz"/>
            <w:noProof/>
          </w:rPr>
          <w:t>2.1 Běžný text</w:t>
        </w:r>
        <w:r w:rsidR="004D64F6">
          <w:rPr>
            <w:noProof/>
            <w:webHidden/>
          </w:rPr>
          <w:tab/>
        </w:r>
        <w:r w:rsidR="004D64F6">
          <w:rPr>
            <w:noProof/>
            <w:webHidden/>
          </w:rPr>
          <w:fldChar w:fldCharType="begin"/>
        </w:r>
        <w:r w:rsidR="004D64F6">
          <w:rPr>
            <w:noProof/>
            <w:webHidden/>
          </w:rPr>
          <w:instrText xml:space="preserve"> PAGEREF _Toc472863603 \h </w:instrText>
        </w:r>
        <w:r w:rsidR="004D64F6">
          <w:rPr>
            <w:noProof/>
            <w:webHidden/>
          </w:rPr>
        </w:r>
        <w:r w:rsidR="004D64F6">
          <w:rPr>
            <w:noProof/>
            <w:webHidden/>
          </w:rPr>
          <w:fldChar w:fldCharType="separate"/>
        </w:r>
        <w:r w:rsidR="00FD4FFE">
          <w:rPr>
            <w:noProof/>
            <w:webHidden/>
          </w:rPr>
          <w:t>30</w:t>
        </w:r>
        <w:r w:rsidR="004D64F6">
          <w:rPr>
            <w:noProof/>
            <w:webHidden/>
          </w:rPr>
          <w:fldChar w:fldCharType="end"/>
        </w:r>
      </w:hyperlink>
    </w:p>
    <w:p w14:paraId="27E0ED52" w14:textId="7D766131" w:rsidR="004D64F6" w:rsidRDefault="00000000">
      <w:pPr>
        <w:pStyle w:val="Obsah3"/>
        <w:rPr>
          <w:rFonts w:asciiTheme="minorHAnsi" w:eastAsiaTheme="minorEastAsia" w:hAnsiTheme="minorHAnsi" w:cstheme="minorBidi"/>
          <w:noProof/>
          <w:sz w:val="22"/>
          <w:szCs w:val="22"/>
        </w:rPr>
      </w:pPr>
      <w:hyperlink w:anchor="_Toc472863604" w:history="1">
        <w:r w:rsidR="004D64F6" w:rsidRPr="004F0CA8">
          <w:rPr>
            <w:rStyle w:val="Hypertextovodkaz"/>
            <w:noProof/>
          </w:rPr>
          <w:t>2.1.1 Meziodstavcové mezery</w:t>
        </w:r>
        <w:r w:rsidR="004D64F6">
          <w:rPr>
            <w:noProof/>
            <w:webHidden/>
          </w:rPr>
          <w:tab/>
        </w:r>
        <w:r w:rsidR="004D64F6">
          <w:rPr>
            <w:noProof/>
            <w:webHidden/>
          </w:rPr>
          <w:fldChar w:fldCharType="begin"/>
        </w:r>
        <w:r w:rsidR="004D64F6">
          <w:rPr>
            <w:noProof/>
            <w:webHidden/>
          </w:rPr>
          <w:instrText xml:space="preserve"> PAGEREF _Toc472863604 \h </w:instrText>
        </w:r>
        <w:r w:rsidR="004D64F6">
          <w:rPr>
            <w:noProof/>
            <w:webHidden/>
          </w:rPr>
        </w:r>
        <w:r w:rsidR="004D64F6">
          <w:rPr>
            <w:noProof/>
            <w:webHidden/>
          </w:rPr>
          <w:fldChar w:fldCharType="separate"/>
        </w:r>
        <w:r w:rsidR="00FD4FFE">
          <w:rPr>
            <w:noProof/>
            <w:webHidden/>
          </w:rPr>
          <w:t>30</w:t>
        </w:r>
        <w:r w:rsidR="004D64F6">
          <w:rPr>
            <w:noProof/>
            <w:webHidden/>
          </w:rPr>
          <w:fldChar w:fldCharType="end"/>
        </w:r>
      </w:hyperlink>
    </w:p>
    <w:p w14:paraId="7AFD270C" w14:textId="3D9A12E7" w:rsidR="004D64F6" w:rsidRDefault="00000000">
      <w:pPr>
        <w:pStyle w:val="Obsah2"/>
        <w:rPr>
          <w:rFonts w:asciiTheme="minorHAnsi" w:eastAsiaTheme="minorEastAsia" w:hAnsiTheme="minorHAnsi" w:cstheme="minorBidi"/>
          <w:noProof/>
          <w:sz w:val="22"/>
          <w:szCs w:val="22"/>
        </w:rPr>
      </w:pPr>
      <w:hyperlink w:anchor="_Toc472863605" w:history="1">
        <w:r w:rsidR="004D64F6" w:rsidRPr="004F0CA8">
          <w:rPr>
            <w:rStyle w:val="Hypertextovodkaz"/>
            <w:noProof/>
          </w:rPr>
          <w:t>2.2 Nadpisy</w:t>
        </w:r>
        <w:r w:rsidR="004D64F6">
          <w:rPr>
            <w:noProof/>
            <w:webHidden/>
          </w:rPr>
          <w:tab/>
        </w:r>
        <w:r w:rsidR="004D64F6">
          <w:rPr>
            <w:noProof/>
            <w:webHidden/>
          </w:rPr>
          <w:fldChar w:fldCharType="begin"/>
        </w:r>
        <w:r w:rsidR="004D64F6">
          <w:rPr>
            <w:noProof/>
            <w:webHidden/>
          </w:rPr>
          <w:instrText xml:space="preserve"> PAGEREF _Toc472863605 \h </w:instrText>
        </w:r>
        <w:r w:rsidR="004D64F6">
          <w:rPr>
            <w:noProof/>
            <w:webHidden/>
          </w:rPr>
        </w:r>
        <w:r w:rsidR="004D64F6">
          <w:rPr>
            <w:noProof/>
            <w:webHidden/>
          </w:rPr>
          <w:fldChar w:fldCharType="separate"/>
        </w:r>
        <w:r w:rsidR="00FD4FFE">
          <w:rPr>
            <w:noProof/>
            <w:webHidden/>
          </w:rPr>
          <w:t>31</w:t>
        </w:r>
        <w:r w:rsidR="004D64F6">
          <w:rPr>
            <w:noProof/>
            <w:webHidden/>
          </w:rPr>
          <w:fldChar w:fldCharType="end"/>
        </w:r>
      </w:hyperlink>
    </w:p>
    <w:p w14:paraId="5CCFE368" w14:textId="1268603F" w:rsidR="004D64F6" w:rsidRDefault="00000000">
      <w:pPr>
        <w:pStyle w:val="Obsah2"/>
        <w:rPr>
          <w:rFonts w:asciiTheme="minorHAnsi" w:eastAsiaTheme="minorEastAsia" w:hAnsiTheme="minorHAnsi" w:cstheme="minorBidi"/>
          <w:noProof/>
          <w:sz w:val="22"/>
          <w:szCs w:val="22"/>
        </w:rPr>
      </w:pPr>
      <w:hyperlink w:anchor="_Toc472863606" w:history="1">
        <w:r w:rsidR="004D64F6" w:rsidRPr="004F0CA8">
          <w:rPr>
            <w:rStyle w:val="Hypertextovodkaz"/>
            <w:noProof/>
          </w:rPr>
          <w:t>2.3 Seznamy</w:t>
        </w:r>
        <w:r w:rsidR="004D64F6">
          <w:rPr>
            <w:noProof/>
            <w:webHidden/>
          </w:rPr>
          <w:tab/>
        </w:r>
        <w:r w:rsidR="004D64F6">
          <w:rPr>
            <w:noProof/>
            <w:webHidden/>
          </w:rPr>
          <w:fldChar w:fldCharType="begin"/>
        </w:r>
        <w:r w:rsidR="004D64F6">
          <w:rPr>
            <w:noProof/>
            <w:webHidden/>
          </w:rPr>
          <w:instrText xml:space="preserve"> PAGEREF _Toc472863606 \h </w:instrText>
        </w:r>
        <w:r w:rsidR="004D64F6">
          <w:rPr>
            <w:noProof/>
            <w:webHidden/>
          </w:rPr>
        </w:r>
        <w:r w:rsidR="004D64F6">
          <w:rPr>
            <w:noProof/>
            <w:webHidden/>
          </w:rPr>
          <w:fldChar w:fldCharType="separate"/>
        </w:r>
        <w:r w:rsidR="00FD4FFE">
          <w:rPr>
            <w:noProof/>
            <w:webHidden/>
          </w:rPr>
          <w:t>31</w:t>
        </w:r>
        <w:r w:rsidR="004D64F6">
          <w:rPr>
            <w:noProof/>
            <w:webHidden/>
          </w:rPr>
          <w:fldChar w:fldCharType="end"/>
        </w:r>
      </w:hyperlink>
    </w:p>
    <w:p w14:paraId="2E53E3ED" w14:textId="5FAD05CF" w:rsidR="004D64F6" w:rsidRDefault="00000000">
      <w:pPr>
        <w:pStyle w:val="Obsah2"/>
        <w:rPr>
          <w:rFonts w:asciiTheme="minorHAnsi" w:eastAsiaTheme="minorEastAsia" w:hAnsiTheme="minorHAnsi" w:cstheme="minorBidi"/>
          <w:noProof/>
          <w:sz w:val="22"/>
          <w:szCs w:val="22"/>
        </w:rPr>
      </w:pPr>
      <w:hyperlink w:anchor="_Toc472863607" w:history="1">
        <w:r w:rsidR="004D64F6" w:rsidRPr="004F0CA8">
          <w:rPr>
            <w:rStyle w:val="Hypertextovodkaz"/>
            <w:noProof/>
          </w:rPr>
          <w:t>2.4 Poznámky pod čarou</w:t>
        </w:r>
        <w:r w:rsidR="004D64F6">
          <w:rPr>
            <w:noProof/>
            <w:webHidden/>
          </w:rPr>
          <w:tab/>
        </w:r>
        <w:r w:rsidR="004D64F6">
          <w:rPr>
            <w:noProof/>
            <w:webHidden/>
          </w:rPr>
          <w:fldChar w:fldCharType="begin"/>
        </w:r>
        <w:r w:rsidR="004D64F6">
          <w:rPr>
            <w:noProof/>
            <w:webHidden/>
          </w:rPr>
          <w:instrText xml:space="preserve"> PAGEREF _Toc472863607 \h </w:instrText>
        </w:r>
        <w:r w:rsidR="004D64F6">
          <w:rPr>
            <w:noProof/>
            <w:webHidden/>
          </w:rPr>
        </w:r>
        <w:r w:rsidR="004D64F6">
          <w:rPr>
            <w:noProof/>
            <w:webHidden/>
          </w:rPr>
          <w:fldChar w:fldCharType="separate"/>
        </w:r>
        <w:r w:rsidR="00FD4FFE">
          <w:rPr>
            <w:noProof/>
            <w:webHidden/>
          </w:rPr>
          <w:t>32</w:t>
        </w:r>
        <w:r w:rsidR="004D64F6">
          <w:rPr>
            <w:noProof/>
            <w:webHidden/>
          </w:rPr>
          <w:fldChar w:fldCharType="end"/>
        </w:r>
      </w:hyperlink>
    </w:p>
    <w:p w14:paraId="635BB816" w14:textId="1393E1F4" w:rsidR="004D64F6" w:rsidRDefault="00000000">
      <w:pPr>
        <w:pStyle w:val="Obsah1"/>
        <w:rPr>
          <w:rFonts w:asciiTheme="minorHAnsi" w:eastAsiaTheme="minorEastAsia" w:hAnsiTheme="minorHAnsi" w:cstheme="minorBidi"/>
          <w:b w:val="0"/>
          <w:noProof/>
          <w:sz w:val="22"/>
          <w:szCs w:val="22"/>
        </w:rPr>
      </w:pPr>
      <w:hyperlink w:anchor="_Toc472863608" w:history="1">
        <w:r w:rsidR="004D64F6" w:rsidRPr="004F0CA8">
          <w:rPr>
            <w:rStyle w:val="Hypertextovodkaz"/>
            <w:noProof/>
          </w:rPr>
          <w:t>3 Tabulky</w:t>
        </w:r>
        <w:r w:rsidR="004D64F6">
          <w:rPr>
            <w:noProof/>
            <w:webHidden/>
          </w:rPr>
          <w:tab/>
        </w:r>
        <w:r w:rsidR="004D64F6">
          <w:rPr>
            <w:noProof/>
            <w:webHidden/>
          </w:rPr>
          <w:fldChar w:fldCharType="begin"/>
        </w:r>
        <w:r w:rsidR="004D64F6">
          <w:rPr>
            <w:noProof/>
            <w:webHidden/>
          </w:rPr>
          <w:instrText xml:space="preserve"> PAGEREF _Toc472863608 \h </w:instrText>
        </w:r>
        <w:r w:rsidR="004D64F6">
          <w:rPr>
            <w:noProof/>
            <w:webHidden/>
          </w:rPr>
        </w:r>
        <w:r w:rsidR="004D64F6">
          <w:rPr>
            <w:noProof/>
            <w:webHidden/>
          </w:rPr>
          <w:fldChar w:fldCharType="separate"/>
        </w:r>
        <w:r w:rsidR="00FD4FFE">
          <w:rPr>
            <w:noProof/>
            <w:webHidden/>
          </w:rPr>
          <w:t>33</w:t>
        </w:r>
        <w:r w:rsidR="004D64F6">
          <w:rPr>
            <w:noProof/>
            <w:webHidden/>
          </w:rPr>
          <w:fldChar w:fldCharType="end"/>
        </w:r>
      </w:hyperlink>
    </w:p>
    <w:p w14:paraId="50B21EA6" w14:textId="3A4CEAC8" w:rsidR="004D64F6" w:rsidRDefault="00000000">
      <w:pPr>
        <w:pStyle w:val="Obsah2"/>
        <w:rPr>
          <w:rFonts w:asciiTheme="minorHAnsi" w:eastAsiaTheme="minorEastAsia" w:hAnsiTheme="minorHAnsi" w:cstheme="minorBidi"/>
          <w:noProof/>
          <w:sz w:val="22"/>
          <w:szCs w:val="22"/>
        </w:rPr>
      </w:pPr>
      <w:hyperlink w:anchor="_Toc472863609" w:history="1">
        <w:r w:rsidR="004D64F6" w:rsidRPr="004F0CA8">
          <w:rPr>
            <w:rStyle w:val="Hypertextovodkaz"/>
            <w:noProof/>
          </w:rPr>
          <w:t>3.1 Vkládání a formátování tabulek</w:t>
        </w:r>
        <w:r w:rsidR="004D64F6">
          <w:rPr>
            <w:noProof/>
            <w:webHidden/>
          </w:rPr>
          <w:tab/>
        </w:r>
        <w:r w:rsidR="004D64F6">
          <w:rPr>
            <w:noProof/>
            <w:webHidden/>
          </w:rPr>
          <w:fldChar w:fldCharType="begin"/>
        </w:r>
        <w:r w:rsidR="004D64F6">
          <w:rPr>
            <w:noProof/>
            <w:webHidden/>
          </w:rPr>
          <w:instrText xml:space="preserve"> PAGEREF _Toc472863609 \h </w:instrText>
        </w:r>
        <w:r w:rsidR="004D64F6">
          <w:rPr>
            <w:noProof/>
            <w:webHidden/>
          </w:rPr>
        </w:r>
        <w:r w:rsidR="004D64F6">
          <w:rPr>
            <w:noProof/>
            <w:webHidden/>
          </w:rPr>
          <w:fldChar w:fldCharType="separate"/>
        </w:r>
        <w:r w:rsidR="00FD4FFE">
          <w:rPr>
            <w:noProof/>
            <w:webHidden/>
          </w:rPr>
          <w:t>33</w:t>
        </w:r>
        <w:r w:rsidR="004D64F6">
          <w:rPr>
            <w:noProof/>
            <w:webHidden/>
          </w:rPr>
          <w:fldChar w:fldCharType="end"/>
        </w:r>
      </w:hyperlink>
    </w:p>
    <w:p w14:paraId="5C4EAD68" w14:textId="7A86F7BA" w:rsidR="004D64F6" w:rsidRDefault="00000000">
      <w:pPr>
        <w:pStyle w:val="Obsah2"/>
        <w:rPr>
          <w:rFonts w:asciiTheme="minorHAnsi" w:eastAsiaTheme="minorEastAsia" w:hAnsiTheme="minorHAnsi" w:cstheme="minorBidi"/>
          <w:noProof/>
          <w:sz w:val="22"/>
          <w:szCs w:val="22"/>
        </w:rPr>
      </w:pPr>
      <w:hyperlink w:anchor="_Toc472863610" w:history="1">
        <w:r w:rsidR="004D64F6" w:rsidRPr="004F0CA8">
          <w:rPr>
            <w:rStyle w:val="Hypertextovodkaz"/>
            <w:noProof/>
          </w:rPr>
          <w:t>3.2 Titulky tabulek</w:t>
        </w:r>
        <w:r w:rsidR="004D64F6">
          <w:rPr>
            <w:noProof/>
            <w:webHidden/>
          </w:rPr>
          <w:tab/>
        </w:r>
        <w:r w:rsidR="004D64F6">
          <w:rPr>
            <w:noProof/>
            <w:webHidden/>
          </w:rPr>
          <w:fldChar w:fldCharType="begin"/>
        </w:r>
        <w:r w:rsidR="004D64F6">
          <w:rPr>
            <w:noProof/>
            <w:webHidden/>
          </w:rPr>
          <w:instrText xml:space="preserve"> PAGEREF _Toc472863610 \h </w:instrText>
        </w:r>
        <w:r w:rsidR="004D64F6">
          <w:rPr>
            <w:noProof/>
            <w:webHidden/>
          </w:rPr>
        </w:r>
        <w:r w:rsidR="004D64F6">
          <w:rPr>
            <w:noProof/>
            <w:webHidden/>
          </w:rPr>
          <w:fldChar w:fldCharType="separate"/>
        </w:r>
        <w:r w:rsidR="00FD4FFE">
          <w:rPr>
            <w:noProof/>
            <w:webHidden/>
          </w:rPr>
          <w:t>33</w:t>
        </w:r>
        <w:r w:rsidR="004D64F6">
          <w:rPr>
            <w:noProof/>
            <w:webHidden/>
          </w:rPr>
          <w:fldChar w:fldCharType="end"/>
        </w:r>
      </w:hyperlink>
    </w:p>
    <w:p w14:paraId="515F4639" w14:textId="2B17539D" w:rsidR="004D64F6" w:rsidRDefault="00000000">
      <w:pPr>
        <w:pStyle w:val="Obsah3"/>
        <w:rPr>
          <w:rFonts w:asciiTheme="minorHAnsi" w:eastAsiaTheme="minorEastAsia" w:hAnsiTheme="minorHAnsi" w:cstheme="minorBidi"/>
          <w:noProof/>
          <w:sz w:val="22"/>
          <w:szCs w:val="22"/>
        </w:rPr>
      </w:pPr>
      <w:hyperlink w:anchor="_Toc472863611" w:history="1">
        <w:r w:rsidR="004D64F6" w:rsidRPr="004F0CA8">
          <w:rPr>
            <w:rStyle w:val="Hypertextovodkaz"/>
            <w:noProof/>
          </w:rPr>
          <w:t>3.2.1 Jednotky v titulcích nebo záhlaví sloupců</w:t>
        </w:r>
        <w:r w:rsidR="004D64F6">
          <w:rPr>
            <w:noProof/>
            <w:webHidden/>
          </w:rPr>
          <w:tab/>
        </w:r>
        <w:r w:rsidR="004D64F6">
          <w:rPr>
            <w:noProof/>
            <w:webHidden/>
          </w:rPr>
          <w:fldChar w:fldCharType="begin"/>
        </w:r>
        <w:r w:rsidR="004D64F6">
          <w:rPr>
            <w:noProof/>
            <w:webHidden/>
          </w:rPr>
          <w:instrText xml:space="preserve"> PAGEREF _Toc472863611 \h </w:instrText>
        </w:r>
        <w:r w:rsidR="004D64F6">
          <w:rPr>
            <w:noProof/>
            <w:webHidden/>
          </w:rPr>
        </w:r>
        <w:r w:rsidR="004D64F6">
          <w:rPr>
            <w:noProof/>
            <w:webHidden/>
          </w:rPr>
          <w:fldChar w:fldCharType="separate"/>
        </w:r>
        <w:r w:rsidR="00FD4FFE">
          <w:rPr>
            <w:noProof/>
            <w:webHidden/>
          </w:rPr>
          <w:t>33</w:t>
        </w:r>
        <w:r w:rsidR="004D64F6">
          <w:rPr>
            <w:noProof/>
            <w:webHidden/>
          </w:rPr>
          <w:fldChar w:fldCharType="end"/>
        </w:r>
      </w:hyperlink>
    </w:p>
    <w:p w14:paraId="4F15D192" w14:textId="54513B2E" w:rsidR="004D64F6" w:rsidRDefault="00000000">
      <w:pPr>
        <w:pStyle w:val="Obsah2"/>
        <w:rPr>
          <w:rFonts w:asciiTheme="minorHAnsi" w:eastAsiaTheme="minorEastAsia" w:hAnsiTheme="minorHAnsi" w:cstheme="minorBidi"/>
          <w:noProof/>
          <w:sz w:val="22"/>
          <w:szCs w:val="22"/>
        </w:rPr>
      </w:pPr>
      <w:hyperlink w:anchor="_Toc472863612" w:history="1">
        <w:r w:rsidR="004D64F6" w:rsidRPr="004F0CA8">
          <w:rPr>
            <w:rStyle w:val="Hypertextovodkaz"/>
            <w:noProof/>
          </w:rPr>
          <w:t>3.3 Uvedení zdroje tabulek</w:t>
        </w:r>
        <w:r w:rsidR="004D64F6">
          <w:rPr>
            <w:noProof/>
            <w:webHidden/>
          </w:rPr>
          <w:tab/>
        </w:r>
        <w:r w:rsidR="004D64F6">
          <w:rPr>
            <w:noProof/>
            <w:webHidden/>
          </w:rPr>
          <w:fldChar w:fldCharType="begin"/>
        </w:r>
        <w:r w:rsidR="004D64F6">
          <w:rPr>
            <w:noProof/>
            <w:webHidden/>
          </w:rPr>
          <w:instrText xml:space="preserve"> PAGEREF _Toc472863612 \h </w:instrText>
        </w:r>
        <w:r w:rsidR="004D64F6">
          <w:rPr>
            <w:noProof/>
            <w:webHidden/>
          </w:rPr>
        </w:r>
        <w:r w:rsidR="004D64F6">
          <w:rPr>
            <w:noProof/>
            <w:webHidden/>
          </w:rPr>
          <w:fldChar w:fldCharType="separate"/>
        </w:r>
        <w:r w:rsidR="00FD4FFE">
          <w:rPr>
            <w:noProof/>
            <w:webHidden/>
          </w:rPr>
          <w:t>34</w:t>
        </w:r>
        <w:r w:rsidR="004D64F6">
          <w:rPr>
            <w:noProof/>
            <w:webHidden/>
          </w:rPr>
          <w:fldChar w:fldCharType="end"/>
        </w:r>
      </w:hyperlink>
    </w:p>
    <w:p w14:paraId="1315B837" w14:textId="13988C36" w:rsidR="004D64F6" w:rsidRDefault="00000000">
      <w:pPr>
        <w:pStyle w:val="Obsah2"/>
        <w:rPr>
          <w:rFonts w:asciiTheme="minorHAnsi" w:eastAsiaTheme="minorEastAsia" w:hAnsiTheme="minorHAnsi" w:cstheme="minorBidi"/>
          <w:noProof/>
          <w:sz w:val="22"/>
          <w:szCs w:val="22"/>
        </w:rPr>
      </w:pPr>
      <w:hyperlink w:anchor="_Toc472863613" w:history="1">
        <w:r w:rsidR="004D64F6" w:rsidRPr="004F0CA8">
          <w:rPr>
            <w:rStyle w:val="Hypertextovodkaz"/>
            <w:noProof/>
          </w:rPr>
          <w:t>3.4 Umístění tabulky na stránce</w:t>
        </w:r>
        <w:r w:rsidR="004D64F6">
          <w:rPr>
            <w:noProof/>
            <w:webHidden/>
          </w:rPr>
          <w:tab/>
        </w:r>
        <w:r w:rsidR="004D64F6">
          <w:rPr>
            <w:noProof/>
            <w:webHidden/>
          </w:rPr>
          <w:fldChar w:fldCharType="begin"/>
        </w:r>
        <w:r w:rsidR="004D64F6">
          <w:rPr>
            <w:noProof/>
            <w:webHidden/>
          </w:rPr>
          <w:instrText xml:space="preserve"> PAGEREF _Toc472863613 \h </w:instrText>
        </w:r>
        <w:r w:rsidR="004D64F6">
          <w:rPr>
            <w:noProof/>
            <w:webHidden/>
          </w:rPr>
        </w:r>
        <w:r w:rsidR="004D64F6">
          <w:rPr>
            <w:noProof/>
            <w:webHidden/>
          </w:rPr>
          <w:fldChar w:fldCharType="separate"/>
        </w:r>
        <w:r w:rsidR="00FD4FFE">
          <w:rPr>
            <w:noProof/>
            <w:webHidden/>
          </w:rPr>
          <w:t>34</w:t>
        </w:r>
        <w:r w:rsidR="004D64F6">
          <w:rPr>
            <w:noProof/>
            <w:webHidden/>
          </w:rPr>
          <w:fldChar w:fldCharType="end"/>
        </w:r>
      </w:hyperlink>
    </w:p>
    <w:p w14:paraId="4348D838" w14:textId="01BC0909" w:rsidR="004D64F6" w:rsidRDefault="00000000">
      <w:pPr>
        <w:pStyle w:val="Obsah2"/>
        <w:rPr>
          <w:rFonts w:asciiTheme="minorHAnsi" w:eastAsiaTheme="minorEastAsia" w:hAnsiTheme="minorHAnsi" w:cstheme="minorBidi"/>
          <w:noProof/>
          <w:sz w:val="22"/>
          <w:szCs w:val="22"/>
        </w:rPr>
      </w:pPr>
      <w:hyperlink w:anchor="_Toc472863614" w:history="1">
        <w:r w:rsidR="004D64F6" w:rsidRPr="004F0CA8">
          <w:rPr>
            <w:rStyle w:val="Hypertextovodkaz"/>
            <w:noProof/>
          </w:rPr>
          <w:t>3.5 Formátování tabulek a buněk</w:t>
        </w:r>
        <w:r w:rsidR="004D64F6">
          <w:rPr>
            <w:noProof/>
            <w:webHidden/>
          </w:rPr>
          <w:tab/>
        </w:r>
        <w:r w:rsidR="004D64F6">
          <w:rPr>
            <w:noProof/>
            <w:webHidden/>
          </w:rPr>
          <w:fldChar w:fldCharType="begin"/>
        </w:r>
        <w:r w:rsidR="004D64F6">
          <w:rPr>
            <w:noProof/>
            <w:webHidden/>
          </w:rPr>
          <w:instrText xml:space="preserve"> PAGEREF _Toc472863614 \h </w:instrText>
        </w:r>
        <w:r w:rsidR="004D64F6">
          <w:rPr>
            <w:noProof/>
            <w:webHidden/>
          </w:rPr>
        </w:r>
        <w:r w:rsidR="004D64F6">
          <w:rPr>
            <w:noProof/>
            <w:webHidden/>
          </w:rPr>
          <w:fldChar w:fldCharType="separate"/>
        </w:r>
        <w:r w:rsidR="00FD4FFE">
          <w:rPr>
            <w:noProof/>
            <w:webHidden/>
          </w:rPr>
          <w:t>35</w:t>
        </w:r>
        <w:r w:rsidR="004D64F6">
          <w:rPr>
            <w:noProof/>
            <w:webHidden/>
          </w:rPr>
          <w:fldChar w:fldCharType="end"/>
        </w:r>
      </w:hyperlink>
    </w:p>
    <w:p w14:paraId="5C9BA5B2" w14:textId="6C25B49E" w:rsidR="004D64F6" w:rsidRDefault="00000000">
      <w:pPr>
        <w:pStyle w:val="Obsah3"/>
        <w:rPr>
          <w:rFonts w:asciiTheme="minorHAnsi" w:eastAsiaTheme="minorEastAsia" w:hAnsiTheme="minorHAnsi" w:cstheme="minorBidi"/>
          <w:noProof/>
          <w:sz w:val="22"/>
          <w:szCs w:val="22"/>
        </w:rPr>
      </w:pPr>
      <w:hyperlink w:anchor="_Toc472863615" w:history="1">
        <w:r w:rsidR="004D64F6" w:rsidRPr="004F0CA8">
          <w:rPr>
            <w:rStyle w:val="Hypertextovodkaz"/>
            <w:noProof/>
          </w:rPr>
          <w:t>3.5.1 Formátování sloupců</w:t>
        </w:r>
        <w:r w:rsidR="004D64F6">
          <w:rPr>
            <w:noProof/>
            <w:webHidden/>
          </w:rPr>
          <w:tab/>
        </w:r>
        <w:r w:rsidR="004D64F6">
          <w:rPr>
            <w:noProof/>
            <w:webHidden/>
          </w:rPr>
          <w:fldChar w:fldCharType="begin"/>
        </w:r>
        <w:r w:rsidR="004D64F6">
          <w:rPr>
            <w:noProof/>
            <w:webHidden/>
          </w:rPr>
          <w:instrText xml:space="preserve"> PAGEREF _Toc472863615 \h </w:instrText>
        </w:r>
        <w:r w:rsidR="004D64F6">
          <w:rPr>
            <w:noProof/>
            <w:webHidden/>
          </w:rPr>
        </w:r>
        <w:r w:rsidR="004D64F6">
          <w:rPr>
            <w:noProof/>
            <w:webHidden/>
          </w:rPr>
          <w:fldChar w:fldCharType="separate"/>
        </w:r>
        <w:r w:rsidR="00FD4FFE">
          <w:rPr>
            <w:noProof/>
            <w:webHidden/>
          </w:rPr>
          <w:t>35</w:t>
        </w:r>
        <w:r w:rsidR="004D64F6">
          <w:rPr>
            <w:noProof/>
            <w:webHidden/>
          </w:rPr>
          <w:fldChar w:fldCharType="end"/>
        </w:r>
      </w:hyperlink>
    </w:p>
    <w:p w14:paraId="5A309732" w14:textId="732D6380" w:rsidR="004D64F6" w:rsidRDefault="00000000">
      <w:pPr>
        <w:pStyle w:val="Obsah3"/>
        <w:rPr>
          <w:rFonts w:asciiTheme="minorHAnsi" w:eastAsiaTheme="minorEastAsia" w:hAnsiTheme="minorHAnsi" w:cstheme="minorBidi"/>
          <w:noProof/>
          <w:sz w:val="22"/>
          <w:szCs w:val="22"/>
        </w:rPr>
      </w:pPr>
      <w:hyperlink w:anchor="_Toc472863616" w:history="1">
        <w:r w:rsidR="004D64F6" w:rsidRPr="004F0CA8">
          <w:rPr>
            <w:rStyle w:val="Hypertextovodkaz"/>
            <w:noProof/>
          </w:rPr>
          <w:t>3.5.2 Formátování buněk</w:t>
        </w:r>
        <w:r w:rsidR="004D64F6">
          <w:rPr>
            <w:noProof/>
            <w:webHidden/>
          </w:rPr>
          <w:tab/>
        </w:r>
        <w:r w:rsidR="004D64F6">
          <w:rPr>
            <w:noProof/>
            <w:webHidden/>
          </w:rPr>
          <w:fldChar w:fldCharType="begin"/>
        </w:r>
        <w:r w:rsidR="004D64F6">
          <w:rPr>
            <w:noProof/>
            <w:webHidden/>
          </w:rPr>
          <w:instrText xml:space="preserve"> PAGEREF _Toc472863616 \h </w:instrText>
        </w:r>
        <w:r w:rsidR="004D64F6">
          <w:rPr>
            <w:noProof/>
            <w:webHidden/>
          </w:rPr>
        </w:r>
        <w:r w:rsidR="004D64F6">
          <w:rPr>
            <w:noProof/>
            <w:webHidden/>
          </w:rPr>
          <w:fldChar w:fldCharType="separate"/>
        </w:r>
        <w:r w:rsidR="00FD4FFE">
          <w:rPr>
            <w:noProof/>
            <w:webHidden/>
          </w:rPr>
          <w:t>36</w:t>
        </w:r>
        <w:r w:rsidR="004D64F6">
          <w:rPr>
            <w:noProof/>
            <w:webHidden/>
          </w:rPr>
          <w:fldChar w:fldCharType="end"/>
        </w:r>
      </w:hyperlink>
    </w:p>
    <w:p w14:paraId="15254AD5" w14:textId="0B2F7317" w:rsidR="004D64F6" w:rsidRDefault="00000000">
      <w:pPr>
        <w:pStyle w:val="Obsah3"/>
        <w:rPr>
          <w:rFonts w:asciiTheme="minorHAnsi" w:eastAsiaTheme="minorEastAsia" w:hAnsiTheme="minorHAnsi" w:cstheme="minorBidi"/>
          <w:noProof/>
          <w:sz w:val="22"/>
          <w:szCs w:val="22"/>
        </w:rPr>
      </w:pPr>
      <w:hyperlink w:anchor="_Toc472863617" w:history="1">
        <w:r w:rsidR="004D64F6" w:rsidRPr="004F0CA8">
          <w:rPr>
            <w:rStyle w:val="Hypertextovodkaz"/>
            <w:noProof/>
          </w:rPr>
          <w:t>3.5.3 Zarovnání údajů v buňkách</w:t>
        </w:r>
        <w:r w:rsidR="004D64F6">
          <w:rPr>
            <w:noProof/>
            <w:webHidden/>
          </w:rPr>
          <w:tab/>
        </w:r>
        <w:r w:rsidR="004D64F6">
          <w:rPr>
            <w:noProof/>
            <w:webHidden/>
          </w:rPr>
          <w:fldChar w:fldCharType="begin"/>
        </w:r>
        <w:r w:rsidR="004D64F6">
          <w:rPr>
            <w:noProof/>
            <w:webHidden/>
          </w:rPr>
          <w:instrText xml:space="preserve"> PAGEREF _Toc472863617 \h </w:instrText>
        </w:r>
        <w:r w:rsidR="004D64F6">
          <w:rPr>
            <w:noProof/>
            <w:webHidden/>
          </w:rPr>
        </w:r>
        <w:r w:rsidR="004D64F6">
          <w:rPr>
            <w:noProof/>
            <w:webHidden/>
          </w:rPr>
          <w:fldChar w:fldCharType="separate"/>
        </w:r>
        <w:r w:rsidR="00FD4FFE">
          <w:rPr>
            <w:noProof/>
            <w:webHidden/>
          </w:rPr>
          <w:t>36</w:t>
        </w:r>
        <w:r w:rsidR="004D64F6">
          <w:rPr>
            <w:noProof/>
            <w:webHidden/>
          </w:rPr>
          <w:fldChar w:fldCharType="end"/>
        </w:r>
      </w:hyperlink>
    </w:p>
    <w:p w14:paraId="52B495E9" w14:textId="70ADF033" w:rsidR="004D64F6" w:rsidRDefault="00000000">
      <w:pPr>
        <w:pStyle w:val="Obsah2"/>
        <w:rPr>
          <w:rFonts w:asciiTheme="minorHAnsi" w:eastAsiaTheme="minorEastAsia" w:hAnsiTheme="minorHAnsi" w:cstheme="minorBidi"/>
          <w:noProof/>
          <w:sz w:val="22"/>
          <w:szCs w:val="22"/>
        </w:rPr>
      </w:pPr>
      <w:hyperlink w:anchor="_Toc472863618" w:history="1">
        <w:r w:rsidR="004D64F6" w:rsidRPr="004F0CA8">
          <w:rPr>
            <w:rStyle w:val="Hypertextovodkaz"/>
            <w:noProof/>
          </w:rPr>
          <w:t>3.6 Odkazování na tabulky</w:t>
        </w:r>
        <w:r w:rsidR="004D64F6">
          <w:rPr>
            <w:noProof/>
            <w:webHidden/>
          </w:rPr>
          <w:tab/>
        </w:r>
        <w:r w:rsidR="004D64F6">
          <w:rPr>
            <w:noProof/>
            <w:webHidden/>
          </w:rPr>
          <w:fldChar w:fldCharType="begin"/>
        </w:r>
        <w:r w:rsidR="004D64F6">
          <w:rPr>
            <w:noProof/>
            <w:webHidden/>
          </w:rPr>
          <w:instrText xml:space="preserve"> PAGEREF _Toc472863618 \h </w:instrText>
        </w:r>
        <w:r w:rsidR="004D64F6">
          <w:rPr>
            <w:noProof/>
            <w:webHidden/>
          </w:rPr>
        </w:r>
        <w:r w:rsidR="004D64F6">
          <w:rPr>
            <w:noProof/>
            <w:webHidden/>
          </w:rPr>
          <w:fldChar w:fldCharType="separate"/>
        </w:r>
        <w:r w:rsidR="00FD4FFE">
          <w:rPr>
            <w:noProof/>
            <w:webHidden/>
          </w:rPr>
          <w:t>37</w:t>
        </w:r>
        <w:r w:rsidR="004D64F6">
          <w:rPr>
            <w:noProof/>
            <w:webHidden/>
          </w:rPr>
          <w:fldChar w:fldCharType="end"/>
        </w:r>
      </w:hyperlink>
    </w:p>
    <w:p w14:paraId="74E7DEE3" w14:textId="70412F9D" w:rsidR="004D64F6" w:rsidRDefault="00000000">
      <w:pPr>
        <w:pStyle w:val="Obsah1"/>
        <w:rPr>
          <w:rFonts w:asciiTheme="minorHAnsi" w:eastAsiaTheme="minorEastAsia" w:hAnsiTheme="minorHAnsi" w:cstheme="minorBidi"/>
          <w:b w:val="0"/>
          <w:noProof/>
          <w:sz w:val="22"/>
          <w:szCs w:val="22"/>
        </w:rPr>
      </w:pPr>
      <w:hyperlink w:anchor="_Toc472863619" w:history="1">
        <w:r w:rsidR="004D64F6" w:rsidRPr="004F0CA8">
          <w:rPr>
            <w:rStyle w:val="Hypertextovodkaz"/>
            <w:noProof/>
          </w:rPr>
          <w:t>4 Obrázky a další grafické prvky</w:t>
        </w:r>
        <w:r w:rsidR="004D64F6">
          <w:rPr>
            <w:noProof/>
            <w:webHidden/>
          </w:rPr>
          <w:tab/>
        </w:r>
        <w:r w:rsidR="004D64F6">
          <w:rPr>
            <w:noProof/>
            <w:webHidden/>
          </w:rPr>
          <w:fldChar w:fldCharType="begin"/>
        </w:r>
        <w:r w:rsidR="004D64F6">
          <w:rPr>
            <w:noProof/>
            <w:webHidden/>
          </w:rPr>
          <w:instrText xml:space="preserve"> PAGEREF _Toc472863619 \h </w:instrText>
        </w:r>
        <w:r w:rsidR="004D64F6">
          <w:rPr>
            <w:noProof/>
            <w:webHidden/>
          </w:rPr>
        </w:r>
        <w:r w:rsidR="004D64F6">
          <w:rPr>
            <w:noProof/>
            <w:webHidden/>
          </w:rPr>
          <w:fldChar w:fldCharType="separate"/>
        </w:r>
        <w:r w:rsidR="00FD4FFE">
          <w:rPr>
            <w:noProof/>
            <w:webHidden/>
          </w:rPr>
          <w:t>38</w:t>
        </w:r>
        <w:r w:rsidR="004D64F6">
          <w:rPr>
            <w:noProof/>
            <w:webHidden/>
          </w:rPr>
          <w:fldChar w:fldCharType="end"/>
        </w:r>
      </w:hyperlink>
    </w:p>
    <w:p w14:paraId="7E5EA319" w14:textId="33FBADE0" w:rsidR="004D64F6" w:rsidRDefault="00000000">
      <w:pPr>
        <w:pStyle w:val="Obsah2"/>
        <w:rPr>
          <w:rFonts w:asciiTheme="minorHAnsi" w:eastAsiaTheme="minorEastAsia" w:hAnsiTheme="minorHAnsi" w:cstheme="minorBidi"/>
          <w:noProof/>
          <w:sz w:val="22"/>
          <w:szCs w:val="22"/>
        </w:rPr>
      </w:pPr>
      <w:hyperlink w:anchor="_Toc472863620" w:history="1">
        <w:r w:rsidR="004D64F6" w:rsidRPr="004F0CA8">
          <w:rPr>
            <w:rStyle w:val="Hypertextovodkaz"/>
            <w:noProof/>
          </w:rPr>
          <w:t>4.1 Kvalita obrázků přebíraných z jiných zdrojů</w:t>
        </w:r>
        <w:r w:rsidR="004D64F6">
          <w:rPr>
            <w:noProof/>
            <w:webHidden/>
          </w:rPr>
          <w:tab/>
        </w:r>
        <w:r w:rsidR="004D64F6">
          <w:rPr>
            <w:noProof/>
            <w:webHidden/>
          </w:rPr>
          <w:fldChar w:fldCharType="begin"/>
        </w:r>
        <w:r w:rsidR="004D64F6">
          <w:rPr>
            <w:noProof/>
            <w:webHidden/>
          </w:rPr>
          <w:instrText xml:space="preserve"> PAGEREF _Toc472863620 \h </w:instrText>
        </w:r>
        <w:r w:rsidR="004D64F6">
          <w:rPr>
            <w:noProof/>
            <w:webHidden/>
          </w:rPr>
        </w:r>
        <w:r w:rsidR="004D64F6">
          <w:rPr>
            <w:noProof/>
            <w:webHidden/>
          </w:rPr>
          <w:fldChar w:fldCharType="separate"/>
        </w:r>
        <w:r w:rsidR="00FD4FFE">
          <w:rPr>
            <w:noProof/>
            <w:webHidden/>
          </w:rPr>
          <w:t>38</w:t>
        </w:r>
        <w:r w:rsidR="004D64F6">
          <w:rPr>
            <w:noProof/>
            <w:webHidden/>
          </w:rPr>
          <w:fldChar w:fldCharType="end"/>
        </w:r>
      </w:hyperlink>
    </w:p>
    <w:p w14:paraId="0FA3E102" w14:textId="1027EF2A" w:rsidR="004D64F6" w:rsidRDefault="00000000">
      <w:pPr>
        <w:pStyle w:val="Obsah2"/>
        <w:rPr>
          <w:rFonts w:asciiTheme="minorHAnsi" w:eastAsiaTheme="minorEastAsia" w:hAnsiTheme="minorHAnsi" w:cstheme="minorBidi"/>
          <w:noProof/>
          <w:sz w:val="22"/>
          <w:szCs w:val="22"/>
        </w:rPr>
      </w:pPr>
      <w:hyperlink w:anchor="_Toc472863621" w:history="1">
        <w:r w:rsidR="004D64F6" w:rsidRPr="004F0CA8">
          <w:rPr>
            <w:rStyle w:val="Hypertextovodkaz"/>
            <w:noProof/>
          </w:rPr>
          <w:t>4.2 Vkládání a formátování obrázků</w:t>
        </w:r>
        <w:r w:rsidR="004D64F6">
          <w:rPr>
            <w:noProof/>
            <w:webHidden/>
          </w:rPr>
          <w:tab/>
        </w:r>
        <w:r w:rsidR="004D64F6">
          <w:rPr>
            <w:noProof/>
            <w:webHidden/>
          </w:rPr>
          <w:fldChar w:fldCharType="begin"/>
        </w:r>
        <w:r w:rsidR="004D64F6">
          <w:rPr>
            <w:noProof/>
            <w:webHidden/>
          </w:rPr>
          <w:instrText xml:space="preserve"> PAGEREF _Toc472863621 \h </w:instrText>
        </w:r>
        <w:r w:rsidR="004D64F6">
          <w:rPr>
            <w:noProof/>
            <w:webHidden/>
          </w:rPr>
        </w:r>
        <w:r w:rsidR="004D64F6">
          <w:rPr>
            <w:noProof/>
            <w:webHidden/>
          </w:rPr>
          <w:fldChar w:fldCharType="separate"/>
        </w:r>
        <w:r w:rsidR="00FD4FFE">
          <w:rPr>
            <w:noProof/>
            <w:webHidden/>
          </w:rPr>
          <w:t>39</w:t>
        </w:r>
        <w:r w:rsidR="004D64F6">
          <w:rPr>
            <w:noProof/>
            <w:webHidden/>
          </w:rPr>
          <w:fldChar w:fldCharType="end"/>
        </w:r>
      </w:hyperlink>
    </w:p>
    <w:p w14:paraId="1CFBC4FF" w14:textId="41B8A6A1" w:rsidR="004D64F6" w:rsidRDefault="00000000">
      <w:pPr>
        <w:pStyle w:val="Obsah2"/>
        <w:rPr>
          <w:rFonts w:asciiTheme="minorHAnsi" w:eastAsiaTheme="minorEastAsia" w:hAnsiTheme="minorHAnsi" w:cstheme="minorBidi"/>
          <w:noProof/>
          <w:sz w:val="22"/>
          <w:szCs w:val="22"/>
        </w:rPr>
      </w:pPr>
      <w:hyperlink w:anchor="_Toc472863622" w:history="1">
        <w:r w:rsidR="004D64F6" w:rsidRPr="004F0CA8">
          <w:rPr>
            <w:rStyle w:val="Hypertextovodkaz"/>
            <w:noProof/>
          </w:rPr>
          <w:t>4.3 Odkazování na obrázky</w:t>
        </w:r>
        <w:r w:rsidR="004D64F6">
          <w:rPr>
            <w:noProof/>
            <w:webHidden/>
          </w:rPr>
          <w:tab/>
        </w:r>
        <w:r w:rsidR="004D64F6">
          <w:rPr>
            <w:noProof/>
            <w:webHidden/>
          </w:rPr>
          <w:fldChar w:fldCharType="begin"/>
        </w:r>
        <w:r w:rsidR="004D64F6">
          <w:rPr>
            <w:noProof/>
            <w:webHidden/>
          </w:rPr>
          <w:instrText xml:space="preserve"> PAGEREF _Toc472863622 \h </w:instrText>
        </w:r>
        <w:r w:rsidR="004D64F6">
          <w:rPr>
            <w:noProof/>
            <w:webHidden/>
          </w:rPr>
        </w:r>
        <w:r w:rsidR="004D64F6">
          <w:rPr>
            <w:noProof/>
            <w:webHidden/>
          </w:rPr>
          <w:fldChar w:fldCharType="separate"/>
        </w:r>
        <w:r w:rsidR="00FD4FFE">
          <w:rPr>
            <w:noProof/>
            <w:webHidden/>
          </w:rPr>
          <w:t>40</w:t>
        </w:r>
        <w:r w:rsidR="004D64F6">
          <w:rPr>
            <w:noProof/>
            <w:webHidden/>
          </w:rPr>
          <w:fldChar w:fldCharType="end"/>
        </w:r>
      </w:hyperlink>
    </w:p>
    <w:p w14:paraId="01C1381E" w14:textId="3A0A3D40" w:rsidR="004D64F6" w:rsidRDefault="00000000">
      <w:pPr>
        <w:pStyle w:val="Obsah1"/>
        <w:rPr>
          <w:rFonts w:asciiTheme="minorHAnsi" w:eastAsiaTheme="minorEastAsia" w:hAnsiTheme="minorHAnsi" w:cstheme="minorBidi"/>
          <w:b w:val="0"/>
          <w:noProof/>
          <w:sz w:val="22"/>
          <w:szCs w:val="22"/>
        </w:rPr>
      </w:pPr>
      <w:hyperlink w:anchor="_Toc472863623" w:history="1">
        <w:r w:rsidR="004D64F6" w:rsidRPr="004F0CA8">
          <w:rPr>
            <w:rStyle w:val="Hypertextovodkaz"/>
            <w:noProof/>
          </w:rPr>
          <w:t>5 Matematické vzorce</w:t>
        </w:r>
        <w:r w:rsidR="004D64F6">
          <w:rPr>
            <w:noProof/>
            <w:webHidden/>
          </w:rPr>
          <w:tab/>
        </w:r>
        <w:r w:rsidR="004D64F6">
          <w:rPr>
            <w:noProof/>
            <w:webHidden/>
          </w:rPr>
          <w:fldChar w:fldCharType="begin"/>
        </w:r>
        <w:r w:rsidR="004D64F6">
          <w:rPr>
            <w:noProof/>
            <w:webHidden/>
          </w:rPr>
          <w:instrText xml:space="preserve"> PAGEREF _Toc472863623 \h </w:instrText>
        </w:r>
        <w:r w:rsidR="004D64F6">
          <w:rPr>
            <w:noProof/>
            <w:webHidden/>
          </w:rPr>
        </w:r>
        <w:r w:rsidR="004D64F6">
          <w:rPr>
            <w:noProof/>
            <w:webHidden/>
          </w:rPr>
          <w:fldChar w:fldCharType="separate"/>
        </w:r>
        <w:r w:rsidR="00FD4FFE">
          <w:rPr>
            <w:noProof/>
            <w:webHidden/>
          </w:rPr>
          <w:t>41</w:t>
        </w:r>
        <w:r w:rsidR="004D64F6">
          <w:rPr>
            <w:noProof/>
            <w:webHidden/>
          </w:rPr>
          <w:fldChar w:fldCharType="end"/>
        </w:r>
      </w:hyperlink>
    </w:p>
    <w:p w14:paraId="6C928354" w14:textId="6A21A0C2" w:rsidR="004D64F6" w:rsidRDefault="00000000">
      <w:pPr>
        <w:pStyle w:val="Obsah2"/>
        <w:rPr>
          <w:rFonts w:asciiTheme="minorHAnsi" w:eastAsiaTheme="minorEastAsia" w:hAnsiTheme="minorHAnsi" w:cstheme="minorBidi"/>
          <w:noProof/>
          <w:sz w:val="22"/>
          <w:szCs w:val="22"/>
        </w:rPr>
      </w:pPr>
      <w:hyperlink w:anchor="_Toc472863624" w:history="1">
        <w:r w:rsidR="004D64F6" w:rsidRPr="004F0CA8">
          <w:rPr>
            <w:rStyle w:val="Hypertextovodkaz"/>
            <w:noProof/>
          </w:rPr>
          <w:t>5.1 Umístění vzorce v textu</w:t>
        </w:r>
        <w:r w:rsidR="004D64F6">
          <w:rPr>
            <w:noProof/>
            <w:webHidden/>
          </w:rPr>
          <w:tab/>
        </w:r>
        <w:r w:rsidR="004D64F6">
          <w:rPr>
            <w:noProof/>
            <w:webHidden/>
          </w:rPr>
          <w:fldChar w:fldCharType="begin"/>
        </w:r>
        <w:r w:rsidR="004D64F6">
          <w:rPr>
            <w:noProof/>
            <w:webHidden/>
          </w:rPr>
          <w:instrText xml:space="preserve"> PAGEREF _Toc472863624 \h </w:instrText>
        </w:r>
        <w:r w:rsidR="004D64F6">
          <w:rPr>
            <w:noProof/>
            <w:webHidden/>
          </w:rPr>
        </w:r>
        <w:r w:rsidR="004D64F6">
          <w:rPr>
            <w:noProof/>
            <w:webHidden/>
          </w:rPr>
          <w:fldChar w:fldCharType="separate"/>
        </w:r>
        <w:r w:rsidR="00FD4FFE">
          <w:rPr>
            <w:noProof/>
            <w:webHidden/>
          </w:rPr>
          <w:t>41</w:t>
        </w:r>
        <w:r w:rsidR="004D64F6">
          <w:rPr>
            <w:noProof/>
            <w:webHidden/>
          </w:rPr>
          <w:fldChar w:fldCharType="end"/>
        </w:r>
      </w:hyperlink>
    </w:p>
    <w:p w14:paraId="4BC522B5" w14:textId="3F153538" w:rsidR="004D64F6" w:rsidRDefault="00000000">
      <w:pPr>
        <w:pStyle w:val="Obsah2"/>
        <w:rPr>
          <w:rFonts w:asciiTheme="minorHAnsi" w:eastAsiaTheme="minorEastAsia" w:hAnsiTheme="minorHAnsi" w:cstheme="minorBidi"/>
          <w:noProof/>
          <w:sz w:val="22"/>
          <w:szCs w:val="22"/>
        </w:rPr>
      </w:pPr>
      <w:hyperlink w:anchor="_Toc472863625" w:history="1">
        <w:r w:rsidR="004D64F6" w:rsidRPr="004F0CA8">
          <w:rPr>
            <w:rStyle w:val="Hypertextovodkaz"/>
            <w:noProof/>
          </w:rPr>
          <w:t>5.2 Odkaz na vzorec</w:t>
        </w:r>
        <w:r w:rsidR="004D64F6">
          <w:rPr>
            <w:noProof/>
            <w:webHidden/>
          </w:rPr>
          <w:tab/>
        </w:r>
        <w:r w:rsidR="004D64F6">
          <w:rPr>
            <w:noProof/>
            <w:webHidden/>
          </w:rPr>
          <w:fldChar w:fldCharType="begin"/>
        </w:r>
        <w:r w:rsidR="004D64F6">
          <w:rPr>
            <w:noProof/>
            <w:webHidden/>
          </w:rPr>
          <w:instrText xml:space="preserve"> PAGEREF _Toc472863625 \h </w:instrText>
        </w:r>
        <w:r w:rsidR="004D64F6">
          <w:rPr>
            <w:noProof/>
            <w:webHidden/>
          </w:rPr>
        </w:r>
        <w:r w:rsidR="004D64F6">
          <w:rPr>
            <w:noProof/>
            <w:webHidden/>
          </w:rPr>
          <w:fldChar w:fldCharType="separate"/>
        </w:r>
        <w:r w:rsidR="00FD4FFE">
          <w:rPr>
            <w:noProof/>
            <w:webHidden/>
          </w:rPr>
          <w:t>42</w:t>
        </w:r>
        <w:r w:rsidR="004D64F6">
          <w:rPr>
            <w:noProof/>
            <w:webHidden/>
          </w:rPr>
          <w:fldChar w:fldCharType="end"/>
        </w:r>
      </w:hyperlink>
    </w:p>
    <w:p w14:paraId="64D1479A" w14:textId="5539CF10" w:rsidR="004D64F6" w:rsidRDefault="00000000">
      <w:pPr>
        <w:pStyle w:val="Obsah1"/>
        <w:rPr>
          <w:rFonts w:asciiTheme="minorHAnsi" w:eastAsiaTheme="minorEastAsia" w:hAnsiTheme="minorHAnsi" w:cstheme="minorBidi"/>
          <w:b w:val="0"/>
          <w:noProof/>
          <w:sz w:val="22"/>
          <w:szCs w:val="22"/>
        </w:rPr>
      </w:pPr>
      <w:hyperlink w:anchor="_Toc472863626" w:history="1">
        <w:r w:rsidR="004D64F6" w:rsidRPr="004F0CA8">
          <w:rPr>
            <w:rStyle w:val="Hypertextovodkaz"/>
            <w:noProof/>
          </w:rPr>
          <w:t>6 Citace a seznam literatury</w:t>
        </w:r>
        <w:r w:rsidR="004D64F6">
          <w:rPr>
            <w:noProof/>
            <w:webHidden/>
          </w:rPr>
          <w:tab/>
        </w:r>
        <w:r w:rsidR="004D64F6">
          <w:rPr>
            <w:noProof/>
            <w:webHidden/>
          </w:rPr>
          <w:fldChar w:fldCharType="begin"/>
        </w:r>
        <w:r w:rsidR="004D64F6">
          <w:rPr>
            <w:noProof/>
            <w:webHidden/>
          </w:rPr>
          <w:instrText xml:space="preserve"> PAGEREF _Toc472863626 \h </w:instrText>
        </w:r>
        <w:r w:rsidR="004D64F6">
          <w:rPr>
            <w:noProof/>
            <w:webHidden/>
          </w:rPr>
        </w:r>
        <w:r w:rsidR="004D64F6">
          <w:rPr>
            <w:noProof/>
            <w:webHidden/>
          </w:rPr>
          <w:fldChar w:fldCharType="separate"/>
        </w:r>
        <w:r w:rsidR="00FD4FFE">
          <w:rPr>
            <w:noProof/>
            <w:webHidden/>
          </w:rPr>
          <w:t>43</w:t>
        </w:r>
        <w:r w:rsidR="004D64F6">
          <w:rPr>
            <w:noProof/>
            <w:webHidden/>
          </w:rPr>
          <w:fldChar w:fldCharType="end"/>
        </w:r>
      </w:hyperlink>
    </w:p>
    <w:p w14:paraId="4BB4D495" w14:textId="3D00D9AD" w:rsidR="004D64F6" w:rsidRDefault="00000000">
      <w:pPr>
        <w:pStyle w:val="Obsah2"/>
        <w:rPr>
          <w:rFonts w:asciiTheme="minorHAnsi" w:eastAsiaTheme="minorEastAsia" w:hAnsiTheme="minorHAnsi" w:cstheme="minorBidi"/>
          <w:noProof/>
          <w:sz w:val="22"/>
          <w:szCs w:val="22"/>
        </w:rPr>
      </w:pPr>
      <w:hyperlink w:anchor="_Toc472863627" w:history="1">
        <w:r w:rsidR="004D64F6" w:rsidRPr="004F0CA8">
          <w:rPr>
            <w:rStyle w:val="Hypertextovodkaz"/>
            <w:noProof/>
          </w:rPr>
          <w:t>6.1 Druhy zdrojů</w:t>
        </w:r>
        <w:r w:rsidR="004D64F6">
          <w:rPr>
            <w:noProof/>
            <w:webHidden/>
          </w:rPr>
          <w:tab/>
        </w:r>
        <w:r w:rsidR="004D64F6">
          <w:rPr>
            <w:noProof/>
            <w:webHidden/>
          </w:rPr>
          <w:fldChar w:fldCharType="begin"/>
        </w:r>
        <w:r w:rsidR="004D64F6">
          <w:rPr>
            <w:noProof/>
            <w:webHidden/>
          </w:rPr>
          <w:instrText xml:space="preserve"> PAGEREF _Toc472863627 \h </w:instrText>
        </w:r>
        <w:r w:rsidR="004D64F6">
          <w:rPr>
            <w:noProof/>
            <w:webHidden/>
          </w:rPr>
        </w:r>
        <w:r w:rsidR="004D64F6">
          <w:rPr>
            <w:noProof/>
            <w:webHidden/>
          </w:rPr>
          <w:fldChar w:fldCharType="separate"/>
        </w:r>
        <w:r w:rsidR="00FD4FFE">
          <w:rPr>
            <w:noProof/>
            <w:webHidden/>
          </w:rPr>
          <w:t>43</w:t>
        </w:r>
        <w:r w:rsidR="004D64F6">
          <w:rPr>
            <w:noProof/>
            <w:webHidden/>
          </w:rPr>
          <w:fldChar w:fldCharType="end"/>
        </w:r>
      </w:hyperlink>
    </w:p>
    <w:p w14:paraId="734C38B5" w14:textId="254CEE73" w:rsidR="004D64F6" w:rsidRDefault="00000000">
      <w:pPr>
        <w:pStyle w:val="Obsah2"/>
        <w:rPr>
          <w:rFonts w:asciiTheme="minorHAnsi" w:eastAsiaTheme="minorEastAsia" w:hAnsiTheme="minorHAnsi" w:cstheme="minorBidi"/>
          <w:noProof/>
          <w:sz w:val="22"/>
          <w:szCs w:val="22"/>
        </w:rPr>
      </w:pPr>
      <w:hyperlink w:anchor="_Toc472863628" w:history="1">
        <w:r w:rsidR="004D64F6" w:rsidRPr="004F0CA8">
          <w:rPr>
            <w:rStyle w:val="Hypertextovodkaz"/>
            <w:noProof/>
          </w:rPr>
          <w:t>6.2 Odkazy v textu</w:t>
        </w:r>
        <w:r w:rsidR="004D64F6">
          <w:rPr>
            <w:noProof/>
            <w:webHidden/>
          </w:rPr>
          <w:tab/>
        </w:r>
        <w:r w:rsidR="004D64F6">
          <w:rPr>
            <w:noProof/>
            <w:webHidden/>
          </w:rPr>
          <w:fldChar w:fldCharType="begin"/>
        </w:r>
        <w:r w:rsidR="004D64F6">
          <w:rPr>
            <w:noProof/>
            <w:webHidden/>
          </w:rPr>
          <w:instrText xml:space="preserve"> PAGEREF _Toc472863628 \h </w:instrText>
        </w:r>
        <w:r w:rsidR="004D64F6">
          <w:rPr>
            <w:noProof/>
            <w:webHidden/>
          </w:rPr>
        </w:r>
        <w:r w:rsidR="004D64F6">
          <w:rPr>
            <w:noProof/>
            <w:webHidden/>
          </w:rPr>
          <w:fldChar w:fldCharType="separate"/>
        </w:r>
        <w:r w:rsidR="00FD4FFE">
          <w:rPr>
            <w:noProof/>
            <w:webHidden/>
          </w:rPr>
          <w:t>45</w:t>
        </w:r>
        <w:r w:rsidR="004D64F6">
          <w:rPr>
            <w:noProof/>
            <w:webHidden/>
          </w:rPr>
          <w:fldChar w:fldCharType="end"/>
        </w:r>
      </w:hyperlink>
    </w:p>
    <w:p w14:paraId="4E287D20" w14:textId="10534058" w:rsidR="004D64F6" w:rsidRDefault="00000000">
      <w:pPr>
        <w:pStyle w:val="Obsah2"/>
        <w:rPr>
          <w:rFonts w:asciiTheme="minorHAnsi" w:eastAsiaTheme="minorEastAsia" w:hAnsiTheme="minorHAnsi" w:cstheme="minorBidi"/>
          <w:noProof/>
          <w:sz w:val="22"/>
          <w:szCs w:val="22"/>
        </w:rPr>
      </w:pPr>
      <w:hyperlink w:anchor="_Toc472863629" w:history="1">
        <w:r w:rsidR="004D64F6" w:rsidRPr="004F0CA8">
          <w:rPr>
            <w:rStyle w:val="Hypertextovodkaz"/>
            <w:noProof/>
          </w:rPr>
          <w:t>6.3 Seznam literatury</w:t>
        </w:r>
        <w:r w:rsidR="004D64F6">
          <w:rPr>
            <w:noProof/>
            <w:webHidden/>
          </w:rPr>
          <w:tab/>
        </w:r>
        <w:r w:rsidR="004D64F6">
          <w:rPr>
            <w:noProof/>
            <w:webHidden/>
          </w:rPr>
          <w:fldChar w:fldCharType="begin"/>
        </w:r>
        <w:r w:rsidR="004D64F6">
          <w:rPr>
            <w:noProof/>
            <w:webHidden/>
          </w:rPr>
          <w:instrText xml:space="preserve"> PAGEREF _Toc472863629 \h </w:instrText>
        </w:r>
        <w:r w:rsidR="004D64F6">
          <w:rPr>
            <w:noProof/>
            <w:webHidden/>
          </w:rPr>
        </w:r>
        <w:r w:rsidR="004D64F6">
          <w:rPr>
            <w:noProof/>
            <w:webHidden/>
          </w:rPr>
          <w:fldChar w:fldCharType="separate"/>
        </w:r>
        <w:r w:rsidR="00FD4FFE">
          <w:rPr>
            <w:noProof/>
            <w:webHidden/>
          </w:rPr>
          <w:t>48</w:t>
        </w:r>
        <w:r w:rsidR="004D64F6">
          <w:rPr>
            <w:noProof/>
            <w:webHidden/>
          </w:rPr>
          <w:fldChar w:fldCharType="end"/>
        </w:r>
      </w:hyperlink>
    </w:p>
    <w:p w14:paraId="02551AC2" w14:textId="55725FF4" w:rsidR="004D64F6" w:rsidRDefault="00000000">
      <w:pPr>
        <w:pStyle w:val="Obsah3"/>
        <w:rPr>
          <w:rFonts w:asciiTheme="minorHAnsi" w:eastAsiaTheme="minorEastAsia" w:hAnsiTheme="minorHAnsi" w:cstheme="minorBidi"/>
          <w:noProof/>
          <w:sz w:val="22"/>
          <w:szCs w:val="22"/>
        </w:rPr>
      </w:pPr>
      <w:hyperlink w:anchor="_Toc472863630" w:history="1">
        <w:r w:rsidR="004D64F6" w:rsidRPr="004F0CA8">
          <w:rPr>
            <w:rStyle w:val="Hypertextovodkaz"/>
            <w:noProof/>
          </w:rPr>
          <w:t>6.3.1 Nejčastěji používané zdroje</w:t>
        </w:r>
        <w:r w:rsidR="004D64F6">
          <w:rPr>
            <w:noProof/>
            <w:webHidden/>
          </w:rPr>
          <w:tab/>
        </w:r>
        <w:r w:rsidR="004D64F6">
          <w:rPr>
            <w:noProof/>
            <w:webHidden/>
          </w:rPr>
          <w:fldChar w:fldCharType="begin"/>
        </w:r>
        <w:r w:rsidR="004D64F6">
          <w:rPr>
            <w:noProof/>
            <w:webHidden/>
          </w:rPr>
          <w:instrText xml:space="preserve"> PAGEREF _Toc472863630 \h </w:instrText>
        </w:r>
        <w:r w:rsidR="004D64F6">
          <w:rPr>
            <w:noProof/>
            <w:webHidden/>
          </w:rPr>
        </w:r>
        <w:r w:rsidR="004D64F6">
          <w:rPr>
            <w:noProof/>
            <w:webHidden/>
          </w:rPr>
          <w:fldChar w:fldCharType="separate"/>
        </w:r>
        <w:r w:rsidR="00FD4FFE">
          <w:rPr>
            <w:noProof/>
            <w:webHidden/>
          </w:rPr>
          <w:t>49</w:t>
        </w:r>
        <w:r w:rsidR="004D64F6">
          <w:rPr>
            <w:noProof/>
            <w:webHidden/>
          </w:rPr>
          <w:fldChar w:fldCharType="end"/>
        </w:r>
      </w:hyperlink>
    </w:p>
    <w:p w14:paraId="15F027B2" w14:textId="3981FC12" w:rsidR="004D64F6" w:rsidRDefault="00000000">
      <w:pPr>
        <w:pStyle w:val="Obsah1"/>
        <w:rPr>
          <w:rFonts w:asciiTheme="minorHAnsi" w:eastAsiaTheme="minorEastAsia" w:hAnsiTheme="minorHAnsi" w:cstheme="minorBidi"/>
          <w:b w:val="0"/>
          <w:noProof/>
          <w:sz w:val="22"/>
          <w:szCs w:val="22"/>
        </w:rPr>
      </w:pPr>
      <w:hyperlink w:anchor="_Toc472863631" w:history="1">
        <w:r w:rsidR="004D64F6" w:rsidRPr="004F0CA8">
          <w:rPr>
            <w:rStyle w:val="Hypertextovodkaz"/>
            <w:noProof/>
          </w:rPr>
          <w:t>Závěr</w:t>
        </w:r>
        <w:r w:rsidR="004D64F6">
          <w:rPr>
            <w:noProof/>
            <w:webHidden/>
          </w:rPr>
          <w:tab/>
        </w:r>
        <w:r w:rsidR="004D64F6">
          <w:rPr>
            <w:noProof/>
            <w:webHidden/>
          </w:rPr>
          <w:fldChar w:fldCharType="begin"/>
        </w:r>
        <w:r w:rsidR="004D64F6">
          <w:rPr>
            <w:noProof/>
            <w:webHidden/>
          </w:rPr>
          <w:instrText xml:space="preserve"> PAGEREF _Toc472863631 \h </w:instrText>
        </w:r>
        <w:r w:rsidR="004D64F6">
          <w:rPr>
            <w:noProof/>
            <w:webHidden/>
          </w:rPr>
        </w:r>
        <w:r w:rsidR="004D64F6">
          <w:rPr>
            <w:noProof/>
            <w:webHidden/>
          </w:rPr>
          <w:fldChar w:fldCharType="separate"/>
        </w:r>
        <w:r w:rsidR="00FD4FFE">
          <w:rPr>
            <w:noProof/>
            <w:webHidden/>
          </w:rPr>
          <w:t>52</w:t>
        </w:r>
        <w:r w:rsidR="004D64F6">
          <w:rPr>
            <w:noProof/>
            <w:webHidden/>
          </w:rPr>
          <w:fldChar w:fldCharType="end"/>
        </w:r>
      </w:hyperlink>
    </w:p>
    <w:p w14:paraId="392F9961" w14:textId="620B62BE" w:rsidR="004D64F6" w:rsidRDefault="00000000">
      <w:pPr>
        <w:pStyle w:val="Obsah1"/>
        <w:rPr>
          <w:rFonts w:asciiTheme="minorHAnsi" w:eastAsiaTheme="minorEastAsia" w:hAnsiTheme="minorHAnsi" w:cstheme="minorBidi"/>
          <w:b w:val="0"/>
          <w:noProof/>
          <w:sz w:val="22"/>
          <w:szCs w:val="22"/>
        </w:rPr>
      </w:pPr>
      <w:hyperlink w:anchor="_Toc472863632" w:history="1">
        <w:r w:rsidR="004D64F6" w:rsidRPr="004F0CA8">
          <w:rPr>
            <w:rStyle w:val="Hypertextovodkaz"/>
            <w:noProof/>
          </w:rPr>
          <w:t>Seznam literatury</w:t>
        </w:r>
        <w:r w:rsidR="004D64F6">
          <w:rPr>
            <w:noProof/>
            <w:webHidden/>
          </w:rPr>
          <w:tab/>
        </w:r>
        <w:r w:rsidR="004D64F6">
          <w:rPr>
            <w:noProof/>
            <w:webHidden/>
          </w:rPr>
          <w:fldChar w:fldCharType="begin"/>
        </w:r>
        <w:r w:rsidR="004D64F6">
          <w:rPr>
            <w:noProof/>
            <w:webHidden/>
          </w:rPr>
          <w:instrText xml:space="preserve"> PAGEREF _Toc472863632 \h </w:instrText>
        </w:r>
        <w:r w:rsidR="004D64F6">
          <w:rPr>
            <w:noProof/>
            <w:webHidden/>
          </w:rPr>
        </w:r>
        <w:r w:rsidR="004D64F6">
          <w:rPr>
            <w:noProof/>
            <w:webHidden/>
          </w:rPr>
          <w:fldChar w:fldCharType="separate"/>
        </w:r>
        <w:r w:rsidR="00FD4FFE">
          <w:rPr>
            <w:noProof/>
            <w:webHidden/>
          </w:rPr>
          <w:t>53</w:t>
        </w:r>
        <w:r w:rsidR="004D64F6">
          <w:rPr>
            <w:noProof/>
            <w:webHidden/>
          </w:rPr>
          <w:fldChar w:fldCharType="end"/>
        </w:r>
      </w:hyperlink>
    </w:p>
    <w:p w14:paraId="721BF42E" w14:textId="1EDFA6D8" w:rsidR="004D64F6" w:rsidRDefault="00000000">
      <w:pPr>
        <w:pStyle w:val="Obsah1"/>
        <w:rPr>
          <w:rFonts w:asciiTheme="minorHAnsi" w:eastAsiaTheme="minorEastAsia" w:hAnsiTheme="minorHAnsi" w:cstheme="minorBidi"/>
          <w:b w:val="0"/>
          <w:noProof/>
          <w:sz w:val="22"/>
          <w:szCs w:val="22"/>
        </w:rPr>
      </w:pPr>
      <w:hyperlink w:anchor="_Toc472863633" w:history="1">
        <w:r w:rsidR="004D64F6" w:rsidRPr="004F0CA8">
          <w:rPr>
            <w:rStyle w:val="Hypertextovodkaz"/>
            <w:noProof/>
          </w:rPr>
          <w:t>Přílohy</w:t>
        </w:r>
        <w:r w:rsidR="004D64F6">
          <w:rPr>
            <w:noProof/>
            <w:webHidden/>
          </w:rPr>
          <w:tab/>
        </w:r>
        <w:r w:rsidR="004D64F6">
          <w:rPr>
            <w:noProof/>
            <w:webHidden/>
          </w:rPr>
          <w:fldChar w:fldCharType="begin"/>
        </w:r>
        <w:r w:rsidR="004D64F6">
          <w:rPr>
            <w:noProof/>
            <w:webHidden/>
          </w:rPr>
          <w:instrText xml:space="preserve"> PAGEREF _Toc472863633 \h </w:instrText>
        </w:r>
        <w:r w:rsidR="004D64F6">
          <w:rPr>
            <w:noProof/>
            <w:webHidden/>
          </w:rPr>
        </w:r>
        <w:r w:rsidR="004D64F6">
          <w:rPr>
            <w:noProof/>
            <w:webHidden/>
          </w:rPr>
          <w:fldChar w:fldCharType="separate"/>
        </w:r>
        <w:r w:rsidR="00FD4FFE">
          <w:rPr>
            <w:noProof/>
            <w:webHidden/>
          </w:rPr>
          <w:t>55</w:t>
        </w:r>
        <w:r w:rsidR="004D64F6">
          <w:rPr>
            <w:noProof/>
            <w:webHidden/>
          </w:rPr>
          <w:fldChar w:fldCharType="end"/>
        </w:r>
      </w:hyperlink>
    </w:p>
    <w:p w14:paraId="351DAE0F" w14:textId="29706385" w:rsidR="00DA4CA2" w:rsidRDefault="00DA4CA2" w:rsidP="00DA4CA2">
      <w:pPr>
        <w:pStyle w:val="FMVENadpis1Neslovan"/>
        <w:rPr>
          <w:b w:val="0"/>
          <w:sz w:val="22"/>
        </w:rPr>
        <w:sectPr w:rsidR="00DA4CA2" w:rsidSect="005E2EBF">
          <w:headerReference w:type="default" r:id="rId27"/>
          <w:type w:val="oddPage"/>
          <w:pgSz w:w="11906" w:h="16838" w:code="9"/>
          <w:pgMar w:top="1701" w:right="1985" w:bottom="1985" w:left="1418" w:header="709" w:footer="1134" w:gutter="284"/>
          <w:cols w:space="708"/>
          <w:docGrid w:linePitch="360"/>
        </w:sectPr>
      </w:pPr>
      <w:r>
        <w:rPr>
          <w:b w:val="0"/>
          <w:sz w:val="22"/>
        </w:rPr>
        <w:fldChar w:fldCharType="end"/>
      </w:r>
    </w:p>
    <w:p w14:paraId="4EAB37AF" w14:textId="77777777" w:rsidR="00DA4CA2" w:rsidRPr="006B3711" w:rsidRDefault="00DA4CA2" w:rsidP="00F1681C">
      <w:pPr>
        <w:pStyle w:val="FMVENadpis1Neslovanbezobsahu"/>
        <w:spacing w:before="0"/>
      </w:pPr>
      <w:r w:rsidRPr="006B3711">
        <w:lastRenderedPageBreak/>
        <w:t xml:space="preserve">Seznam </w:t>
      </w:r>
      <w:commentRangeStart w:id="9"/>
      <w:r w:rsidRPr="006B3711">
        <w:t>obrázků</w:t>
      </w:r>
      <w:commentRangeEnd w:id="9"/>
      <w:r w:rsidR="00F1681C">
        <w:rPr>
          <w:rStyle w:val="Odkaznakoment"/>
          <w:b w:val="0"/>
        </w:rPr>
        <w:commentReference w:id="9"/>
      </w:r>
    </w:p>
    <w:p w14:paraId="784C39F3" w14:textId="4CD2013E" w:rsidR="004D64F6" w:rsidRDefault="00EB208D">
      <w:pPr>
        <w:pStyle w:val="Seznamobrzk"/>
        <w:tabs>
          <w:tab w:val="right" w:leader="dot" w:pos="8209"/>
        </w:tabs>
        <w:rPr>
          <w:rFonts w:asciiTheme="minorHAnsi" w:eastAsiaTheme="minorEastAsia" w:hAnsiTheme="minorHAnsi" w:cstheme="minorBidi"/>
          <w:noProof/>
          <w:sz w:val="22"/>
          <w:szCs w:val="22"/>
        </w:rPr>
      </w:pPr>
      <w:r>
        <w:rPr>
          <w:highlight w:val="red"/>
        </w:rPr>
        <w:fldChar w:fldCharType="begin"/>
      </w:r>
      <w:r>
        <w:rPr>
          <w:highlight w:val="red"/>
        </w:rPr>
        <w:instrText xml:space="preserve"> TOC \h \z \c "Obrázek" </w:instrText>
      </w:r>
      <w:r>
        <w:rPr>
          <w:highlight w:val="red"/>
        </w:rPr>
        <w:fldChar w:fldCharType="separate"/>
      </w:r>
      <w:hyperlink w:anchor="_Toc472863634" w:history="1">
        <w:r w:rsidR="004D64F6" w:rsidRPr="00AC1426">
          <w:rPr>
            <w:rStyle w:val="Hypertextovodkaz"/>
            <w:noProof/>
          </w:rPr>
          <w:t>Obrázek 1 – Řešení přetečení tabulky na novou stránku</w:t>
        </w:r>
        <w:r w:rsidR="004D64F6">
          <w:rPr>
            <w:noProof/>
            <w:webHidden/>
          </w:rPr>
          <w:tab/>
        </w:r>
        <w:r w:rsidR="004D64F6">
          <w:rPr>
            <w:noProof/>
            <w:webHidden/>
          </w:rPr>
          <w:fldChar w:fldCharType="begin"/>
        </w:r>
        <w:r w:rsidR="004D64F6">
          <w:rPr>
            <w:noProof/>
            <w:webHidden/>
          </w:rPr>
          <w:instrText xml:space="preserve"> PAGEREF _Toc472863634 \h </w:instrText>
        </w:r>
        <w:r w:rsidR="004D64F6">
          <w:rPr>
            <w:noProof/>
            <w:webHidden/>
          </w:rPr>
        </w:r>
        <w:r w:rsidR="004D64F6">
          <w:rPr>
            <w:noProof/>
            <w:webHidden/>
          </w:rPr>
          <w:fldChar w:fldCharType="separate"/>
        </w:r>
        <w:r w:rsidR="00FD4FFE">
          <w:rPr>
            <w:noProof/>
            <w:webHidden/>
          </w:rPr>
          <w:t>35</w:t>
        </w:r>
        <w:r w:rsidR="004D64F6">
          <w:rPr>
            <w:noProof/>
            <w:webHidden/>
          </w:rPr>
          <w:fldChar w:fldCharType="end"/>
        </w:r>
      </w:hyperlink>
    </w:p>
    <w:p w14:paraId="1F582002" w14:textId="585C8497" w:rsidR="004D64F6" w:rsidRDefault="00000000">
      <w:pPr>
        <w:pStyle w:val="Seznamobrzk"/>
        <w:tabs>
          <w:tab w:val="right" w:leader="dot" w:pos="8209"/>
        </w:tabs>
        <w:rPr>
          <w:rFonts w:asciiTheme="minorHAnsi" w:eastAsiaTheme="minorEastAsia" w:hAnsiTheme="minorHAnsi" w:cstheme="minorBidi"/>
          <w:noProof/>
          <w:sz w:val="22"/>
          <w:szCs w:val="22"/>
        </w:rPr>
      </w:pPr>
      <w:hyperlink w:anchor="_Toc472863635" w:history="1">
        <w:r w:rsidR="004D64F6" w:rsidRPr="00AC1426">
          <w:rPr>
            <w:rStyle w:val="Hypertextovodkaz"/>
            <w:noProof/>
          </w:rPr>
          <w:t>Obrázek 2 – Správně vložený a dostatečně kvalitní obrázek (rozlišení 300 DPI)</w:t>
        </w:r>
        <w:r w:rsidR="004D64F6">
          <w:rPr>
            <w:noProof/>
            <w:webHidden/>
          </w:rPr>
          <w:tab/>
        </w:r>
        <w:r w:rsidR="004D64F6">
          <w:rPr>
            <w:noProof/>
            <w:webHidden/>
          </w:rPr>
          <w:fldChar w:fldCharType="begin"/>
        </w:r>
        <w:r w:rsidR="004D64F6">
          <w:rPr>
            <w:noProof/>
            <w:webHidden/>
          </w:rPr>
          <w:instrText xml:space="preserve"> PAGEREF _Toc472863635 \h </w:instrText>
        </w:r>
        <w:r w:rsidR="004D64F6">
          <w:rPr>
            <w:noProof/>
            <w:webHidden/>
          </w:rPr>
        </w:r>
        <w:r w:rsidR="004D64F6">
          <w:rPr>
            <w:noProof/>
            <w:webHidden/>
          </w:rPr>
          <w:fldChar w:fldCharType="separate"/>
        </w:r>
        <w:r w:rsidR="00FD4FFE">
          <w:rPr>
            <w:noProof/>
            <w:webHidden/>
          </w:rPr>
          <w:t>39</w:t>
        </w:r>
        <w:r w:rsidR="004D64F6">
          <w:rPr>
            <w:noProof/>
            <w:webHidden/>
          </w:rPr>
          <w:fldChar w:fldCharType="end"/>
        </w:r>
      </w:hyperlink>
    </w:p>
    <w:p w14:paraId="12D0A29A" w14:textId="682412F8" w:rsidR="004D64F6" w:rsidRDefault="00000000">
      <w:pPr>
        <w:pStyle w:val="Seznamobrzk"/>
        <w:tabs>
          <w:tab w:val="right" w:leader="dot" w:pos="8209"/>
        </w:tabs>
        <w:rPr>
          <w:rFonts w:asciiTheme="minorHAnsi" w:eastAsiaTheme="minorEastAsia" w:hAnsiTheme="minorHAnsi" w:cstheme="minorBidi"/>
          <w:noProof/>
          <w:sz w:val="22"/>
          <w:szCs w:val="22"/>
        </w:rPr>
      </w:pPr>
      <w:hyperlink w:anchor="_Toc472863636" w:history="1">
        <w:r w:rsidR="004D64F6" w:rsidRPr="00AC1426">
          <w:rPr>
            <w:rStyle w:val="Hypertextovodkaz"/>
            <w:noProof/>
          </w:rPr>
          <w:t>Obrázek 3 – Nekvalitní obrázek (rozlišení 72 DPI, extrémní komprese)</w:t>
        </w:r>
        <w:r w:rsidR="004D64F6">
          <w:rPr>
            <w:noProof/>
            <w:webHidden/>
          </w:rPr>
          <w:tab/>
        </w:r>
        <w:r w:rsidR="004D64F6">
          <w:rPr>
            <w:noProof/>
            <w:webHidden/>
          </w:rPr>
          <w:fldChar w:fldCharType="begin"/>
        </w:r>
        <w:r w:rsidR="004D64F6">
          <w:rPr>
            <w:noProof/>
            <w:webHidden/>
          </w:rPr>
          <w:instrText xml:space="preserve"> PAGEREF _Toc472863636 \h </w:instrText>
        </w:r>
        <w:r w:rsidR="004D64F6">
          <w:rPr>
            <w:noProof/>
            <w:webHidden/>
          </w:rPr>
        </w:r>
        <w:r w:rsidR="004D64F6">
          <w:rPr>
            <w:noProof/>
            <w:webHidden/>
          </w:rPr>
          <w:fldChar w:fldCharType="separate"/>
        </w:r>
        <w:r w:rsidR="00FD4FFE">
          <w:rPr>
            <w:noProof/>
            <w:webHidden/>
          </w:rPr>
          <w:t>40</w:t>
        </w:r>
        <w:r w:rsidR="004D64F6">
          <w:rPr>
            <w:noProof/>
            <w:webHidden/>
          </w:rPr>
          <w:fldChar w:fldCharType="end"/>
        </w:r>
      </w:hyperlink>
    </w:p>
    <w:p w14:paraId="1984244C" w14:textId="431E310B" w:rsidR="00DA4CA2" w:rsidRPr="000F3010" w:rsidRDefault="00EB208D" w:rsidP="00DA4CA2">
      <w:pPr>
        <w:rPr>
          <w:highlight w:val="red"/>
        </w:rPr>
      </w:pPr>
      <w:r>
        <w:rPr>
          <w:highlight w:val="red"/>
        </w:rPr>
        <w:fldChar w:fldCharType="end"/>
      </w:r>
    </w:p>
    <w:p w14:paraId="7D71246A" w14:textId="77777777" w:rsidR="00DA4CA2" w:rsidRPr="006B3711" w:rsidRDefault="00DA4CA2" w:rsidP="008E6C5B">
      <w:pPr>
        <w:pStyle w:val="FMVENadpis1Neslovanbezobsahu"/>
        <w:spacing w:before="0"/>
      </w:pPr>
      <w:r w:rsidRPr="006B3711">
        <w:t>Seznam tabulek</w:t>
      </w:r>
    </w:p>
    <w:p w14:paraId="369F179C" w14:textId="3DFC4964" w:rsidR="004D64F6" w:rsidRDefault="00EB208D">
      <w:pPr>
        <w:pStyle w:val="Seznamobrzk"/>
        <w:tabs>
          <w:tab w:val="right" w:leader="dot" w:pos="8209"/>
        </w:tabs>
        <w:rPr>
          <w:rFonts w:asciiTheme="minorHAnsi" w:eastAsiaTheme="minorEastAsia" w:hAnsiTheme="minorHAnsi" w:cstheme="minorBidi"/>
          <w:noProof/>
          <w:sz w:val="22"/>
          <w:szCs w:val="22"/>
        </w:rPr>
      </w:pPr>
      <w:r>
        <w:fldChar w:fldCharType="begin"/>
      </w:r>
      <w:r>
        <w:instrText xml:space="preserve"> TOC \h \z \c "Tabulka" </w:instrText>
      </w:r>
      <w:r>
        <w:fldChar w:fldCharType="separate"/>
      </w:r>
      <w:hyperlink w:anchor="_Toc472863637" w:history="1">
        <w:r w:rsidR="004D64F6" w:rsidRPr="00504101">
          <w:rPr>
            <w:rStyle w:val="Hypertextovodkaz"/>
            <w:noProof/>
          </w:rPr>
          <w:t>Tabulka 1 – Vybrané fyzikální jednotky</w:t>
        </w:r>
        <w:r w:rsidR="004D64F6">
          <w:rPr>
            <w:noProof/>
            <w:webHidden/>
          </w:rPr>
          <w:tab/>
        </w:r>
        <w:r w:rsidR="004D64F6">
          <w:rPr>
            <w:noProof/>
            <w:webHidden/>
          </w:rPr>
          <w:fldChar w:fldCharType="begin"/>
        </w:r>
        <w:r w:rsidR="004D64F6">
          <w:rPr>
            <w:noProof/>
            <w:webHidden/>
          </w:rPr>
          <w:instrText xml:space="preserve"> PAGEREF _Toc472863637 \h </w:instrText>
        </w:r>
        <w:r w:rsidR="004D64F6">
          <w:rPr>
            <w:noProof/>
            <w:webHidden/>
          </w:rPr>
        </w:r>
        <w:r w:rsidR="004D64F6">
          <w:rPr>
            <w:noProof/>
            <w:webHidden/>
          </w:rPr>
          <w:fldChar w:fldCharType="separate"/>
        </w:r>
        <w:r w:rsidR="00FD4FFE">
          <w:rPr>
            <w:noProof/>
            <w:webHidden/>
          </w:rPr>
          <w:t>33</w:t>
        </w:r>
        <w:r w:rsidR="004D64F6">
          <w:rPr>
            <w:noProof/>
            <w:webHidden/>
          </w:rPr>
          <w:fldChar w:fldCharType="end"/>
        </w:r>
      </w:hyperlink>
    </w:p>
    <w:p w14:paraId="10599BF5" w14:textId="79A395A7" w:rsidR="004D64F6" w:rsidRDefault="00000000">
      <w:pPr>
        <w:pStyle w:val="Seznamobrzk"/>
        <w:tabs>
          <w:tab w:val="right" w:leader="dot" w:pos="8209"/>
        </w:tabs>
        <w:rPr>
          <w:rFonts w:asciiTheme="minorHAnsi" w:eastAsiaTheme="minorEastAsia" w:hAnsiTheme="minorHAnsi" w:cstheme="minorBidi"/>
          <w:noProof/>
          <w:sz w:val="22"/>
          <w:szCs w:val="22"/>
        </w:rPr>
      </w:pPr>
      <w:hyperlink w:anchor="_Toc472863638" w:history="1">
        <w:r w:rsidR="004D64F6" w:rsidRPr="00504101">
          <w:rPr>
            <w:rStyle w:val="Hypertextovodkaz"/>
            <w:noProof/>
          </w:rPr>
          <w:t>Tabulka 2 – Osevní plochy [ha]</w:t>
        </w:r>
        <w:r w:rsidR="004D64F6">
          <w:rPr>
            <w:noProof/>
            <w:webHidden/>
          </w:rPr>
          <w:tab/>
        </w:r>
        <w:r w:rsidR="004D64F6">
          <w:rPr>
            <w:noProof/>
            <w:webHidden/>
          </w:rPr>
          <w:fldChar w:fldCharType="begin"/>
        </w:r>
        <w:r w:rsidR="004D64F6">
          <w:rPr>
            <w:noProof/>
            <w:webHidden/>
          </w:rPr>
          <w:instrText xml:space="preserve"> PAGEREF _Toc472863638 \h </w:instrText>
        </w:r>
        <w:r w:rsidR="004D64F6">
          <w:rPr>
            <w:noProof/>
            <w:webHidden/>
          </w:rPr>
        </w:r>
        <w:r w:rsidR="004D64F6">
          <w:rPr>
            <w:noProof/>
            <w:webHidden/>
          </w:rPr>
          <w:fldChar w:fldCharType="separate"/>
        </w:r>
        <w:r w:rsidR="00FD4FFE">
          <w:rPr>
            <w:noProof/>
            <w:webHidden/>
          </w:rPr>
          <w:t>35</w:t>
        </w:r>
        <w:r w:rsidR="004D64F6">
          <w:rPr>
            <w:noProof/>
            <w:webHidden/>
          </w:rPr>
          <w:fldChar w:fldCharType="end"/>
        </w:r>
      </w:hyperlink>
    </w:p>
    <w:p w14:paraId="58C0C923" w14:textId="0D11763F" w:rsidR="004D64F6" w:rsidRDefault="00000000">
      <w:pPr>
        <w:pStyle w:val="Seznamobrzk"/>
        <w:tabs>
          <w:tab w:val="right" w:leader="dot" w:pos="8209"/>
        </w:tabs>
        <w:rPr>
          <w:rFonts w:asciiTheme="minorHAnsi" w:eastAsiaTheme="minorEastAsia" w:hAnsiTheme="minorHAnsi" w:cstheme="minorBidi"/>
          <w:noProof/>
          <w:sz w:val="22"/>
          <w:szCs w:val="22"/>
        </w:rPr>
      </w:pPr>
      <w:hyperlink w:anchor="_Toc472863639" w:history="1">
        <w:r w:rsidR="004D64F6" w:rsidRPr="00504101">
          <w:rPr>
            <w:rStyle w:val="Hypertextovodkaz"/>
            <w:noProof/>
          </w:rPr>
          <w:t>Tabulka 3 – Zarovnání čísel</w:t>
        </w:r>
        <w:r w:rsidR="004D64F6">
          <w:rPr>
            <w:noProof/>
            <w:webHidden/>
          </w:rPr>
          <w:tab/>
        </w:r>
        <w:r w:rsidR="004D64F6">
          <w:rPr>
            <w:noProof/>
            <w:webHidden/>
          </w:rPr>
          <w:fldChar w:fldCharType="begin"/>
        </w:r>
        <w:r w:rsidR="004D64F6">
          <w:rPr>
            <w:noProof/>
            <w:webHidden/>
          </w:rPr>
          <w:instrText xml:space="preserve"> PAGEREF _Toc472863639 \h </w:instrText>
        </w:r>
        <w:r w:rsidR="004D64F6">
          <w:rPr>
            <w:noProof/>
            <w:webHidden/>
          </w:rPr>
        </w:r>
        <w:r w:rsidR="004D64F6">
          <w:rPr>
            <w:noProof/>
            <w:webHidden/>
          </w:rPr>
          <w:fldChar w:fldCharType="separate"/>
        </w:r>
        <w:r w:rsidR="00FD4FFE">
          <w:rPr>
            <w:noProof/>
            <w:webHidden/>
          </w:rPr>
          <w:t>36</w:t>
        </w:r>
        <w:r w:rsidR="004D64F6">
          <w:rPr>
            <w:noProof/>
            <w:webHidden/>
          </w:rPr>
          <w:fldChar w:fldCharType="end"/>
        </w:r>
      </w:hyperlink>
    </w:p>
    <w:p w14:paraId="76F13A53" w14:textId="6D798E22" w:rsidR="004D64F6" w:rsidRDefault="00000000">
      <w:pPr>
        <w:pStyle w:val="Seznamobrzk"/>
        <w:tabs>
          <w:tab w:val="right" w:leader="dot" w:pos="8209"/>
        </w:tabs>
        <w:rPr>
          <w:rFonts w:asciiTheme="minorHAnsi" w:eastAsiaTheme="minorEastAsia" w:hAnsiTheme="minorHAnsi" w:cstheme="minorBidi"/>
          <w:noProof/>
          <w:sz w:val="22"/>
          <w:szCs w:val="22"/>
        </w:rPr>
      </w:pPr>
      <w:hyperlink w:anchor="_Toc472863640" w:history="1">
        <w:r w:rsidR="004D64F6" w:rsidRPr="00504101">
          <w:rPr>
            <w:rStyle w:val="Hypertextovodkaz"/>
            <w:noProof/>
          </w:rPr>
          <w:t>Tabulka 4 – Požadované velikosti obrázků</w:t>
        </w:r>
        <w:r w:rsidR="004D64F6">
          <w:rPr>
            <w:noProof/>
            <w:webHidden/>
          </w:rPr>
          <w:tab/>
        </w:r>
        <w:r w:rsidR="004D64F6">
          <w:rPr>
            <w:noProof/>
            <w:webHidden/>
          </w:rPr>
          <w:fldChar w:fldCharType="begin"/>
        </w:r>
        <w:r w:rsidR="004D64F6">
          <w:rPr>
            <w:noProof/>
            <w:webHidden/>
          </w:rPr>
          <w:instrText xml:space="preserve"> PAGEREF _Toc472863640 \h </w:instrText>
        </w:r>
        <w:r w:rsidR="004D64F6">
          <w:rPr>
            <w:noProof/>
            <w:webHidden/>
          </w:rPr>
        </w:r>
        <w:r w:rsidR="004D64F6">
          <w:rPr>
            <w:noProof/>
            <w:webHidden/>
          </w:rPr>
          <w:fldChar w:fldCharType="separate"/>
        </w:r>
        <w:r w:rsidR="00FD4FFE">
          <w:rPr>
            <w:noProof/>
            <w:webHidden/>
          </w:rPr>
          <w:t>39</w:t>
        </w:r>
        <w:r w:rsidR="004D64F6">
          <w:rPr>
            <w:noProof/>
            <w:webHidden/>
          </w:rPr>
          <w:fldChar w:fldCharType="end"/>
        </w:r>
      </w:hyperlink>
    </w:p>
    <w:p w14:paraId="788EE82C" w14:textId="7135C3A2" w:rsidR="00DA4CA2" w:rsidRDefault="00EB208D" w:rsidP="00DA4CA2">
      <w:r>
        <w:fldChar w:fldCharType="end"/>
      </w:r>
    </w:p>
    <w:p w14:paraId="1D6DCEF5" w14:textId="77777777" w:rsidR="00DA4CA2" w:rsidRDefault="00DA4CA2" w:rsidP="00DA4CA2">
      <w:pPr>
        <w:pStyle w:val="FMVENadpis1Neslovan"/>
        <w:sectPr w:rsidR="00DA4CA2" w:rsidSect="005E2EBF">
          <w:type w:val="oddPage"/>
          <w:pgSz w:w="11906" w:h="16838" w:code="9"/>
          <w:pgMar w:top="1701" w:right="1985" w:bottom="1985" w:left="1418" w:header="709" w:footer="1134" w:gutter="284"/>
          <w:cols w:space="708"/>
          <w:docGrid w:linePitch="360"/>
        </w:sectPr>
      </w:pPr>
    </w:p>
    <w:p w14:paraId="18A940EF" w14:textId="18DD4243" w:rsidR="00DA4CA2" w:rsidRDefault="00DA4CA2" w:rsidP="00DA4CA2">
      <w:pPr>
        <w:pStyle w:val="FMVENadpis1Neslovan"/>
      </w:pPr>
      <w:bookmarkStart w:id="10" w:name="_Toc472863589"/>
      <w:commentRangeStart w:id="11"/>
      <w:r>
        <w:lastRenderedPageBreak/>
        <w:t>Úvod</w:t>
      </w:r>
      <w:commentRangeEnd w:id="11"/>
      <w:r w:rsidR="00BC68C6">
        <w:rPr>
          <w:rStyle w:val="Odkaznakoment"/>
          <w:b w:val="0"/>
        </w:rPr>
        <w:commentReference w:id="11"/>
      </w:r>
      <w:bookmarkEnd w:id="10"/>
    </w:p>
    <w:p w14:paraId="115FFB30" w14:textId="77777777" w:rsidR="002A1367" w:rsidRDefault="006D33E7" w:rsidP="000D34B5">
      <w:pPr>
        <w:pStyle w:val="FMVENormlnZanadpisemiobjektem"/>
      </w:pPr>
      <w:r>
        <w:t>Tento text, který se Vám právě dostává do ruky, je určen všem studentům Fakulty managementu Vysoké školy ekonomické v Praze, kteří se chystají psát libovolnou kvalifikační práci – ať již průběžnou semestrální nebo seminární práci, bakalářskou či diplomovou práci či dokonce práci dizertační.</w:t>
      </w:r>
    </w:p>
    <w:p w14:paraId="2A3426F0" w14:textId="77777777" w:rsidR="00305BEB" w:rsidRDefault="006D33E7" w:rsidP="006D33E7">
      <w:pPr>
        <w:pStyle w:val="FMVENormln"/>
      </w:pPr>
      <w:r>
        <w:t xml:space="preserve">Jeho účel je dvojí – jednak podat ucelené informace o všech technických a organizačních aspektech psaní takové práce </w:t>
      </w:r>
      <w:r w:rsidRPr="007C57F2">
        <w:t xml:space="preserve">včetně pojednání o způsobu odkazování na zdroje, </w:t>
      </w:r>
      <w:r w:rsidR="00305BEB" w:rsidRPr="007C57F2">
        <w:t>j</w:t>
      </w:r>
      <w:r w:rsidR="00305BEB">
        <w:t xml:space="preserve">ednak je sám o sobě formátován podle zde uvedených pravidel a může tedy sloužit jako šablona (nebo spíše „šablona“, neboť v textovém editoru je pojem </w:t>
      </w:r>
      <w:r w:rsidR="00305BEB" w:rsidRPr="00370149">
        <w:rPr>
          <w:i/>
        </w:rPr>
        <w:t>šablona</w:t>
      </w:r>
      <w:r w:rsidR="00305BEB">
        <w:t xml:space="preserve"> vyhrazen něčemu trochu jinému) </w:t>
      </w:r>
      <w:r w:rsidR="00305BEB" w:rsidRPr="004E632E">
        <w:t>komukoliv</w:t>
      </w:r>
      <w:r w:rsidR="00305BEB">
        <w:t>, kdo podobný text začíná psát.</w:t>
      </w:r>
    </w:p>
    <w:p w14:paraId="2DC68CDC" w14:textId="77777777" w:rsidR="006D33E7" w:rsidRPr="006D33E7" w:rsidRDefault="00305BEB" w:rsidP="006D33E7">
      <w:pPr>
        <w:pStyle w:val="FMVENormln"/>
      </w:pPr>
      <w:r>
        <w:t xml:space="preserve">Jako textový editor, na kterém jsou všechny uvedené rady, návody a doporučení prezentována, slouží aplikace </w:t>
      </w:r>
      <w:r w:rsidRPr="00370149">
        <w:rPr>
          <w:b/>
        </w:rPr>
        <w:t>Microsoft Word</w:t>
      </w:r>
      <w:r>
        <w:t xml:space="preserve"> ve verzi 2007 a vyšší – tedy ve verzích, které jako uživatelské rozhraní využívají koncepci </w:t>
      </w:r>
      <w:r w:rsidRPr="00370149">
        <w:rPr>
          <w:i/>
        </w:rPr>
        <w:t>pásů karet</w:t>
      </w:r>
      <w:r>
        <w:t xml:space="preserve"> (anglicky </w:t>
      </w:r>
      <w:proofErr w:type="spellStart"/>
      <w:r w:rsidRPr="00370149">
        <w:rPr>
          <w:i/>
        </w:rPr>
        <w:t>ribbons</w:t>
      </w:r>
      <w:proofErr w:type="spellEnd"/>
      <w:r>
        <w:t>) oproti dříve používaným klasickým menu a panelů</w:t>
      </w:r>
      <w:r w:rsidR="0021479C">
        <w:t>m</w:t>
      </w:r>
      <w:r>
        <w:t xml:space="preserve"> nástrojů. Vše z toho, co se dále v textu dočtete, je ale možné s drobnými odchylkami vztáhnout na takřka libovolnou předchozí verzi editoru Microsoft Word, ale i na </w:t>
      </w:r>
      <w:r w:rsidR="00A15B57">
        <w:t xml:space="preserve">další </w:t>
      </w:r>
      <w:r>
        <w:t xml:space="preserve">moderní textové editory, jako je například </w:t>
      </w:r>
      <w:r w:rsidRPr="00370149">
        <w:rPr>
          <w:b/>
        </w:rPr>
        <w:t>OpenOffice</w:t>
      </w:r>
      <w:r w:rsidR="00A15B57" w:rsidRPr="00370149">
        <w:rPr>
          <w:b/>
        </w:rPr>
        <w:t xml:space="preserve">.org/LibreOffice </w:t>
      </w:r>
      <w:proofErr w:type="spellStart"/>
      <w:r w:rsidR="00A15B57" w:rsidRPr="00370149">
        <w:rPr>
          <w:b/>
        </w:rPr>
        <w:t>Writer</w:t>
      </w:r>
      <w:proofErr w:type="spellEnd"/>
      <w:r w:rsidR="00A15B57">
        <w:t>.</w:t>
      </w:r>
    </w:p>
    <w:p w14:paraId="35169094" w14:textId="547C5223" w:rsidR="000D34B5" w:rsidRDefault="006E11D6" w:rsidP="000F3010">
      <w:pPr>
        <w:pStyle w:val="FMVENormln"/>
      </w:pPr>
      <w:r>
        <w:t xml:space="preserve">Tento text se maximálně snaží vycházet z aktuálně platných českých státních norem; autoři jsou si však jisti, že v některých případech jsou tyto normy zcela zastaralé a je </w:t>
      </w:r>
      <w:r w:rsidR="00EE4C77">
        <w:t>vhodné – a v některých případech přímo nutné – je</w:t>
      </w:r>
      <w:r>
        <w:t xml:space="preserve"> přizpůsobit současné realitě</w:t>
      </w:r>
      <w:r w:rsidR="00EE4C77">
        <w:t xml:space="preserve">. Pouze v takovém případě se text a doporučení </w:t>
      </w:r>
      <w:r w:rsidR="00333756">
        <w:t xml:space="preserve">v něm obsažená bude </w:t>
      </w:r>
      <w:r w:rsidR="00EE4C77">
        <w:t>od těchto norem odklánět.</w:t>
      </w:r>
      <w:r w:rsidR="00A905C7">
        <w:t xml:space="preserve"> Stejně tak jsou v rámci tohoto textu maximálně respektována pravidla pro tzv. </w:t>
      </w:r>
      <w:r w:rsidR="00A905C7" w:rsidRPr="00370149">
        <w:rPr>
          <w:i/>
        </w:rPr>
        <w:t>hladkou sazbu</w:t>
      </w:r>
      <w:r w:rsidR="00A905C7">
        <w:t xml:space="preserve"> textu – tedy takovou sazbu, která je neje</w:t>
      </w:r>
      <w:r w:rsidR="00710D52">
        <w:t>n</w:t>
      </w:r>
      <w:r w:rsidR="00A905C7">
        <w:t>om funkční, ale i oku čtenáře lahodící.</w:t>
      </w:r>
      <w:r w:rsidR="00125BB6">
        <w:t xml:space="preserve"> Oproti zvyklostem na jiných školách se práce </w:t>
      </w:r>
      <w:r w:rsidR="00125BB6" w:rsidRPr="00C82275">
        <w:rPr>
          <w:b/>
        </w:rPr>
        <w:t>tiskne oboustranně</w:t>
      </w:r>
      <w:r w:rsidR="00125BB6">
        <w:t xml:space="preserve">, což je poznat i z rozdílných sudých a lichých záhlaví (šetříme přírodu) a </w:t>
      </w:r>
      <w:r w:rsidR="00F07BE0" w:rsidRPr="00370149">
        <w:rPr>
          <w:i/>
        </w:rPr>
        <w:t>číslování se počítá od úvodních stran</w:t>
      </w:r>
      <w:r w:rsidR="00F07BE0">
        <w:t xml:space="preserve"> (což není chyba, ale vlastnost, publikace se takto číslují).</w:t>
      </w:r>
      <w:r w:rsidR="00F435D9">
        <w:t xml:space="preserve"> Při ukládání do </w:t>
      </w:r>
      <w:r w:rsidR="000932CF">
        <w:t>formátu PDF</w:t>
      </w:r>
      <w:r w:rsidR="00F435D9">
        <w:t xml:space="preserve"> tak některé úvodní stránky budou zcela prázdné – to opět není na závadu, </w:t>
      </w:r>
      <w:r w:rsidR="002A24AE" w:rsidRPr="006D1B8F">
        <w:rPr>
          <w:b/>
        </w:rPr>
        <w:t xml:space="preserve">prázdné </w:t>
      </w:r>
      <w:r w:rsidR="00F435D9" w:rsidRPr="006D1B8F">
        <w:rPr>
          <w:b/>
        </w:rPr>
        <w:t>stránky neodstraňujte, nemažte</w:t>
      </w:r>
      <w:r w:rsidR="00F435D9">
        <w:t>.</w:t>
      </w:r>
    </w:p>
    <w:p w14:paraId="3DB545E2" w14:textId="77777777" w:rsidR="00AC5746" w:rsidRDefault="00AC5746" w:rsidP="000F3010">
      <w:pPr>
        <w:pStyle w:val="FMVENormln"/>
      </w:pPr>
      <w:r>
        <w:t>Autoři se v žádném případě nebrání Vašim připomínkám – jestliže v textu naleznete nějaké nejasnosti či chyby, nebo budete mít nějaké doporučení, co do textu dále zařadit, aby byl schopen obsáhnout co nejširší spektrum požadavků kladených na kvalifikační práce, budeme jenom rádi.</w:t>
      </w:r>
    </w:p>
    <w:p w14:paraId="09B9F3BC" w14:textId="77777777" w:rsidR="00CC6032" w:rsidRPr="00370149" w:rsidRDefault="00CC6032" w:rsidP="00CC6032">
      <w:pPr>
        <w:pStyle w:val="FMVENormln"/>
        <w:rPr>
          <w:b/>
        </w:rPr>
      </w:pPr>
      <w:r w:rsidRPr="00370149">
        <w:rPr>
          <w:b/>
        </w:rPr>
        <w:t>Hodně zdaru!</w:t>
      </w:r>
    </w:p>
    <w:p w14:paraId="44337834" w14:textId="7D2D270F" w:rsidR="00CC6032" w:rsidRPr="00AC5746" w:rsidRDefault="00CC6032" w:rsidP="00CC6032">
      <w:pPr>
        <w:pStyle w:val="FMVENormln"/>
        <w:jc w:val="right"/>
        <w:rPr>
          <w:i/>
          <w:sz w:val="20"/>
        </w:rPr>
      </w:pPr>
      <w:r w:rsidRPr="00AC5746">
        <w:t>Jiří Přibil (</w:t>
      </w:r>
      <w:hyperlink r:id="rId28" w:history="1">
        <w:r w:rsidR="00511ADF" w:rsidRPr="00304CE9">
          <w:rPr>
            <w:rStyle w:val="Hypertextovodkaz"/>
          </w:rPr>
          <w:t>jiri.pribil@vse.cz</w:t>
        </w:r>
      </w:hyperlink>
      <w:r w:rsidRPr="00AC5746">
        <w:t>)</w:t>
      </w:r>
      <w:r w:rsidRPr="00AC5746">
        <w:br/>
        <w:t>Tomáš Kincl (</w:t>
      </w:r>
      <w:hyperlink r:id="rId29" w:history="1">
        <w:r w:rsidR="002C2987" w:rsidRPr="003A4E4A">
          <w:rPr>
            <w:rStyle w:val="Hypertextovodkaz"/>
          </w:rPr>
          <w:t>tomas.kincl@vse.cz</w:t>
        </w:r>
      </w:hyperlink>
      <w:r w:rsidRPr="00AC5746">
        <w:t>)</w:t>
      </w:r>
      <w:r w:rsidRPr="00AC5746">
        <w:br/>
      </w:r>
    </w:p>
    <w:p w14:paraId="059737F0" w14:textId="77777777" w:rsidR="00CC6032" w:rsidRPr="00AC5746" w:rsidRDefault="00CC6032" w:rsidP="00CC6032">
      <w:pPr>
        <w:pStyle w:val="FMVENormln"/>
        <w:rPr>
          <w:i/>
          <w:sz w:val="20"/>
        </w:rPr>
        <w:sectPr w:rsidR="00CC6032" w:rsidRPr="00AC5746" w:rsidSect="00FD4FFE">
          <w:footerReference w:type="even" r:id="rId30"/>
          <w:footerReference w:type="default" r:id="rId31"/>
          <w:footerReference w:type="first" r:id="rId32"/>
          <w:type w:val="oddPage"/>
          <w:pgSz w:w="11906" w:h="16838" w:code="9"/>
          <w:pgMar w:top="1701" w:right="1985" w:bottom="1985" w:left="1418" w:header="709" w:footer="1134" w:gutter="284"/>
          <w:cols w:space="708"/>
          <w:docGrid w:linePitch="360"/>
        </w:sectPr>
      </w:pPr>
    </w:p>
    <w:p w14:paraId="207FA500" w14:textId="6F5DE3DF" w:rsidR="003C03D2" w:rsidRPr="00370149" w:rsidRDefault="003C03D2" w:rsidP="003C03D2">
      <w:pPr>
        <w:pStyle w:val="FMVENadpis2Neslovan"/>
        <w:rPr>
          <w:i/>
        </w:rPr>
      </w:pPr>
      <w:bookmarkStart w:id="12" w:name="_Toc472863590"/>
      <w:r w:rsidRPr="00370149">
        <w:rPr>
          <w:i/>
        </w:rPr>
        <w:lastRenderedPageBreak/>
        <w:t>Známé problémy</w:t>
      </w:r>
      <w:bookmarkEnd w:id="12"/>
    </w:p>
    <w:p w14:paraId="1C1ACBED" w14:textId="0E4C8079" w:rsidR="00CC6032" w:rsidRDefault="00CC6032" w:rsidP="00CE4134">
      <w:pPr>
        <w:pStyle w:val="FMVEslovanodrkyrovn1"/>
      </w:pPr>
      <w:r w:rsidRPr="0077639F">
        <w:rPr>
          <w:b/>
        </w:rPr>
        <w:t>Vkládáte-li obrázek</w:t>
      </w:r>
      <w:r>
        <w:t xml:space="preserve"> (či jiný grafický objekt) postupujte následovně: vložte obrázek a ujistěte se, že obtékání textu je nastaveno na Rovnoběžně s textem. Pak obrázku přiřaďte vytvořený styl </w:t>
      </w:r>
      <w:r w:rsidRPr="00BC71E8">
        <w:rPr>
          <w:rStyle w:val="FMVEZvraznnKlvesovzkratkanebomenu"/>
        </w:rPr>
        <w:t xml:space="preserve">FM </w:t>
      </w:r>
      <w:r w:rsidRPr="0077639F">
        <w:rPr>
          <w:rStyle w:val="FMVEZvraznnKlvesovzkratkanebomenu"/>
        </w:rPr>
        <w:t>VŠE</w:t>
      </w:r>
      <w:r w:rsidRPr="00BC71E8">
        <w:rPr>
          <w:rStyle w:val="FMVEZvraznnKlvesovzkratkanebomenu"/>
        </w:rPr>
        <w:t>: Obrázek</w:t>
      </w:r>
      <w:r>
        <w:t xml:space="preserve">. To zajistí, že bude obrázek korektně zarovnán a obtékán textem. Při volbě titulku postupujte obvyklým způsobem, pokud chcete vložit k obrázku zdroj, textu přiřaďte vytvořený styl </w:t>
      </w:r>
      <w:r w:rsidRPr="00BC71E8">
        <w:rPr>
          <w:rStyle w:val="FMVEZvraznnKlvesovzkratkanebomenu"/>
        </w:rPr>
        <w:t>FM</w:t>
      </w:r>
      <w:r w:rsidR="00632E6B">
        <w:rPr>
          <w:rStyle w:val="FMVEZvraznnKlvesovzkratkanebomenu"/>
        </w:rPr>
        <w:t> </w:t>
      </w:r>
      <w:r w:rsidRPr="00BC71E8">
        <w:rPr>
          <w:rStyle w:val="FMVEZvraznnKlvesovzkratkanebomenu"/>
        </w:rPr>
        <w:t>VŠE: Zdroj tabulky či obrázku</w:t>
      </w:r>
      <w:r>
        <w:t>.</w:t>
      </w:r>
    </w:p>
    <w:p w14:paraId="070AC372" w14:textId="4F7B90BE" w:rsidR="00667AD5" w:rsidRDefault="00CC6032" w:rsidP="00CE4134">
      <w:pPr>
        <w:pStyle w:val="FMVEslovanodrkyrovn1"/>
      </w:pPr>
      <w:r w:rsidRPr="00667AD5">
        <w:rPr>
          <w:b/>
        </w:rPr>
        <w:t>Vkládáte-li odrážky</w:t>
      </w:r>
      <w:r>
        <w:t xml:space="preserve"> (ať již řazené či neřazené), </w:t>
      </w:r>
      <w:r w:rsidRPr="003B00C2">
        <w:rPr>
          <w:b/>
        </w:rPr>
        <w:t>nepoužívejte</w:t>
      </w:r>
      <w:r>
        <w:t xml:space="preserve"> </w:t>
      </w:r>
      <w:r w:rsidRPr="000C0250">
        <w:rPr>
          <w:b/>
        </w:rPr>
        <w:t>tlačítko</w:t>
      </w:r>
      <w:r>
        <w:t xml:space="preserve"> na kartě </w:t>
      </w:r>
      <w:r w:rsidRPr="003B00C2">
        <w:rPr>
          <w:rStyle w:val="FMVEZvraznnKlvesovzkratkanebomenu"/>
        </w:rPr>
        <w:t>Domů-Odstavec-Odrážky/Číslování</w:t>
      </w:r>
      <w:r>
        <w:t xml:space="preserve">. Použijte vytvořený styl </w:t>
      </w:r>
      <w:r w:rsidRPr="003F25EB">
        <w:rPr>
          <w:rStyle w:val="FMVEZvraznnKlvesovzkratkanebomenu"/>
        </w:rPr>
        <w:t>FM VŠE: Odrážky úrovně</w:t>
      </w:r>
      <w:r w:rsidR="006C75F4">
        <w:rPr>
          <w:rStyle w:val="FMVEZvraznnKlvesovzkratkanebomenu"/>
        </w:rPr>
        <w:t> </w:t>
      </w:r>
      <w:r w:rsidRPr="003F25EB">
        <w:rPr>
          <w:rStyle w:val="FMVEZvraznnKlvesovzkratkanebomenu"/>
        </w:rPr>
        <w:t>1</w:t>
      </w:r>
      <w:r>
        <w:t xml:space="preserve"> případně </w:t>
      </w:r>
      <w:r w:rsidRPr="003F25EB">
        <w:rPr>
          <w:rStyle w:val="FMVEZvraznnKlvesovzkratkanebomenu"/>
        </w:rPr>
        <w:t>FM VŠE: Číslované odrážky úrovně 1</w:t>
      </w:r>
      <w:r>
        <w:t>. Pak bude odsazení odstavce nastaveno správně.</w:t>
      </w:r>
    </w:p>
    <w:p w14:paraId="6E085E45" w14:textId="1A17BD1C" w:rsidR="003C03D2" w:rsidRDefault="003C03D2" w:rsidP="003C03D2">
      <w:pPr>
        <w:pStyle w:val="FMVENormlnZanadpisemiobjektem"/>
      </w:pPr>
    </w:p>
    <w:p w14:paraId="7D970C4C" w14:textId="77777777" w:rsidR="003C03D2" w:rsidRPr="003C03D2" w:rsidRDefault="003C03D2" w:rsidP="003C03D2">
      <w:pPr>
        <w:pStyle w:val="FMVENormln"/>
      </w:pPr>
    </w:p>
    <w:p w14:paraId="6E46D590" w14:textId="77777777" w:rsidR="00AC5746" w:rsidRDefault="00AC5746" w:rsidP="000F3010">
      <w:pPr>
        <w:pStyle w:val="FMVENormln"/>
      </w:pPr>
    </w:p>
    <w:p w14:paraId="5941962B" w14:textId="77777777" w:rsidR="009772D0" w:rsidRDefault="00AD3482" w:rsidP="00F07477">
      <w:pPr>
        <w:pStyle w:val="FMVENadpis1slovan"/>
      </w:pPr>
      <w:bookmarkStart w:id="13" w:name="_Toc399280424"/>
      <w:bookmarkStart w:id="14" w:name="_Toc472863591"/>
      <w:r>
        <w:lastRenderedPageBreak/>
        <w:t>Kvalifikační práce</w:t>
      </w:r>
      <w:bookmarkEnd w:id="13"/>
      <w:bookmarkEnd w:id="14"/>
    </w:p>
    <w:p w14:paraId="442AD05B" w14:textId="2AD767D7" w:rsidR="009772D0" w:rsidRPr="00B73D43" w:rsidRDefault="00CE1B36" w:rsidP="009772D0">
      <w:pPr>
        <w:pStyle w:val="FMVENormlnZanadpisemiobjektem"/>
      </w:pPr>
      <w:r w:rsidRPr="00CE1B36">
        <w:t xml:space="preserve">Kvalifikační prací student prokazuje schopnost systematicky a samostatně písemně zpracovat </w:t>
      </w:r>
      <w:r w:rsidR="0073674D">
        <w:t>téma související s ob</w:t>
      </w:r>
      <w:r w:rsidRPr="00CE1B36">
        <w:t xml:space="preserve">sahem studijního oboru a uplatnit znalosti a dovednosti získané při </w:t>
      </w:r>
      <w:r w:rsidRPr="00B73D43">
        <w:t>studiu. Mezi předpisy, které upravují psaní kvalifikačních prací</w:t>
      </w:r>
      <w:r w:rsidR="00396C5B" w:rsidRPr="00B73D43">
        <w:t>,</w:t>
      </w:r>
      <w:r w:rsidRPr="00B73D43">
        <w:t xml:space="preserve"> patří především:</w:t>
      </w:r>
    </w:p>
    <w:p w14:paraId="3987F9A4" w14:textId="4F4C1CB6" w:rsidR="001036F5" w:rsidRPr="00B73D43" w:rsidRDefault="00CE1B36" w:rsidP="00813B79">
      <w:pPr>
        <w:pStyle w:val="FMVEOdrkyrovn1"/>
      </w:pPr>
      <w:r w:rsidRPr="00B73D43">
        <w:t>Studijní a zkušební řád VŠE v Praze pro studium v bakalářských a magisterských studijních programech (ECTS)</w:t>
      </w:r>
      <w:r w:rsidR="001036F5" w:rsidRPr="00B73D43">
        <w:t>, dostupný na adrese</w:t>
      </w:r>
      <w:r w:rsidR="00813B79">
        <w:t xml:space="preserve"> </w:t>
      </w:r>
      <w:hyperlink r:id="rId33" w:history="1">
        <w:r w:rsidR="00813B79" w:rsidRPr="00E5627A">
          <w:rPr>
            <w:rStyle w:val="Hypertextovodkaz"/>
          </w:rPr>
          <w:t>https://www.vse.cz/predpisy/</w:t>
        </w:r>
      </w:hyperlink>
      <w:r w:rsidR="001036F5" w:rsidRPr="00B73D43">
        <w:t>,</w:t>
      </w:r>
      <w:r w:rsidR="00813B79">
        <w:t xml:space="preserve"> </w:t>
      </w:r>
    </w:p>
    <w:p w14:paraId="3080E677" w14:textId="05F1E50F" w:rsidR="001036F5" w:rsidRPr="00B73D43" w:rsidRDefault="00B73D43" w:rsidP="00A1686F">
      <w:pPr>
        <w:pStyle w:val="FMVEOdrkyrovn1"/>
        <w:numPr>
          <w:ilvl w:val="0"/>
          <w:numId w:val="8"/>
        </w:numPr>
      </w:pPr>
      <w:r w:rsidRPr="00B73D43">
        <w:t xml:space="preserve">Opatření děkana č. </w:t>
      </w:r>
      <w:r w:rsidR="00813B79">
        <w:t>2</w:t>
      </w:r>
      <w:r w:rsidRPr="00B73D43">
        <w:t>/2017 upravující podmínky zpracování kvalifikačních prací</w:t>
      </w:r>
    </w:p>
    <w:p w14:paraId="5C162D8F" w14:textId="2BF3B176" w:rsidR="00B10070" w:rsidRDefault="001036F5" w:rsidP="001036F5">
      <w:pPr>
        <w:pStyle w:val="FMVEOdrkyrovn1"/>
      </w:pPr>
      <w:r w:rsidRPr="00B73D43">
        <w:t>Harmonogram aktuálního</w:t>
      </w:r>
      <w:r>
        <w:t xml:space="preserve"> akademického roku, který je dostupný na adrese </w:t>
      </w:r>
      <w:hyperlink r:id="rId34" w:history="1">
        <w:r w:rsidR="00076B63" w:rsidRPr="00FC5006">
          <w:rPr>
            <w:rStyle w:val="Hypertextovodkaz"/>
          </w:rPr>
          <w:t>https://www.fm.vse.cz/studijni-dokumenty/harmonogramy/</w:t>
        </w:r>
      </w:hyperlink>
      <w:r w:rsidR="00076B63">
        <w:t xml:space="preserve"> </w:t>
      </w:r>
      <w:r>
        <w:t>.</w:t>
      </w:r>
      <w:r w:rsidR="00FD181C">
        <w:t xml:space="preserve"> </w:t>
      </w:r>
    </w:p>
    <w:p w14:paraId="59DEA7FB" w14:textId="72E925D2" w:rsidR="00DA7ACC" w:rsidRDefault="00DB01FD" w:rsidP="00DB01FD">
      <w:pPr>
        <w:pStyle w:val="FMVENormlnZanadpisemiobjektem"/>
      </w:pPr>
      <w:r w:rsidRPr="00DB01FD">
        <w:t xml:space="preserve">Na </w:t>
      </w:r>
      <w:r>
        <w:t>kvalifikační</w:t>
      </w:r>
      <w:r w:rsidRPr="00DB01FD">
        <w:t xml:space="preserve"> práci je kladena řada požadavků. Především se musí se jednat o původní, dosud nepublikované dílo samostatně vypracované studentem. </w:t>
      </w:r>
      <w:r>
        <w:t>Kvalifikační</w:t>
      </w:r>
      <w:r w:rsidRPr="00DB01FD">
        <w:t xml:space="preserve"> práce se předkládá v českém jazyce. Vedoucí pracoviště může povolit na základě žádosti studenta zpracování práce i v jiném jazyce. Tato skutečnost musí být uvedena v zadání práce. Práce musí v tomto případě obsahovat českou anotaci. Formální úprava práce je dána touto šablonou. </w:t>
      </w:r>
    </w:p>
    <w:p w14:paraId="5AA13018" w14:textId="77777777" w:rsidR="00101E06" w:rsidRPr="002B3E1F" w:rsidRDefault="00101E06" w:rsidP="00101E06">
      <w:pPr>
        <w:pStyle w:val="FMVENormlnZanadpisemiobjektem"/>
      </w:pPr>
      <w:r w:rsidRPr="002B3E1F">
        <w:t>Kvalifikační práce je především:</w:t>
      </w:r>
    </w:p>
    <w:p w14:paraId="74BEF1D7" w14:textId="77777777" w:rsidR="00101E06" w:rsidRPr="002B3E1F" w:rsidRDefault="00101E06" w:rsidP="00101E06">
      <w:pPr>
        <w:pStyle w:val="FMVEOdrkyrovn1"/>
      </w:pPr>
      <w:r w:rsidRPr="002B3E1F">
        <w:t>souvislý, logicky strukturovaný, provázaný, hutný, čtivý odborný text;</w:t>
      </w:r>
    </w:p>
    <w:p w14:paraId="5C50BF3D" w14:textId="77777777" w:rsidR="00101E06" w:rsidRPr="002B3E1F" w:rsidRDefault="00101E06" w:rsidP="00101E06">
      <w:pPr>
        <w:pStyle w:val="FMVEOdrkyrovn1"/>
      </w:pPr>
      <w:r w:rsidRPr="002B3E1F">
        <w:t>důkaz, že student dosáhl požadované stupně znalostí a odbornosti;</w:t>
      </w:r>
    </w:p>
    <w:p w14:paraId="20C56400" w14:textId="77777777" w:rsidR="00101E06" w:rsidRPr="002B3E1F" w:rsidRDefault="00101E06" w:rsidP="00101E06">
      <w:pPr>
        <w:pStyle w:val="FMVEOdrkyrovn1"/>
      </w:pPr>
      <w:r w:rsidRPr="002B3E1F">
        <w:t>důkaz, že student identifikoval vhodný problém nebo otázku, které nebyly dosud v daném kontextu řešeny;</w:t>
      </w:r>
    </w:p>
    <w:p w14:paraId="4F9A0980" w14:textId="77777777" w:rsidR="00101E06" w:rsidRPr="002B3E1F" w:rsidRDefault="00101E06" w:rsidP="00101E06">
      <w:pPr>
        <w:pStyle w:val="FMVEOdrkyrovn1"/>
      </w:pPr>
      <w:r w:rsidRPr="002B3E1F">
        <w:t>důkaz, že student daný problém vyřešil, otázku odpověděl, za užití prostředků vědeckého myšlení a přístupu;</w:t>
      </w:r>
    </w:p>
    <w:p w14:paraId="636B4180" w14:textId="77777777" w:rsidR="00101E06" w:rsidRPr="002B3E1F" w:rsidRDefault="00101E06" w:rsidP="00101E06">
      <w:pPr>
        <w:pStyle w:val="FMVEOdrkyrovn1"/>
      </w:pPr>
      <w:r w:rsidRPr="002B3E1F">
        <w:t>originálním dílem přispívajícím unikátním způsobem k lidskému vědění.</w:t>
      </w:r>
    </w:p>
    <w:p w14:paraId="24BCA8B6" w14:textId="77777777" w:rsidR="00101E06" w:rsidRPr="002B3E1F" w:rsidRDefault="00101E06" w:rsidP="00127D55">
      <w:pPr>
        <w:pStyle w:val="FMVENormlnZanadpisemiobjektem"/>
      </w:pPr>
      <w:r w:rsidRPr="002B3E1F">
        <w:t>Kvalifikační práce není:</w:t>
      </w:r>
    </w:p>
    <w:p w14:paraId="74A12674" w14:textId="77777777" w:rsidR="00101E06" w:rsidRPr="002B3E1F" w:rsidRDefault="00101E06" w:rsidP="00101E06">
      <w:pPr>
        <w:pStyle w:val="FMVEOdrkyrovn1"/>
      </w:pPr>
      <w:r w:rsidRPr="002B3E1F">
        <w:t>seznam odrážek,</w:t>
      </w:r>
    </w:p>
    <w:p w14:paraId="654D3643" w14:textId="77777777" w:rsidR="00101E06" w:rsidRPr="002B3E1F" w:rsidRDefault="00101E06" w:rsidP="00101E06">
      <w:pPr>
        <w:pStyle w:val="FMVEOdrkyrovn1"/>
      </w:pPr>
      <w:r w:rsidRPr="002B3E1F">
        <w:t>slovník,</w:t>
      </w:r>
    </w:p>
    <w:p w14:paraId="5E278792" w14:textId="77777777" w:rsidR="00101E06" w:rsidRPr="002B3E1F" w:rsidRDefault="00101E06" w:rsidP="00101E06">
      <w:pPr>
        <w:pStyle w:val="FMVEOdrkyrovn1"/>
      </w:pPr>
      <w:r w:rsidRPr="002B3E1F">
        <w:t>beletrie, poezie,</w:t>
      </w:r>
    </w:p>
    <w:p w14:paraId="2D88E713" w14:textId="77777777" w:rsidR="00101E06" w:rsidRPr="002B3E1F" w:rsidRDefault="00101E06" w:rsidP="00101E06">
      <w:pPr>
        <w:pStyle w:val="FMVEOdrkyrovn1"/>
      </w:pPr>
      <w:r w:rsidRPr="002B3E1F">
        <w:t>souhrn dohadů, domněnek, spekulací,</w:t>
      </w:r>
    </w:p>
    <w:p w14:paraId="7815811E" w14:textId="77777777" w:rsidR="00101E06" w:rsidRPr="002B3E1F" w:rsidRDefault="00101E06" w:rsidP="00101E06">
      <w:pPr>
        <w:pStyle w:val="FMVEOdrkyrovn1"/>
      </w:pPr>
      <w:r w:rsidRPr="002B3E1F">
        <w:t>výpisky z učebnice.</w:t>
      </w:r>
    </w:p>
    <w:p w14:paraId="755CEB5D" w14:textId="4280252D" w:rsidR="00101E06" w:rsidRDefault="00101E06" w:rsidP="00905306">
      <w:pPr>
        <w:pStyle w:val="FMVENormlnZanadpisemiobjektem"/>
      </w:pPr>
      <w:r w:rsidRPr="002B3E1F">
        <w:t>Z uvedeného vyplývá i způsob, jakým je vhodné se v práci vyjadřovat. Doporučuje se používat objektivní odborný jazyk bez emočně zabarvených vyjádření či obrazných pojmenování (metafor, přirovnání, alegorií či jinotajů, personifikací, metonymií, synekdoch či hyperbol). Nelze doporučit ani novinářsko-populární styl, hovorové výrazy či žargon.</w:t>
      </w:r>
      <w:r w:rsidR="000F240D">
        <w:t xml:space="preserve"> </w:t>
      </w:r>
      <w:r w:rsidR="00763856">
        <w:t>Je na autorovi práce, zda zvolí neutrum</w:t>
      </w:r>
      <w:r w:rsidR="009B6FAA">
        <w:t xml:space="preserve"> („</w:t>
      </w:r>
      <w:r w:rsidR="00B406C6">
        <w:rPr>
          <w:i/>
        </w:rPr>
        <w:t>B</w:t>
      </w:r>
      <w:r w:rsidR="009B6FAA" w:rsidRPr="009B6FAA">
        <w:rPr>
          <w:i/>
        </w:rPr>
        <w:t>ylo zjištěno</w:t>
      </w:r>
      <w:r w:rsidR="00B406C6">
        <w:rPr>
          <w:i/>
        </w:rPr>
        <w:t>…</w:t>
      </w:r>
      <w:r w:rsidR="009B6FAA">
        <w:t xml:space="preserve">“) či aktivní </w:t>
      </w:r>
      <w:r w:rsidR="009B6FAA">
        <w:lastRenderedPageBreak/>
        <w:t>styl vyjadřování („</w:t>
      </w:r>
      <w:r w:rsidR="009B6FAA" w:rsidRPr="009B6FAA">
        <w:rPr>
          <w:i/>
        </w:rPr>
        <w:t>Výsledky indikují…</w:t>
      </w:r>
      <w:r w:rsidR="009B6FAA">
        <w:t xml:space="preserve">“. Aktivní styl vyjadřování se může pojit i s </w:t>
      </w:r>
      <w:r w:rsidR="00763856">
        <w:t>plurál</w:t>
      </w:r>
      <w:r w:rsidR="009B6FAA">
        <w:t>em</w:t>
      </w:r>
      <w:r w:rsidR="00763856">
        <w:t xml:space="preserve"> </w:t>
      </w:r>
      <w:r w:rsidR="00763856" w:rsidRPr="002B3E1F">
        <w:t>(</w:t>
      </w:r>
      <w:r w:rsidR="00763856">
        <w:t>zde nikoliv královský plurál, ale tzv</w:t>
      </w:r>
      <w:r w:rsidR="00B2282C">
        <w:t>.</w:t>
      </w:r>
      <w:r w:rsidR="00763856">
        <w:t xml:space="preserve"> plurál skromnosti</w:t>
      </w:r>
      <w:r w:rsidR="00763856" w:rsidRPr="00E73A0C">
        <w:t xml:space="preserve">; </w:t>
      </w:r>
      <w:r w:rsidR="00763856" w:rsidRPr="002B3E1F">
        <w:t xml:space="preserve">např. </w:t>
      </w:r>
      <w:r w:rsidR="00763856" w:rsidRPr="002B3E1F">
        <w:rPr>
          <w:i/>
        </w:rPr>
        <w:t>„Během výzkumu jsme zjistili“</w:t>
      </w:r>
      <w:r w:rsidR="00763856" w:rsidRPr="002B3E1F">
        <w:t>)</w:t>
      </w:r>
      <w:r w:rsidRPr="002B3E1F">
        <w:t>.</w:t>
      </w:r>
      <w:r w:rsidR="009B6FAA">
        <w:t xml:space="preserve"> </w:t>
      </w:r>
      <w:r w:rsidR="00B406C6">
        <w:t xml:space="preserve">Lze využít i </w:t>
      </w:r>
      <w:proofErr w:type="spellStart"/>
      <w:r w:rsidR="00B406C6">
        <w:t>i</w:t>
      </w:r>
      <w:r w:rsidRPr="002B3E1F">
        <w:t>ch</w:t>
      </w:r>
      <w:proofErr w:type="spellEnd"/>
      <w:r w:rsidRPr="002B3E1F">
        <w:t>-form</w:t>
      </w:r>
      <w:r w:rsidR="00B406C6">
        <w:t>y</w:t>
      </w:r>
      <w:r w:rsidRPr="002B3E1F">
        <w:t xml:space="preserve"> </w:t>
      </w:r>
      <w:r w:rsidR="00B406C6">
        <w:t xml:space="preserve">– </w:t>
      </w:r>
      <w:r w:rsidR="009B6FAA">
        <w:t>zejména</w:t>
      </w:r>
      <w:r w:rsidRPr="002B3E1F">
        <w:t xml:space="preserve"> v úvodu či závěru práce, při vysvětlování motivace autora ke zpracování tématu (např. </w:t>
      </w:r>
      <w:r w:rsidRPr="002B3E1F">
        <w:rPr>
          <w:i/>
        </w:rPr>
        <w:t>„Toto téma jsem si zvolil proto, že…“</w:t>
      </w:r>
      <w:r w:rsidRPr="002B3E1F">
        <w:t xml:space="preserve">. </w:t>
      </w:r>
      <w:r w:rsidR="00B406C6">
        <w:t xml:space="preserve">Zvolená forma je nicméně konzistentní v rámci celé práce. </w:t>
      </w:r>
      <w:r w:rsidRPr="002B3E1F">
        <w:t xml:space="preserve">Zcela nevhodné je užití floskulí či individuálních soudů typu </w:t>
      </w:r>
      <w:r w:rsidRPr="002B3E1F">
        <w:rPr>
          <w:i/>
        </w:rPr>
        <w:t>„odborníci se shodují…“</w:t>
      </w:r>
      <w:r w:rsidRPr="002B3E1F">
        <w:t xml:space="preserve">, </w:t>
      </w:r>
      <w:r w:rsidRPr="002B3E1F">
        <w:rPr>
          <w:i/>
        </w:rPr>
        <w:t>„…je zjevné, že…“</w:t>
      </w:r>
      <w:r w:rsidRPr="002B3E1F">
        <w:t xml:space="preserve">, </w:t>
      </w:r>
      <w:r w:rsidRPr="002B3E1F">
        <w:rPr>
          <w:i/>
        </w:rPr>
        <w:t>„samozřejmě“</w:t>
      </w:r>
      <w:r w:rsidRPr="002B3E1F">
        <w:t xml:space="preserve"> atp.</w:t>
      </w:r>
    </w:p>
    <w:p w14:paraId="7203A1A2" w14:textId="714AFF44" w:rsidR="001F018E" w:rsidRPr="002B3E1F" w:rsidRDefault="001F018E" w:rsidP="001F018E">
      <w:pPr>
        <w:pStyle w:val="FMVENormln"/>
      </w:pPr>
      <w:r>
        <w:t xml:space="preserve">Nároky kladené na kvalifikační práce reflektují stupeň studia. </w:t>
      </w:r>
      <w:r w:rsidRPr="002B3E1F">
        <w:t>Mezi základní rozdíly mezi bakalářskou a diplomovou prací patří zejména:</w:t>
      </w:r>
    </w:p>
    <w:p w14:paraId="105CBDFD" w14:textId="77777777" w:rsidR="001F018E" w:rsidRPr="002B3E1F" w:rsidRDefault="001F018E" w:rsidP="001F018E">
      <w:pPr>
        <w:pStyle w:val="FMVEOdrkyrovn1"/>
      </w:pPr>
      <w:r w:rsidRPr="002B3E1F">
        <w:t>Výzkumné předpoklady/otázky/hypotézy reflektují problematiku probíranou na daném stupni studia; u diplomové práce bývají výzkumné předpoklady/otázky/hypotézy komplexnější či podrobnější; zabývají se zpravidla složitějšími jevy či fenomény.</w:t>
      </w:r>
    </w:p>
    <w:p w14:paraId="50F14962" w14:textId="77777777" w:rsidR="001F018E" w:rsidRPr="002B3E1F" w:rsidRDefault="001F018E" w:rsidP="001F018E">
      <w:pPr>
        <w:pStyle w:val="FMVEOdrkyrovn1"/>
      </w:pPr>
      <w:r w:rsidRPr="002B3E1F">
        <w:t>Diplomová práce využívá pokročilejších vědeckých přístupů/metodického aparátu umožňujících zodpovědět složitější a komplexnější výzkumné předpoklady/otázky/hypotézy.</w:t>
      </w:r>
    </w:p>
    <w:p w14:paraId="53991076" w14:textId="77777777" w:rsidR="001F018E" w:rsidRPr="002B3E1F" w:rsidRDefault="001F018E" w:rsidP="001F018E">
      <w:pPr>
        <w:pStyle w:val="FMVEOdrkyrovn1"/>
      </w:pPr>
      <w:r w:rsidRPr="002B3E1F">
        <w:t>Diplomová práce využívá v literární rešerši kvalitnějších zdrojů (převážně zahraniční – nejsou-li dostupné, pak tuzemské – primární akademické zdroje – ať už články v akademických žurnálech, nebo monografie či sestavovatelské práce).</w:t>
      </w:r>
    </w:p>
    <w:p w14:paraId="3219733B" w14:textId="77777777" w:rsidR="001F018E" w:rsidRPr="002B3E1F" w:rsidRDefault="001F018E" w:rsidP="001F018E">
      <w:pPr>
        <w:pStyle w:val="FMVEOdrkyrovn1"/>
      </w:pPr>
      <w:r w:rsidRPr="002B3E1F">
        <w:t>Literární rešerše v diplomové práci staví na výrazně vyšším počtu zdrojů. Počet zdrojů se nicméně odvíjí od principu teoretické saturace.</w:t>
      </w:r>
    </w:p>
    <w:p w14:paraId="0ED7AD17" w14:textId="0AE5C79C" w:rsidR="001F018E" w:rsidRDefault="001F018E" w:rsidP="00B2282C">
      <w:pPr>
        <w:pStyle w:val="FMVEOdrkyrovn1"/>
      </w:pPr>
      <w:r w:rsidRPr="002B3E1F">
        <w:t>Diplomová práce mívá zpravidla větší rozsah (obvykle 60 vs. 30 normostran).</w:t>
      </w:r>
    </w:p>
    <w:p w14:paraId="1192DB97" w14:textId="5EB519ED" w:rsidR="00CE31A9" w:rsidRPr="00101E06" w:rsidRDefault="00CE31A9" w:rsidP="00CE31A9">
      <w:pPr>
        <w:pStyle w:val="FMVEOdrkyrovn1"/>
        <w:numPr>
          <w:ilvl w:val="0"/>
          <w:numId w:val="0"/>
        </w:numPr>
      </w:pPr>
      <w:r>
        <w:t xml:space="preserve">Níže uvedené zásady pro vypracovávání prací mají indikativní charakter. Zejména u rozsahů kapitol se jedná o doporučení, konkrétní rozsah jednotlivých částí reflektuje především konkrétní téma práce. </w:t>
      </w:r>
      <w:r w:rsidR="0044219B">
        <w:t>Stejně tak</w:t>
      </w:r>
      <w:r w:rsidR="0080451F">
        <w:t xml:space="preserve"> i</w:t>
      </w:r>
      <w:r w:rsidR="0044219B">
        <w:t xml:space="preserve"> struktura textu vychází zejména z cílů práce.  </w:t>
      </w:r>
      <w:r w:rsidR="0080451F">
        <w:t>Vždy je ale silně doporučeno vycházet z doporučené struktury uvedené v následujících kapitolách.</w:t>
      </w:r>
      <w:r w:rsidR="0044219B">
        <w:t xml:space="preserve"> </w:t>
      </w:r>
    </w:p>
    <w:p w14:paraId="29224D8E" w14:textId="77777777" w:rsidR="00EF5111" w:rsidRDefault="00EF5111" w:rsidP="00EF5111">
      <w:pPr>
        <w:pStyle w:val="FMVENadpis2slovan"/>
      </w:pPr>
      <w:bookmarkStart w:id="15" w:name="_Toc472863592"/>
      <w:bookmarkStart w:id="16" w:name="_Toc399280426"/>
      <w:r>
        <w:t>Zásady pro vypracování bakalářské práce</w:t>
      </w:r>
      <w:bookmarkEnd w:id="15"/>
    </w:p>
    <w:p w14:paraId="2A8E6E4D" w14:textId="168526F3" w:rsidR="00EF5111" w:rsidRPr="002B3E1F" w:rsidRDefault="00EF5111" w:rsidP="0008380B">
      <w:pPr>
        <w:pStyle w:val="FMVENormlnZanadpisemiobjektem"/>
      </w:pPr>
      <w:r w:rsidRPr="002B3E1F">
        <w:t xml:space="preserve">Bakalářská práce bývá zpravidla praktického nebo výzkumného zaměření. </w:t>
      </w:r>
    </w:p>
    <w:p w14:paraId="352A3972" w14:textId="77777777" w:rsidR="00EF5111" w:rsidRPr="002B3E1F" w:rsidRDefault="00EF5111" w:rsidP="00EF5111">
      <w:pPr>
        <w:pStyle w:val="FMVENadpis3slovan"/>
      </w:pPr>
      <w:bookmarkStart w:id="17" w:name="_Toc472863593"/>
      <w:r w:rsidRPr="002B3E1F">
        <w:t>Výzkumně zaměřené bakalářské práce</w:t>
      </w:r>
      <w:bookmarkEnd w:id="17"/>
    </w:p>
    <w:p w14:paraId="53C0F06B" w14:textId="76A2E3FF" w:rsidR="00EF5111" w:rsidRPr="002B3E1F" w:rsidRDefault="00EF5111" w:rsidP="00B416B7">
      <w:pPr>
        <w:pStyle w:val="FMVENormlnZanadpisemiobjektem"/>
        <w:spacing w:after="120"/>
      </w:pPr>
      <w:r w:rsidRPr="002B3E1F">
        <w:t xml:space="preserve">Cílem výzkumně zaměřené bakalářské práce je ověřit výzkumné předpoklady/zodpovědět výzkumné otázky či hypotézy, které nebyly v daném kontextu doposud </w:t>
      </w:r>
      <w:r w:rsidRPr="002B3E1F">
        <w:lastRenderedPageBreak/>
        <w:t>řešeny</w:t>
      </w:r>
      <w:r w:rsidRPr="002B3E1F">
        <w:rPr>
          <w:rStyle w:val="Znakapoznpodarou"/>
        </w:rPr>
        <w:footnoteReference w:id="1"/>
      </w:r>
      <w:r w:rsidRPr="002B3E1F">
        <w:t>. To se děje prostřednictvím vědeckého přístupu/metodického aparátu reflektujícího stupeň studia.</w:t>
      </w:r>
      <w:r w:rsidR="00B416B7">
        <w:t xml:space="preserve"> </w:t>
      </w:r>
      <w:r w:rsidRPr="002B3E1F">
        <w:t>Struktura výzkumně zaměřené bakalářské práce bývá zpravidla následující</w:t>
      </w:r>
      <w:r w:rsidR="00177C28" w:rsidRPr="002B3E1F">
        <w:t>:</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5E7CF5" w:rsidRPr="002B3E1F" w14:paraId="196AAD39" w14:textId="77777777" w:rsidTr="00B010EC">
        <w:tc>
          <w:tcPr>
            <w:tcW w:w="2542" w:type="dxa"/>
            <w:shd w:val="clear" w:color="auto" w:fill="auto"/>
          </w:tcPr>
          <w:p w14:paraId="7D6A58C4"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31B4C150" w14:textId="4183EEBB" w:rsidR="00B010EC"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r>
            <w:r w:rsidR="005E7CF5" w:rsidRPr="002B3E1F">
              <w:rPr>
                <w:rFonts w:asciiTheme="minorHAnsi" w:hAnsiTheme="minorHAnsi" w:cstheme="minorHAnsi"/>
                <w:sz w:val="20"/>
              </w:rPr>
              <w:t>2–3 normostrany</w:t>
            </w:r>
          </w:p>
        </w:tc>
        <w:tc>
          <w:tcPr>
            <w:tcW w:w="5657" w:type="dxa"/>
            <w:shd w:val="clear" w:color="auto" w:fill="auto"/>
          </w:tcPr>
          <w:p w14:paraId="5B9075D6"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50058AB4"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výzkumné předpoklady/výzkumné otázky či hypotézy</w:t>
            </w:r>
          </w:p>
          <w:p w14:paraId="7FA6EDCF"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z odborného či praktického hlediska (zpravidla prostřednictvím reálií či akademických zdrojů, na které odkazuje)</w:t>
            </w:r>
          </w:p>
          <w:p w14:paraId="41FE16E9"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7E68E6C9" w14:textId="63B8093B"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w:t>
            </w:r>
          </w:p>
        </w:tc>
      </w:tr>
      <w:tr w:rsidR="005E7CF5" w:rsidRPr="002B3E1F" w14:paraId="0CD88F9C" w14:textId="77777777" w:rsidTr="00B010EC">
        <w:tc>
          <w:tcPr>
            <w:tcW w:w="2542" w:type="dxa"/>
            <w:shd w:val="clear" w:color="auto" w:fill="auto"/>
          </w:tcPr>
          <w:p w14:paraId="2356FD00"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2C843575" w14:textId="2C36B01A"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w:t>
            </w:r>
            <w:r w:rsidR="005E7CF5" w:rsidRPr="002B3E1F">
              <w:rPr>
                <w:rFonts w:asciiTheme="minorHAnsi" w:hAnsiTheme="minorHAnsi" w:cstheme="minorHAnsi"/>
                <w:sz w:val="20"/>
              </w:rPr>
              <w:t>obvyklý rozsah</w:t>
            </w:r>
            <w:r w:rsidRPr="002B3E1F">
              <w:rPr>
                <w:rFonts w:asciiTheme="minorHAnsi" w:hAnsiTheme="minorHAnsi" w:cstheme="minorHAnsi"/>
                <w:sz w:val="20"/>
              </w:rPr>
              <w:br/>
            </w:r>
            <w:r w:rsidR="005E7CF5" w:rsidRPr="002B3E1F">
              <w:rPr>
                <w:rFonts w:asciiTheme="minorHAnsi" w:hAnsiTheme="minorHAnsi" w:cstheme="minorHAnsi"/>
                <w:sz w:val="20"/>
              </w:rPr>
              <w:t>12–15</w:t>
            </w:r>
            <w:r w:rsidRPr="002B3E1F">
              <w:rPr>
                <w:rFonts w:asciiTheme="minorHAnsi" w:hAnsiTheme="minorHAnsi" w:cstheme="minorHAnsi"/>
                <w:sz w:val="20"/>
              </w:rPr>
              <w:t xml:space="preserve"> normostran</w:t>
            </w:r>
          </w:p>
        </w:tc>
        <w:tc>
          <w:tcPr>
            <w:tcW w:w="5657" w:type="dxa"/>
            <w:shd w:val="clear" w:color="auto" w:fill="auto"/>
          </w:tcPr>
          <w:p w14:paraId="20B2EB07"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0AEF318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154BEB8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výzkumným předpokladům/ výzkumným otázkám či hypotézám</w:t>
            </w:r>
          </w:p>
          <w:p w14:paraId="1C983C1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provádí literární rešerši zdrojů na dané téma (převažují zdroje sekundárního charakteru – monografie a sestavovatelské práce, mohou být využity i kvalitní zahraniční či tuzemské učebnice; nechybí ale i primární akademické zdroje – články, výzkumné zprávy, monografie, …)</w:t>
            </w:r>
          </w:p>
          <w:p w14:paraId="17461D3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formulované výzkumné předpoklady/výzkumné otázky či hypotézy</w:t>
            </w:r>
          </w:p>
          <w:p w14:paraId="77DB9F2B"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6703837F" w14:textId="3F703133"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5E7CF5" w:rsidRPr="002B3E1F" w14:paraId="06FF85CC" w14:textId="77777777" w:rsidTr="00B010EC">
        <w:tc>
          <w:tcPr>
            <w:tcW w:w="2542" w:type="dxa"/>
            <w:shd w:val="clear" w:color="auto" w:fill="auto"/>
          </w:tcPr>
          <w:p w14:paraId="49E4E883"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6B09F96F" w14:textId="5CBC9675"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3–5 normostran</w:t>
            </w:r>
          </w:p>
        </w:tc>
        <w:tc>
          <w:tcPr>
            <w:tcW w:w="5657" w:type="dxa"/>
            <w:shd w:val="clear" w:color="auto" w:fill="auto"/>
          </w:tcPr>
          <w:p w14:paraId="48BE4B37"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formuluje výzkumné předpoklady/výzkumné otázky či hypotézy</w:t>
            </w:r>
          </w:p>
          <w:p w14:paraId="475866A1"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podrobně představuje metodický aparát použitý v aplikační (praktické) části a argumentuje jeho užití (zpravidla za užití zdrojů, na které odkazuje), zejména pak zdůvodňuje postup během výzkumu, vysvětluje a zdůvodňuje výzkumný design, popisuje a argumentuje výzkumné subjekty (výzkumný vzorek), výzkumné objekty a instrumenty (např. dotazník a jeho jednotlivé otázky, experiment a jeho fáze, postup při rozhovorech s </w:t>
            </w:r>
            <w:r w:rsidRPr="002B3E1F">
              <w:rPr>
                <w:rFonts w:asciiTheme="minorHAnsi" w:hAnsiTheme="minorHAnsi" w:cstheme="minorHAnsi"/>
                <w:sz w:val="20"/>
              </w:rPr>
              <w:lastRenderedPageBreak/>
              <w:t>respondenty atp.) detailně popisuje postup a okolnosti sběru dat, zdůvodňuje a detailně vysvětluje průběh a nástroje vlastního analytického přístupu, naznačuje přístup k interpretaci výsledků.</w:t>
            </w:r>
          </w:p>
          <w:p w14:paraId="25660CA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78B30624" w14:textId="65AC38D0"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výzkumná omezení a etické otázky spojené s prováděným výzkumem</w:t>
            </w:r>
          </w:p>
        </w:tc>
      </w:tr>
      <w:tr w:rsidR="005E7CF5" w:rsidRPr="002B3E1F" w14:paraId="05316167" w14:textId="77777777" w:rsidTr="00B010EC">
        <w:tc>
          <w:tcPr>
            <w:tcW w:w="2542" w:type="dxa"/>
            <w:shd w:val="clear" w:color="auto" w:fill="auto"/>
          </w:tcPr>
          <w:p w14:paraId="09858890" w14:textId="658B7E57" w:rsidR="00C270B5" w:rsidRPr="002B3E1F" w:rsidRDefault="005E7CF5" w:rsidP="00C270B5">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lastRenderedPageBreak/>
              <w:t>Výsledky a diskuse</w:t>
            </w:r>
            <w:r w:rsidR="00C270B5" w:rsidRPr="002B3E1F">
              <w:rPr>
                <w:rFonts w:asciiTheme="minorHAnsi" w:hAnsiTheme="minorHAnsi" w:cstheme="minorHAnsi"/>
                <w:b/>
                <w:sz w:val="20"/>
              </w:rPr>
              <w:br/>
            </w:r>
            <w:r w:rsidRPr="002B3E1F">
              <w:rPr>
                <w:rFonts w:asciiTheme="minorHAnsi" w:hAnsiTheme="minorHAnsi" w:cstheme="minorHAnsi"/>
                <w:b/>
                <w:sz w:val="20"/>
              </w:rPr>
              <w:t>(aplikační/praktická část</w:t>
            </w:r>
            <w:r w:rsidR="00C270B5" w:rsidRPr="002B3E1F">
              <w:rPr>
                <w:rFonts w:asciiTheme="minorHAnsi" w:hAnsiTheme="minorHAnsi" w:cstheme="minorHAnsi"/>
                <w:sz w:val="20"/>
              </w:rPr>
              <w:t>)</w:t>
            </w:r>
          </w:p>
          <w:p w14:paraId="13BC9A2F" w14:textId="59C49B7A"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12–15 normostran</w:t>
            </w:r>
          </w:p>
        </w:tc>
        <w:tc>
          <w:tcPr>
            <w:tcW w:w="5657" w:type="dxa"/>
            <w:shd w:val="clear" w:color="auto" w:fill="auto"/>
          </w:tcPr>
          <w:p w14:paraId="7E1817EE"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veškeré informace o prováděném výzkumu (výpočty, analýzy, modely, …), které jsou nezbytné pro posouzení správnosti užitého metodického aparátu, správnosti dosažených výsledků, případně </w:t>
            </w:r>
            <w:proofErr w:type="spellStart"/>
            <w:r w:rsidRPr="002B3E1F">
              <w:rPr>
                <w:rFonts w:asciiTheme="minorHAnsi" w:hAnsiTheme="minorHAnsi" w:cstheme="minorHAnsi"/>
                <w:sz w:val="20"/>
              </w:rPr>
              <w:t>replikovatelnosti</w:t>
            </w:r>
            <w:proofErr w:type="spellEnd"/>
            <w:r w:rsidRPr="002B3E1F">
              <w:rPr>
                <w:rFonts w:asciiTheme="minorHAnsi" w:hAnsiTheme="minorHAnsi" w:cstheme="minorHAnsi"/>
                <w:sz w:val="20"/>
              </w:rPr>
              <w:t xml:space="preserve"> výzkumu</w:t>
            </w:r>
          </w:p>
          <w:p w14:paraId="7D5B0091"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interpretaci dosažených výsledků s ohledem na cíl práce, formulované výzkumné předpoklady/výzkumné otázky či hypotézy</w:t>
            </w:r>
          </w:p>
          <w:p w14:paraId="2731A54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diskusi o validitě a reliabilitě dosažených výsledků, </w:t>
            </w:r>
            <w:proofErr w:type="spellStart"/>
            <w:r w:rsidRPr="002B3E1F">
              <w:rPr>
                <w:rFonts w:asciiTheme="minorHAnsi" w:hAnsiTheme="minorHAnsi" w:cstheme="minorHAnsi"/>
                <w:sz w:val="20"/>
              </w:rPr>
              <w:t>zobecnitelnosti</w:t>
            </w:r>
            <w:proofErr w:type="spellEnd"/>
            <w:r w:rsidRPr="002B3E1F">
              <w:rPr>
                <w:rFonts w:asciiTheme="minorHAnsi" w:hAnsiTheme="minorHAnsi" w:cstheme="minorHAnsi"/>
                <w:sz w:val="20"/>
              </w:rPr>
              <w:t xml:space="preserve"> výsledků, výzkumných omezeních</w:t>
            </w:r>
          </w:p>
          <w:p w14:paraId="4573C3F5" w14:textId="6CF28A71"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w:t>
            </w:r>
          </w:p>
        </w:tc>
      </w:tr>
      <w:tr w:rsidR="005E7CF5" w:rsidRPr="002B3E1F" w14:paraId="38560EF5" w14:textId="77777777" w:rsidTr="00B010EC">
        <w:tc>
          <w:tcPr>
            <w:tcW w:w="2542" w:type="dxa"/>
            <w:shd w:val="clear" w:color="auto" w:fill="auto"/>
          </w:tcPr>
          <w:p w14:paraId="06B94AFA" w14:textId="77777777" w:rsidR="00C270B5" w:rsidRPr="002B3E1F" w:rsidRDefault="005E7CF5" w:rsidP="00C270B5">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50B6056" w14:textId="3CB9CB7D"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2–3 normostrany</w:t>
            </w:r>
          </w:p>
        </w:tc>
        <w:tc>
          <w:tcPr>
            <w:tcW w:w="5657" w:type="dxa"/>
            <w:shd w:val="clear" w:color="auto" w:fill="auto"/>
          </w:tcPr>
          <w:p w14:paraId="0D4C0873"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38ECE172"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729198B2"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569BCD0A"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3215D386"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507BCC36" w14:textId="117B3FD3"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5E7CF5" w:rsidRPr="002B3E1F" w14:paraId="693DAB5E" w14:textId="77777777" w:rsidTr="00B010EC">
        <w:tc>
          <w:tcPr>
            <w:tcW w:w="2542" w:type="dxa"/>
            <w:shd w:val="clear" w:color="auto" w:fill="auto"/>
          </w:tcPr>
          <w:p w14:paraId="15A4F343" w14:textId="0BAE9D58" w:rsidR="005E7CF5" w:rsidRPr="002B3E1F" w:rsidRDefault="005E7CF5" w:rsidP="00C270B5">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B10BE75"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74151E70" w14:textId="070320E0"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D85F9C" w:rsidRPr="002B3E1F" w14:paraId="7F7A4CAE" w14:textId="77777777" w:rsidTr="00352DD0">
        <w:tc>
          <w:tcPr>
            <w:tcW w:w="8199" w:type="dxa"/>
            <w:gridSpan w:val="2"/>
            <w:shd w:val="clear" w:color="auto" w:fill="auto"/>
          </w:tcPr>
          <w:p w14:paraId="083BF6DE" w14:textId="1AD937A8" w:rsidR="00D85F9C" w:rsidRPr="002B3E1F" w:rsidRDefault="00D85F9C"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70C1D09C" w14:textId="77777777" w:rsidR="00EF5111" w:rsidRPr="002B3E1F" w:rsidRDefault="00EF5111" w:rsidP="00EF5111">
      <w:pPr>
        <w:pStyle w:val="FMVENadpis3slovan"/>
      </w:pPr>
      <w:bookmarkStart w:id="18" w:name="_Toc472863594"/>
      <w:r w:rsidRPr="002B3E1F">
        <w:t>Prakticky zaměřené bakalářské práce</w:t>
      </w:r>
      <w:bookmarkEnd w:id="18"/>
    </w:p>
    <w:p w14:paraId="2ADAA4B6" w14:textId="3A68F9B0" w:rsidR="00EF5111" w:rsidRPr="002B3E1F" w:rsidRDefault="00EF5111" w:rsidP="00B416B7">
      <w:pPr>
        <w:pStyle w:val="FMVENormlnZanadpisemiobjektem"/>
        <w:spacing w:after="120"/>
      </w:pPr>
      <w:r w:rsidRPr="002B3E1F">
        <w:t>Cílem prakticky zaměřené bakalářské práce je uplatnit znalosti a dovednosti získané při studiu a aplikovat je v rámci řešení konkrétního praktického problému. Rozsah a charakter řešeného problému a aplikované znalosti/dovednosti reflektují stupeň studia</w:t>
      </w:r>
      <w:r w:rsidR="00B416B7">
        <w:t xml:space="preserve">. </w:t>
      </w:r>
      <w:r w:rsidRPr="002B3E1F">
        <w:t>Struktura prakticky zaměřené bakalářské práce bývá zpravidla následující: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1E700D" w:rsidRPr="002B3E1F" w14:paraId="0F59D988" w14:textId="77777777" w:rsidTr="00352DD0">
        <w:tc>
          <w:tcPr>
            <w:tcW w:w="2542" w:type="dxa"/>
            <w:shd w:val="clear" w:color="auto" w:fill="auto"/>
          </w:tcPr>
          <w:p w14:paraId="48496C26"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3C6CEB0"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2–3 normostrany</w:t>
            </w:r>
          </w:p>
        </w:tc>
        <w:tc>
          <w:tcPr>
            <w:tcW w:w="5657" w:type="dxa"/>
            <w:shd w:val="clear" w:color="auto" w:fill="auto"/>
          </w:tcPr>
          <w:p w14:paraId="7D83ECB5"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491CD2E4"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definuje konkrétní praktický problém, který bude v rámci práce řešen a argumentuje jeho význam (zpravidla prostřednictvím reálií, na které odkazuje)</w:t>
            </w:r>
          </w:p>
          <w:p w14:paraId="71D34779"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může představit vnitřní motivaci studenta k řešení tématu</w:t>
            </w:r>
          </w:p>
          <w:p w14:paraId="5169D435"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63FEDAC8"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 – postup při řešení vybraného problému</w:t>
            </w:r>
          </w:p>
          <w:p w14:paraId="43B845C8" w14:textId="1735DF69"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p>
        </w:tc>
      </w:tr>
      <w:tr w:rsidR="001E700D" w:rsidRPr="002B3E1F" w14:paraId="00D1A05A" w14:textId="77777777" w:rsidTr="00352DD0">
        <w:tc>
          <w:tcPr>
            <w:tcW w:w="2542" w:type="dxa"/>
            <w:shd w:val="clear" w:color="auto" w:fill="auto"/>
          </w:tcPr>
          <w:p w14:paraId="04FB0203" w14:textId="77777777" w:rsidR="001E700D" w:rsidRPr="002B3E1F" w:rsidRDefault="001E700D" w:rsidP="00A21504">
            <w:pPr>
              <w:pStyle w:val="FMVENormln"/>
              <w:keepNext/>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Rešerše literatury</w:t>
            </w:r>
          </w:p>
          <w:p w14:paraId="2C88EB22" w14:textId="779CA118" w:rsidR="001E700D" w:rsidRPr="002B3E1F" w:rsidRDefault="001E700D"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r>
            <w:r w:rsidR="00DA72AC" w:rsidRPr="002B3E1F">
              <w:rPr>
                <w:rFonts w:asciiTheme="minorHAnsi" w:hAnsiTheme="minorHAnsi" w:cstheme="minorHAnsi"/>
                <w:sz w:val="20"/>
              </w:rPr>
              <w:t>10</w:t>
            </w:r>
            <w:r w:rsidRPr="002B3E1F">
              <w:rPr>
                <w:rFonts w:asciiTheme="minorHAnsi" w:hAnsiTheme="minorHAnsi" w:cstheme="minorHAnsi"/>
                <w:sz w:val="20"/>
              </w:rPr>
              <w:t>–1</w:t>
            </w:r>
            <w:r w:rsidR="00DA72AC" w:rsidRPr="002B3E1F">
              <w:rPr>
                <w:rFonts w:asciiTheme="minorHAnsi" w:hAnsiTheme="minorHAnsi" w:cstheme="minorHAnsi"/>
                <w:sz w:val="20"/>
              </w:rPr>
              <w:t>2</w:t>
            </w:r>
            <w:r w:rsidRPr="002B3E1F">
              <w:rPr>
                <w:rFonts w:asciiTheme="minorHAnsi" w:hAnsiTheme="minorHAnsi" w:cstheme="minorHAnsi"/>
                <w:sz w:val="20"/>
              </w:rPr>
              <w:t xml:space="preserve"> normostran</w:t>
            </w:r>
          </w:p>
        </w:tc>
        <w:tc>
          <w:tcPr>
            <w:tcW w:w="5657" w:type="dxa"/>
            <w:shd w:val="clear" w:color="auto" w:fill="auto"/>
          </w:tcPr>
          <w:p w14:paraId="63118718"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3278893F"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55361472"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argumentuje způsob řešení vybraného praktického problému v aplikační (praktické) části</w:t>
            </w:r>
          </w:p>
          <w:p w14:paraId="16BB3C19"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zdroje sekundárního charakteru – monografie a sestavovatelské práce, mohou být využity i kvalitní zahraniční či tuzemské učebnice; může ale využívat i primární akademické zdroje – články, výzkumné zprávy, monografie, je rovněž žádoucí využívat i národní či profesní metodiky, standardy, normy, frameworky či systémy) </w:t>
            </w:r>
          </w:p>
          <w:p w14:paraId="27FD4707"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a na vybraný řešený problém</w:t>
            </w:r>
          </w:p>
          <w:p w14:paraId="3A9A9702"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1AE5E6BD" w14:textId="4AB42FEC" w:rsidR="001E700D"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1E700D" w:rsidRPr="002B3E1F" w14:paraId="56DF3754" w14:textId="77777777" w:rsidTr="00352DD0">
        <w:tc>
          <w:tcPr>
            <w:tcW w:w="2542" w:type="dxa"/>
            <w:shd w:val="clear" w:color="auto" w:fill="auto"/>
          </w:tcPr>
          <w:p w14:paraId="05015F4F"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20B21F89"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026328E0"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definuje konkrétní praktický problém, který bude v rámci práce řešen</w:t>
            </w:r>
          </w:p>
          <w:p w14:paraId="3123C941"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postup při řešení vybraného problému (zejména s ohledem na provedenou teoretickou rešerši), zejména pak podrobně představuje metodický aparát použitý v aplikační (praktické) části a argumentuje jeho užití (zpravidla za užití zdrojů, na které odkazuje), zejména pak zdůvodňuje postup během řešení vybraného problému, zdůvodňuje a detailně vysvětluje průběh a nástroje vlastního analytického přístupu, naznačuje přístup k interpretaci výsledků; je-li k řešení vybraného problému použit vlastní výzkum, pak rovněž vysvětluje a zdůvodňuje výzkumný design, popisuje a argumentuje výzkumné subjekty (výzkumný vzorek), výzkumné objekty a instrumenty (např. dotazník a jeho jednotlivé otázky, experiment a jeho fáze, postup při rozhovorech s respondenty atp.) detailně popisuje postup a okolnosti sběru dat.</w:t>
            </w:r>
          </w:p>
          <w:p w14:paraId="44EC9F14"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7E6DD708" w14:textId="1CE2FFED"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případná omezení či překážky při řešení vybraného problému, formuluje výzkumná omezení a etické otázky spojené s prováděným výzkumem</w:t>
            </w:r>
          </w:p>
        </w:tc>
      </w:tr>
      <w:tr w:rsidR="001E700D" w:rsidRPr="002B3E1F" w14:paraId="45D6811B" w14:textId="77777777" w:rsidTr="00352DD0">
        <w:tc>
          <w:tcPr>
            <w:tcW w:w="2542" w:type="dxa"/>
            <w:shd w:val="clear" w:color="auto" w:fill="auto"/>
          </w:tcPr>
          <w:p w14:paraId="4C5A813C" w14:textId="77777777" w:rsidR="001E700D" w:rsidRPr="002B3E1F" w:rsidRDefault="001E700D"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471CADF8"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12–15 normostran</w:t>
            </w:r>
          </w:p>
        </w:tc>
        <w:tc>
          <w:tcPr>
            <w:tcW w:w="5657" w:type="dxa"/>
            <w:shd w:val="clear" w:color="auto" w:fill="auto"/>
          </w:tcPr>
          <w:p w14:paraId="6E07523A"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detailní popis vlastního postupu při řešení problému</w:t>
            </w:r>
          </w:p>
          <w:p w14:paraId="29EA6CD0"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vlastním řešení, které jsou nezbytné pro posouzení správnosti tohoto řešení, správnosti dosažených výsledků</w:t>
            </w:r>
          </w:p>
          <w:p w14:paraId="215D3737"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zda a do jaké míry byl vybraný problém vyřešen, zda existují případná omezení či překážky, které zabránily vyřešení vybraného problému</w:t>
            </w:r>
          </w:p>
          <w:p w14:paraId="1B667D02" w14:textId="7A1372C9"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porovnává dosažené výsledky s provedenou literární rešerší, v případě odlišností diskutuje možné příčiny neshody</w:t>
            </w:r>
          </w:p>
        </w:tc>
      </w:tr>
      <w:tr w:rsidR="001E700D" w:rsidRPr="002B3E1F" w14:paraId="52A80D76" w14:textId="77777777" w:rsidTr="00352DD0">
        <w:tc>
          <w:tcPr>
            <w:tcW w:w="2542" w:type="dxa"/>
            <w:shd w:val="clear" w:color="auto" w:fill="auto"/>
          </w:tcPr>
          <w:p w14:paraId="5123B84F" w14:textId="77777777" w:rsidR="001E700D" w:rsidRPr="002B3E1F" w:rsidRDefault="001E700D" w:rsidP="00A21504">
            <w:pPr>
              <w:pStyle w:val="FMVENormln"/>
              <w:keepNext/>
              <w:keepLines/>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Závěr</w:t>
            </w:r>
          </w:p>
          <w:p w14:paraId="62627DD2" w14:textId="77777777" w:rsidR="001E700D" w:rsidRPr="002B3E1F" w:rsidRDefault="001E700D"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2–3 normostrany</w:t>
            </w:r>
          </w:p>
        </w:tc>
        <w:tc>
          <w:tcPr>
            <w:tcW w:w="5657" w:type="dxa"/>
            <w:shd w:val="clear" w:color="auto" w:fill="auto"/>
          </w:tcPr>
          <w:p w14:paraId="17028A79"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578704C5"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71CED7F9"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w:t>
            </w:r>
          </w:p>
          <w:p w14:paraId="0415C80B" w14:textId="116AB88E" w:rsidR="001E700D"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možnosti při řešení vybraného problému</w:t>
            </w:r>
          </w:p>
        </w:tc>
      </w:tr>
      <w:tr w:rsidR="001E700D" w:rsidRPr="002B3E1F" w14:paraId="1C3BCC86" w14:textId="77777777" w:rsidTr="00352DD0">
        <w:tc>
          <w:tcPr>
            <w:tcW w:w="2542" w:type="dxa"/>
            <w:shd w:val="clear" w:color="auto" w:fill="auto"/>
          </w:tcPr>
          <w:p w14:paraId="14193BF1" w14:textId="77777777" w:rsidR="001E700D" w:rsidRPr="002B3E1F" w:rsidRDefault="001E700D"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AC18C1A"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2708EB68" w14:textId="6A87EDD0"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1E700D" w:rsidRPr="002B3E1F" w14:paraId="5C4295C6" w14:textId="77777777" w:rsidTr="00352DD0">
        <w:tc>
          <w:tcPr>
            <w:tcW w:w="8199" w:type="dxa"/>
            <w:gridSpan w:val="2"/>
            <w:shd w:val="clear" w:color="auto" w:fill="auto"/>
          </w:tcPr>
          <w:p w14:paraId="3D21FF0E"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1FF940BA" w14:textId="77777777" w:rsidR="00DF240A" w:rsidRPr="002B3E1F" w:rsidRDefault="00DF240A" w:rsidP="00DF240A">
      <w:pPr>
        <w:pStyle w:val="FMVENadpis2slovan"/>
      </w:pPr>
      <w:bookmarkStart w:id="19" w:name="_Toc472863595"/>
      <w:bookmarkStart w:id="20" w:name="_Toc399280428"/>
      <w:bookmarkEnd w:id="16"/>
      <w:r w:rsidRPr="002B3E1F">
        <w:t>Zásady pro vypracování diplomové práce</w:t>
      </w:r>
      <w:bookmarkEnd w:id="19"/>
    </w:p>
    <w:p w14:paraId="5AF48518" w14:textId="77777777" w:rsidR="00DF240A" w:rsidRPr="002B3E1F" w:rsidRDefault="00DF240A" w:rsidP="001F018E">
      <w:pPr>
        <w:pStyle w:val="FMVENormlnZanadpisemiobjektem"/>
      </w:pPr>
      <w:r w:rsidRPr="002B3E1F">
        <w:t>Diplomová práce bývá zpravidla výzkumného, aplikačního či přehledového/konceptuálního charakteru.</w:t>
      </w:r>
    </w:p>
    <w:p w14:paraId="71A2BE63" w14:textId="77777777" w:rsidR="00DF240A" w:rsidRPr="002B3E1F" w:rsidRDefault="00DF240A" w:rsidP="00DF240A">
      <w:pPr>
        <w:pStyle w:val="FMVENadpis3slovan"/>
      </w:pPr>
      <w:bookmarkStart w:id="21" w:name="_Toc472863596"/>
      <w:r w:rsidRPr="002B3E1F">
        <w:t>Výzkumně zaměřené diplomové práce</w:t>
      </w:r>
      <w:bookmarkEnd w:id="21"/>
    </w:p>
    <w:p w14:paraId="32B720C5" w14:textId="56C7017A" w:rsidR="00DF240A" w:rsidRPr="002B3E1F" w:rsidRDefault="00DF240A" w:rsidP="00B416B7">
      <w:pPr>
        <w:pStyle w:val="FMVENormlnZanadpisemiobjektem"/>
        <w:spacing w:after="120"/>
      </w:pPr>
      <w:r w:rsidRPr="002B3E1F">
        <w:t xml:space="preserve">Cílem </w:t>
      </w:r>
      <w:r w:rsidRPr="00B416B7">
        <w:t>výzkumně zaměřené diplomové práce</w:t>
      </w:r>
      <w:r w:rsidRPr="002B3E1F">
        <w:t xml:space="preserve"> je ověřit výzkumné předpoklady/zodpovědět výzkumné otázky či hypotézy, které nebyly v daném kontextu doposud řešeny</w:t>
      </w:r>
      <w:r w:rsidRPr="002B3E1F">
        <w:rPr>
          <w:rStyle w:val="Znakapoznpodarou"/>
        </w:rPr>
        <w:footnoteReference w:id="2"/>
      </w:r>
      <w:r w:rsidRPr="002B3E1F">
        <w:t>. To se děje prostřednictvím vědeckého přístupu/metodického aparátu reflektujícího stupeň studia.</w:t>
      </w:r>
      <w:r w:rsidR="00B416B7">
        <w:t xml:space="preserve"> </w:t>
      </w:r>
      <w:r w:rsidRPr="002B3E1F">
        <w:t>Struktura výzkumně zaměřené diplomové práce bývá zpravidla následující: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D28A5" w:rsidRPr="002B3E1F" w14:paraId="5716E843" w14:textId="77777777" w:rsidTr="00352DD0">
        <w:tc>
          <w:tcPr>
            <w:tcW w:w="2542" w:type="dxa"/>
            <w:shd w:val="clear" w:color="auto" w:fill="auto"/>
          </w:tcPr>
          <w:p w14:paraId="10391A99"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79BE07F7" w14:textId="6EA81024"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14862DD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7A9881B1"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výzkumné předpoklady/výzkumné otázky či hypotézy</w:t>
            </w:r>
          </w:p>
          <w:p w14:paraId="47B44A2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z odborného či praktického hlediska (zpravidla prostřednictvím reálií či akademických zdrojů, na které odkazuje)</w:t>
            </w:r>
          </w:p>
          <w:p w14:paraId="6A8E895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425F24E3" w14:textId="3C783FC0"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w:t>
            </w:r>
          </w:p>
        </w:tc>
      </w:tr>
      <w:tr w:rsidR="009D28A5" w:rsidRPr="002B3E1F" w14:paraId="6A11BA0B" w14:textId="77777777" w:rsidTr="00352DD0">
        <w:tc>
          <w:tcPr>
            <w:tcW w:w="2542" w:type="dxa"/>
            <w:shd w:val="clear" w:color="auto" w:fill="auto"/>
          </w:tcPr>
          <w:p w14:paraId="24D93D57"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3D12F4C5" w14:textId="642C5A25"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20–25 normostran</w:t>
            </w:r>
          </w:p>
        </w:tc>
        <w:tc>
          <w:tcPr>
            <w:tcW w:w="5657" w:type="dxa"/>
            <w:shd w:val="clear" w:color="auto" w:fill="auto"/>
          </w:tcPr>
          <w:p w14:paraId="36B349D5"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172437F0"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6382B79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výzkumným předpokladům/ výzkumným otázkám či hypotézám</w:t>
            </w:r>
          </w:p>
          <w:p w14:paraId="28C93D86"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primární akademické zdroje – obvykle zahraniční – nejsou-li dostupné, pak </w:t>
            </w:r>
            <w:r w:rsidRPr="002B3E1F">
              <w:rPr>
                <w:rFonts w:asciiTheme="minorHAnsi" w:hAnsiTheme="minorHAnsi" w:cstheme="minorHAnsi"/>
                <w:sz w:val="20"/>
              </w:rPr>
              <w:lastRenderedPageBreak/>
              <w:t xml:space="preserve">tuzemské – zejména články v akademických žurnálech, monografie a sestavovatelské práce; využití sekundárních zdrojů – učebnic, byť kvalitních zahraničních i tuzemských – je přípustné jen v omezené míře) </w:t>
            </w:r>
          </w:p>
          <w:p w14:paraId="4B49FD38"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formulované výzkumné předpoklady/výzkumné otázky či hypotézy</w:t>
            </w:r>
          </w:p>
          <w:p w14:paraId="70842861"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7F4736E4" w14:textId="086BC688"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9D28A5" w:rsidRPr="002B3E1F" w14:paraId="2D44CA99" w14:textId="77777777" w:rsidTr="00352DD0">
        <w:tc>
          <w:tcPr>
            <w:tcW w:w="2542" w:type="dxa"/>
            <w:shd w:val="clear" w:color="auto" w:fill="auto"/>
          </w:tcPr>
          <w:p w14:paraId="451B2385" w14:textId="4566DA8B"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Metodika práce</w:t>
            </w:r>
          </w:p>
          <w:p w14:paraId="3D2E71E5" w14:textId="7EA803E5"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5–7 normostran</w:t>
            </w:r>
          </w:p>
        </w:tc>
        <w:tc>
          <w:tcPr>
            <w:tcW w:w="5657" w:type="dxa"/>
            <w:shd w:val="clear" w:color="auto" w:fill="auto"/>
          </w:tcPr>
          <w:p w14:paraId="5D95A36C"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formuluje výzkumné předpoklady/výzkumné otázky či hypotézy</w:t>
            </w:r>
          </w:p>
          <w:p w14:paraId="50AB567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metodiku výzkumu z hlediska vědeckých paradigmat</w:t>
            </w:r>
          </w:p>
          <w:p w14:paraId="582163E8"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metodický aparát použitý v aplikační (praktické) části a argumentuje jeho užití (zpravidla za užití zdrojů, na které odkazuje), zejména pak zdůvodňuje postup během výzkumu, vysvětluje a zdůvodňuje výzkumný design, popisuje a argumentuje výzkumné subjekty (výzkumný vzorek), výzkumné objekty a instrumenty (např. dotazník a jeho jednotlivé otázky, experiment a jeho fáze, postup při rozhovorech s respondenty atp.) detailně popisuje postup a okolnosti sběru dat, zdůvodňuje a detailně vysvětluje průběh a nástroje vlastního analytického přístupu, naznačuje přístup k interpretaci výsledků.</w:t>
            </w:r>
          </w:p>
          <w:p w14:paraId="1402901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6C3E4E0A" w14:textId="576A3464"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výzkumná omezení a etické otázky spojené s prováděným výzkumem</w:t>
            </w:r>
          </w:p>
        </w:tc>
      </w:tr>
      <w:tr w:rsidR="009D28A5" w:rsidRPr="002B3E1F" w14:paraId="7F782FA5" w14:textId="77777777" w:rsidTr="00352DD0">
        <w:tc>
          <w:tcPr>
            <w:tcW w:w="2542" w:type="dxa"/>
            <w:shd w:val="clear" w:color="auto" w:fill="auto"/>
          </w:tcPr>
          <w:p w14:paraId="431D17E3" w14:textId="77777777" w:rsidR="009D28A5" w:rsidRPr="002B3E1F" w:rsidRDefault="009D28A5"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4E2A442B" w14:textId="00AEED88"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20–25 normostran</w:t>
            </w:r>
          </w:p>
        </w:tc>
        <w:tc>
          <w:tcPr>
            <w:tcW w:w="5657" w:type="dxa"/>
            <w:shd w:val="clear" w:color="auto" w:fill="auto"/>
          </w:tcPr>
          <w:p w14:paraId="032B7CD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veškeré informace o prováděném výzkumu (výpočty, analýzy, modely, …), které jsou nezbytné pro posouzení správnosti užitého metodického aparátu, správnosti dosažených výsledků, případně </w:t>
            </w:r>
            <w:proofErr w:type="spellStart"/>
            <w:r w:rsidRPr="002B3E1F">
              <w:rPr>
                <w:rFonts w:asciiTheme="minorHAnsi" w:hAnsiTheme="minorHAnsi" w:cstheme="minorHAnsi"/>
                <w:sz w:val="20"/>
              </w:rPr>
              <w:t>replikovatelnosti</w:t>
            </w:r>
            <w:proofErr w:type="spellEnd"/>
            <w:r w:rsidRPr="002B3E1F">
              <w:rPr>
                <w:rFonts w:asciiTheme="minorHAnsi" w:hAnsiTheme="minorHAnsi" w:cstheme="minorHAnsi"/>
                <w:sz w:val="20"/>
              </w:rPr>
              <w:t xml:space="preserve"> výzkumu</w:t>
            </w:r>
          </w:p>
          <w:p w14:paraId="3661DCB6"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interpretaci dosažených výsledků s ohledem na cíl práce, formulované výzkumné předpoklady/výzkumné otázky či hypotézy</w:t>
            </w:r>
          </w:p>
          <w:p w14:paraId="635D1553"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diskusi o validitě a reliabilitě dosažených výsledků, </w:t>
            </w:r>
            <w:proofErr w:type="spellStart"/>
            <w:r w:rsidRPr="002B3E1F">
              <w:rPr>
                <w:rFonts w:asciiTheme="minorHAnsi" w:hAnsiTheme="minorHAnsi" w:cstheme="minorHAnsi"/>
                <w:sz w:val="20"/>
              </w:rPr>
              <w:t>zobecnitelnosti</w:t>
            </w:r>
            <w:proofErr w:type="spellEnd"/>
            <w:r w:rsidRPr="002B3E1F">
              <w:rPr>
                <w:rFonts w:asciiTheme="minorHAnsi" w:hAnsiTheme="minorHAnsi" w:cstheme="minorHAnsi"/>
                <w:sz w:val="20"/>
              </w:rPr>
              <w:t xml:space="preserve"> výsledků, výzkumných omezeních</w:t>
            </w:r>
          </w:p>
          <w:p w14:paraId="4FB575E2" w14:textId="2C0AEB9F"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w:t>
            </w:r>
          </w:p>
        </w:tc>
      </w:tr>
      <w:tr w:rsidR="009D28A5" w:rsidRPr="002B3E1F" w14:paraId="35AC9BEE" w14:textId="77777777" w:rsidTr="00352DD0">
        <w:tc>
          <w:tcPr>
            <w:tcW w:w="2542" w:type="dxa"/>
            <w:shd w:val="clear" w:color="auto" w:fill="auto"/>
          </w:tcPr>
          <w:p w14:paraId="40C8D742" w14:textId="77777777" w:rsidR="009D28A5" w:rsidRPr="002B3E1F" w:rsidRDefault="009D28A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3F6E4CD" w14:textId="17C258E9"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159C9E2C"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346CC76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4C2B07A5"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29D1327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598AAE50"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39CAD726" w14:textId="4DC9F4C4"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9D28A5" w:rsidRPr="002B3E1F" w14:paraId="549C70A3" w14:textId="77777777" w:rsidTr="00352DD0">
        <w:tc>
          <w:tcPr>
            <w:tcW w:w="2542" w:type="dxa"/>
            <w:shd w:val="clear" w:color="auto" w:fill="auto"/>
          </w:tcPr>
          <w:p w14:paraId="39E6CC1C" w14:textId="77777777" w:rsidR="009D28A5" w:rsidRPr="002B3E1F" w:rsidRDefault="009D28A5" w:rsidP="00E41030">
            <w:pPr>
              <w:pStyle w:val="FMVENormln"/>
              <w:keepNext/>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Seznam literatury</w:t>
            </w:r>
          </w:p>
        </w:tc>
        <w:tc>
          <w:tcPr>
            <w:tcW w:w="5657" w:type="dxa"/>
            <w:shd w:val="clear" w:color="auto" w:fill="auto"/>
          </w:tcPr>
          <w:p w14:paraId="484B2887" w14:textId="77777777" w:rsidR="009D28A5" w:rsidRPr="002B3E1F" w:rsidRDefault="009D28A5" w:rsidP="00E41030">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031B97D5" w14:textId="48825B9C" w:rsidR="009D28A5" w:rsidRPr="002B3E1F" w:rsidRDefault="009D28A5" w:rsidP="00E41030">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D28A5" w:rsidRPr="002B3E1F" w14:paraId="00371F47" w14:textId="77777777" w:rsidTr="00352DD0">
        <w:tc>
          <w:tcPr>
            <w:tcW w:w="8199" w:type="dxa"/>
            <w:gridSpan w:val="2"/>
            <w:shd w:val="clear" w:color="auto" w:fill="auto"/>
          </w:tcPr>
          <w:p w14:paraId="109A0825"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43C96673" w14:textId="77777777" w:rsidR="00DF240A" w:rsidRPr="002B3E1F" w:rsidRDefault="00DF240A" w:rsidP="00DF240A">
      <w:pPr>
        <w:pStyle w:val="FMVENadpis3slovan"/>
      </w:pPr>
      <w:bookmarkStart w:id="22" w:name="_Toc472863597"/>
      <w:r w:rsidRPr="002B3E1F">
        <w:t>Aplikačně zaměřené diplomové práce</w:t>
      </w:r>
      <w:bookmarkEnd w:id="22"/>
    </w:p>
    <w:p w14:paraId="71B8BDE2" w14:textId="5BEEF700" w:rsidR="00DF240A" w:rsidRPr="002B3E1F" w:rsidRDefault="00DF240A" w:rsidP="00B416B7">
      <w:pPr>
        <w:pStyle w:val="FMVENormlnZanadpisemiobjektem"/>
        <w:spacing w:after="120"/>
      </w:pPr>
      <w:r w:rsidRPr="002B3E1F">
        <w:t>Cílem aplikačně zaměřené diplomové práce je uplatnit znalosti a dovednosti získané při studiu a provést aplikovaný výzkum – na základě systematického analytického přístupu a vyhodnocení vyřešit konkrétní praktický problém. Praktické návrhy a doporučení mívají zpravidla podobu diskuse o využitelnosti metod či uplatnitelnosti přístupu za daných kontextuálních podmínek. Tyto návrhy a doporučení jsou podloženy solidním metodickým aparátem/výzkumnou metodou, nikoliv subjektivními názory a dojmy, expertízou, či osobními zkušenostmi diplomanta. Rozsah a charakter řešeného problému a aplikované znalosti/dovednosti reflektují stupeň studia.</w:t>
      </w:r>
      <w:r w:rsidR="00B416B7">
        <w:t xml:space="preserve"> </w:t>
      </w:r>
      <w:r w:rsidRPr="002B3E1F">
        <w:t>Struktura aplikačně zaměřené diplomové práce bývá zpravidla následující</w:t>
      </w:r>
      <w:r w:rsidR="00B416B7">
        <w:t>:</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E1C05" w:rsidRPr="002B3E1F" w14:paraId="7A6A657B" w14:textId="77777777" w:rsidTr="00352DD0">
        <w:tc>
          <w:tcPr>
            <w:tcW w:w="2542" w:type="dxa"/>
            <w:shd w:val="clear" w:color="auto" w:fill="auto"/>
          </w:tcPr>
          <w:p w14:paraId="3D1CAC05"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10000DB7"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5D377F0E"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35121986"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definuje konkrétní praktický problém, který bude v rámci práce řešen a argumentuje jeho význam (zpravidla prostřednictvím reálií, na které odkazuje)</w:t>
            </w:r>
          </w:p>
          <w:p w14:paraId="1269F091"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může představit vnitřní motivaci studenta k řešení tématu</w:t>
            </w:r>
          </w:p>
          <w:p w14:paraId="053E97B6"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11761759" w14:textId="05FB829A"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 – postup při řešení vybraného problému</w:t>
            </w:r>
          </w:p>
        </w:tc>
      </w:tr>
      <w:tr w:rsidR="009E1C05" w:rsidRPr="002B3E1F" w14:paraId="605677CB" w14:textId="77777777" w:rsidTr="00352DD0">
        <w:tc>
          <w:tcPr>
            <w:tcW w:w="2542" w:type="dxa"/>
            <w:shd w:val="clear" w:color="auto" w:fill="auto"/>
          </w:tcPr>
          <w:p w14:paraId="5EC409B5"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21B53F7F" w14:textId="074D6D6E"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15–20 normostran</w:t>
            </w:r>
          </w:p>
        </w:tc>
        <w:tc>
          <w:tcPr>
            <w:tcW w:w="5657" w:type="dxa"/>
            <w:shd w:val="clear" w:color="auto" w:fill="auto"/>
          </w:tcPr>
          <w:p w14:paraId="701B897C"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6B765EAB"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371AB371"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argumentuje způsob řešení vybraného praktického problému v aplikační (praktické) části</w:t>
            </w:r>
          </w:p>
          <w:p w14:paraId="1662D07E"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primární akademické zdroje – obvykle zahraniční – nejsou-li dostupné, pak tuzemské – zejména články v akademických žurnálech, monografie a sestavovatelské práce; využití sekundárních zdrojů – učebnic, byť kvalitních zahraničních i tuzemských – je přípustné jen v omezené míře; je rovněž žádoucí využívat i národní či profesní metodiky, standardy, normy, frameworky či systémy) </w:t>
            </w:r>
          </w:p>
          <w:p w14:paraId="67E52E77"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a na vybraný řešený problém</w:t>
            </w:r>
          </w:p>
          <w:p w14:paraId="5E346A03"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2321BCD8" w14:textId="13392BD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odlišuje vlastní poznatky a hodnocení od převzatých myšlenek a údajů, řádně označuje veškeré kotace a parafráze, korektně odkazuje na externí zdroje</w:t>
            </w:r>
          </w:p>
        </w:tc>
      </w:tr>
      <w:tr w:rsidR="009E1C05" w:rsidRPr="002B3E1F" w14:paraId="40C03FAF" w14:textId="77777777" w:rsidTr="00352DD0">
        <w:tc>
          <w:tcPr>
            <w:tcW w:w="2542" w:type="dxa"/>
            <w:shd w:val="clear" w:color="auto" w:fill="auto"/>
          </w:tcPr>
          <w:p w14:paraId="703E91F7"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Metodika práce</w:t>
            </w:r>
          </w:p>
          <w:p w14:paraId="2B72AE29"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5–7 normostran</w:t>
            </w:r>
          </w:p>
        </w:tc>
        <w:tc>
          <w:tcPr>
            <w:tcW w:w="5657" w:type="dxa"/>
            <w:shd w:val="clear" w:color="auto" w:fill="auto"/>
          </w:tcPr>
          <w:p w14:paraId="70B41B4E"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definuje konkrétní praktický problém, který bude v rámci práce řešen</w:t>
            </w:r>
          </w:p>
          <w:p w14:paraId="48888010"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postup při řešení vybraného problému (zejména s ohledem na provedenou teoretickou rešerši), metodický aparát použitý v aplikační (praktické) části a argumentuje jeho užití (zpravidla za užití zdrojů, na které odkazuje), zdůvodňuje postup řešení vybraného problému, zdůvodňuje a detailně vysvětluje průběh a nástroje vlastního analytického přístupu, naznačuje přístup k interpretaci výsledků, vysvětluje a zdůvodňuje výzkumný design, popisuje a argumentuje výzkumné subjekty (výzkumný vzorek), výzkumné objekty a instrumenty (např. dotazník a jeho jednotlivé otázky, experiment a jeho fáze, postup při rozhovorech s respondenty atp.) a detailně popisuje postup a okolnosti sběru dat.</w:t>
            </w:r>
          </w:p>
          <w:p w14:paraId="37A5C20D"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metodiku výzkumu z hlediska vědeckých paradigmat</w:t>
            </w:r>
          </w:p>
          <w:p w14:paraId="6D123733"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58654977" w14:textId="39771245"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případná omezení či překážky při řešení vybraného problému, formuluje výzkumná omezení a etické otázky spojené s prováděným výzkumem</w:t>
            </w:r>
          </w:p>
        </w:tc>
      </w:tr>
      <w:tr w:rsidR="009E1C05" w:rsidRPr="002B3E1F" w14:paraId="5743B3F6" w14:textId="77777777" w:rsidTr="00352DD0">
        <w:tc>
          <w:tcPr>
            <w:tcW w:w="2542" w:type="dxa"/>
            <w:shd w:val="clear" w:color="auto" w:fill="auto"/>
          </w:tcPr>
          <w:p w14:paraId="2A57F42B" w14:textId="77777777" w:rsidR="009E1C05" w:rsidRPr="002B3E1F" w:rsidRDefault="009E1C05"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0B3ED610" w14:textId="3139BB6D"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25–30 normostran</w:t>
            </w:r>
          </w:p>
        </w:tc>
        <w:tc>
          <w:tcPr>
            <w:tcW w:w="5657" w:type="dxa"/>
            <w:shd w:val="clear" w:color="auto" w:fill="auto"/>
          </w:tcPr>
          <w:p w14:paraId="5AA7FACC"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detailní popis vlastního postupu při řešení problému</w:t>
            </w:r>
          </w:p>
          <w:p w14:paraId="794D4510"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vlastním řešení, které jsou nezbytné pro posouzení správnosti tohoto řešení, správnosti dosažených výsledků</w:t>
            </w:r>
          </w:p>
          <w:p w14:paraId="245F78A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zda a do jaké míry byl vybraný problém vyřešen, zda existují případná omezení či překážky, které zabránily vyřešení vybraného problému</w:t>
            </w:r>
          </w:p>
          <w:p w14:paraId="7DA4E35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diskusi o validitě a reliabilitě dosažených výsledků, </w:t>
            </w:r>
            <w:proofErr w:type="spellStart"/>
            <w:r w:rsidRPr="002B3E1F">
              <w:rPr>
                <w:rFonts w:asciiTheme="minorHAnsi" w:hAnsiTheme="minorHAnsi" w:cstheme="minorHAnsi"/>
                <w:sz w:val="20"/>
              </w:rPr>
              <w:t>zobecnitelnosti</w:t>
            </w:r>
            <w:proofErr w:type="spellEnd"/>
            <w:r w:rsidRPr="002B3E1F">
              <w:rPr>
                <w:rFonts w:asciiTheme="minorHAnsi" w:hAnsiTheme="minorHAnsi" w:cstheme="minorHAnsi"/>
                <w:sz w:val="20"/>
              </w:rPr>
              <w:t xml:space="preserve"> výsledků, výzkumných omezeních</w:t>
            </w:r>
          </w:p>
          <w:p w14:paraId="13D115F2" w14:textId="22990BA5"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 porovnává dosažené výsledky s provedenou literární rešerší, v případě odlišností diskutuje možné příčiny neshody</w:t>
            </w:r>
          </w:p>
        </w:tc>
      </w:tr>
      <w:tr w:rsidR="009E1C05" w:rsidRPr="002B3E1F" w14:paraId="13DD0C88" w14:textId="77777777" w:rsidTr="00352DD0">
        <w:tc>
          <w:tcPr>
            <w:tcW w:w="2542" w:type="dxa"/>
            <w:shd w:val="clear" w:color="auto" w:fill="auto"/>
          </w:tcPr>
          <w:p w14:paraId="5B5BD668" w14:textId="77777777" w:rsidR="009E1C05" w:rsidRPr="002B3E1F" w:rsidRDefault="009E1C0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6D3D3F27"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3F8BB8C8"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6E3C9523"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253260AB"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18B34AD4"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314A5E2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0D0B3F1D"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možnosti při řešení vybraného problému</w:t>
            </w:r>
          </w:p>
          <w:p w14:paraId="747050EA" w14:textId="18D0B00F"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9E1C05" w:rsidRPr="002B3E1F" w14:paraId="7FDD4424" w14:textId="77777777" w:rsidTr="00352DD0">
        <w:tc>
          <w:tcPr>
            <w:tcW w:w="2542" w:type="dxa"/>
            <w:shd w:val="clear" w:color="auto" w:fill="auto"/>
          </w:tcPr>
          <w:p w14:paraId="22368A0F" w14:textId="77777777" w:rsidR="009E1C05" w:rsidRPr="002B3E1F" w:rsidRDefault="009E1C0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7F166B2"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42F30395" w14:textId="77B3D56E"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E1C05" w:rsidRPr="002B3E1F" w14:paraId="267C3EDF" w14:textId="77777777" w:rsidTr="00352DD0">
        <w:tc>
          <w:tcPr>
            <w:tcW w:w="8199" w:type="dxa"/>
            <w:gridSpan w:val="2"/>
            <w:shd w:val="clear" w:color="auto" w:fill="auto"/>
          </w:tcPr>
          <w:p w14:paraId="668C1130"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1BCE6FB7" w14:textId="77777777" w:rsidR="00DF240A" w:rsidRPr="002B3E1F" w:rsidRDefault="00DF240A" w:rsidP="00DF240A">
      <w:pPr>
        <w:pStyle w:val="FMVENadpis3slovan"/>
      </w:pPr>
      <w:bookmarkStart w:id="23" w:name="_Toc472863598"/>
      <w:r w:rsidRPr="002B3E1F">
        <w:lastRenderedPageBreak/>
        <w:t>Diplomové práce přehledového/konceptuálního charakteru</w:t>
      </w:r>
      <w:bookmarkEnd w:id="23"/>
    </w:p>
    <w:p w14:paraId="53C8EEF0" w14:textId="2F804373" w:rsidR="00CD0557" w:rsidRPr="002B3E1F" w:rsidRDefault="00DF240A" w:rsidP="003B3829">
      <w:pPr>
        <w:pStyle w:val="FMVENormlnZanadpisemiobjektem"/>
      </w:pPr>
      <w:r w:rsidRPr="002B3E1F">
        <w:t>Diplomová práce přehledového/konceptuálního charakteru má za cíl důkladně zpracovat úzce vymezené téma</w:t>
      </w:r>
      <w:r w:rsidRPr="002B3E1F">
        <w:rPr>
          <w:rStyle w:val="Znakapoznpodarou"/>
        </w:rPr>
        <w:footnoteReference w:id="3"/>
      </w:r>
      <w:r w:rsidRPr="002B3E1F">
        <w:t>, zpravidla teoretické nebo metodologické povahy. Stejně jako v případě výzkumně nebo aplikačně zaměřené práce se jedná o zprávu o systematickém bádání a jeho výsledcích, liší se však zejména v tom, že se neopírá o empirická data, nýbrž spíše o odborné texty a v nich formulované teorie, metodologické úvahy, ideje, jejich východiska, kontexty a interpretace.</w:t>
      </w:r>
    </w:p>
    <w:p w14:paraId="59A07E0B" w14:textId="47B05C12" w:rsidR="00DF240A" w:rsidRPr="002B3E1F" w:rsidRDefault="00DF240A" w:rsidP="00CD0557">
      <w:pPr>
        <w:pStyle w:val="FMVENormln"/>
      </w:pPr>
      <w:r w:rsidRPr="002B3E1F">
        <w:t>Zpravidla mívá podobu přehledové práce (</w:t>
      </w:r>
      <w:proofErr w:type="spellStart"/>
      <w:r w:rsidRPr="002B3E1F">
        <w:t>systematic</w:t>
      </w:r>
      <w:proofErr w:type="spellEnd"/>
      <w:r w:rsidRPr="002B3E1F">
        <w:t xml:space="preserve"> </w:t>
      </w:r>
      <w:proofErr w:type="spellStart"/>
      <w:r w:rsidRPr="002B3E1F">
        <w:t>review</w:t>
      </w:r>
      <w:proofErr w:type="spellEnd"/>
      <w:r w:rsidRPr="002B3E1F">
        <w:t xml:space="preserve">, </w:t>
      </w:r>
      <w:proofErr w:type="spellStart"/>
      <w:r w:rsidRPr="002B3E1F">
        <w:t>state</w:t>
      </w:r>
      <w:proofErr w:type="spellEnd"/>
      <w:r w:rsidRPr="002B3E1F">
        <w:t xml:space="preserve"> of </w:t>
      </w:r>
      <w:proofErr w:type="spellStart"/>
      <w:r w:rsidRPr="002B3E1F">
        <w:t>the</w:t>
      </w:r>
      <w:proofErr w:type="spellEnd"/>
      <w:r w:rsidRPr="002B3E1F">
        <w:t xml:space="preserve"> art </w:t>
      </w:r>
      <w:proofErr w:type="spellStart"/>
      <w:r w:rsidRPr="002B3E1F">
        <w:t>literature</w:t>
      </w:r>
      <w:proofErr w:type="spellEnd"/>
      <w:r w:rsidRPr="002B3E1F">
        <w:t xml:space="preserve"> </w:t>
      </w:r>
      <w:proofErr w:type="spellStart"/>
      <w:r w:rsidRPr="002B3E1F">
        <w:t>review</w:t>
      </w:r>
      <w:proofErr w:type="spellEnd"/>
      <w:r w:rsidRPr="002B3E1F">
        <w:t>) či (náročnější) konceptuální (</w:t>
      </w:r>
      <w:proofErr w:type="spellStart"/>
      <w:r w:rsidRPr="002B3E1F">
        <w:t>theoretical</w:t>
      </w:r>
      <w:proofErr w:type="spellEnd"/>
      <w:r w:rsidRPr="002B3E1F">
        <w:t>/</w:t>
      </w:r>
      <w:proofErr w:type="spellStart"/>
      <w:r w:rsidRPr="002B3E1F">
        <w:t>conceptual</w:t>
      </w:r>
      <w:proofErr w:type="spellEnd"/>
      <w:r w:rsidRPr="002B3E1F">
        <w:t>) formu. Zcela převládajícím zdrojem jsou primární, vysoce kvalitní (seminální) zdroje (zpravidla zahraniční) významné vzhledem k tématu práce.</w:t>
      </w:r>
    </w:p>
    <w:p w14:paraId="7D105F88" w14:textId="77777777" w:rsidR="00DF240A" w:rsidRPr="002B3E1F" w:rsidRDefault="00DF240A" w:rsidP="00DF240A">
      <w:pPr>
        <w:pStyle w:val="FMVENormln"/>
      </w:pPr>
      <w:r w:rsidRPr="002B3E1F">
        <w:t>Tento typ prací může řešit řadu různě vymezených problémů: např. přehled dosavadního poznání o zkoumaném problému obohacený o autorský přínos např. v podobě nové a tvůrčí klasifikace, syntézy, komparace dosavadních přístupů; výklad určitého problému s využitím zdůvodněného výběru zdrojů; hledání vzájemných souvislostí různých teorií, konceptů, přístupů; komparace teorií, přístupů či metodologických řešení provedená na základě relevantních a jasně formulovaných kritérií; analýza vybrané školy, směru, intelektuální tradice, metody apod.</w:t>
      </w:r>
    </w:p>
    <w:p w14:paraId="782DE80D" w14:textId="000C5299" w:rsidR="00DF240A" w:rsidRPr="002B3E1F" w:rsidRDefault="00DF240A" w:rsidP="003B3829">
      <w:pPr>
        <w:pStyle w:val="FMVENormln"/>
        <w:spacing w:after="120"/>
      </w:pPr>
      <w:r w:rsidRPr="002B3E1F">
        <w:t>Struktura tohoto typu práce vždy odpovídá zejména řešenému problému a řídí se volnějšími pravidly než výzkumně či aplikačně zaměřené práce. Zpravidla však bývá členěna do následujících částí: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CD0557" w:rsidRPr="002B3E1F" w14:paraId="1EC7963A" w14:textId="77777777" w:rsidTr="00352DD0">
        <w:tc>
          <w:tcPr>
            <w:tcW w:w="2542" w:type="dxa"/>
            <w:shd w:val="clear" w:color="auto" w:fill="auto"/>
          </w:tcPr>
          <w:p w14:paraId="5BA12291"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FB7F003"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2860844E"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 formuluje téma práce a problém, který chce práce řešit, a to ve formě otázek či předpokladů</w:t>
            </w:r>
          </w:p>
          <w:p w14:paraId="19C06680"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a řešeného problému z relevantních hledisek (teoretického, metodologického, sociálního, kulturního, oborového …), a to prostřednictvím akademických zdrojů, na které odkazuje</w:t>
            </w:r>
          </w:p>
          <w:p w14:paraId="0528FEE4"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 tedy stručně představuje a argumentuje postup, jak budou zodpovídány otázky, jaká bude logika výkladu</w:t>
            </w:r>
          </w:p>
          <w:p w14:paraId="10C721C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na jaký přístup či přístupy (teoretické, metodologické perspektivy, školy a směry) navazuje, respektive vůči kterému či kterým přístupům se vyhraňuje</w:t>
            </w:r>
          </w:p>
          <w:p w14:paraId="0781EF57" w14:textId="3856C35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k jakým závěrům práce dochází a jaký je její očekávaný přínos</w:t>
            </w:r>
          </w:p>
        </w:tc>
      </w:tr>
      <w:tr w:rsidR="00CD0557" w:rsidRPr="002B3E1F" w14:paraId="082BD4F5" w14:textId="77777777" w:rsidTr="00352DD0">
        <w:tc>
          <w:tcPr>
            <w:tcW w:w="2542" w:type="dxa"/>
            <w:shd w:val="clear" w:color="auto" w:fill="auto"/>
          </w:tcPr>
          <w:p w14:paraId="69DAFCB2" w14:textId="51FC9150" w:rsidR="00CD0557" w:rsidRPr="002B3E1F" w:rsidRDefault="00CD0557" w:rsidP="00CD0557">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 xml:space="preserve">Analytická část práce </w:t>
            </w:r>
            <w:r w:rsidRPr="002B3E1F">
              <w:rPr>
                <w:rFonts w:asciiTheme="minorHAnsi" w:hAnsiTheme="minorHAnsi" w:cstheme="minorHAnsi"/>
                <w:sz w:val="20"/>
              </w:rPr>
              <w:t>(jedná se o jádro práce, které je zpravidla členěno na řadu dílčích kapitol)</w:t>
            </w:r>
          </w:p>
          <w:p w14:paraId="111D1966" w14:textId="3843A620"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30–35 normostran</w:t>
            </w:r>
          </w:p>
        </w:tc>
        <w:tc>
          <w:tcPr>
            <w:tcW w:w="5657" w:type="dxa"/>
            <w:shd w:val="clear" w:color="auto" w:fill="auto"/>
          </w:tcPr>
          <w:p w14:paraId="31D71ABA"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realizace a představení vlastního způsob řešení problému a zodpovídání otázek</w:t>
            </w:r>
          </w:p>
          <w:p w14:paraId="2429138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zdůvodňuje výběr textů (dat), se kterými je pracováno </w:t>
            </w:r>
          </w:p>
          <w:p w14:paraId="56DE361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řešení problému, jemuž se práce věnuje (de facto se jedná o literární rešerši zdrojů na dané téma, která je obohacena o analýzu textů podle odůvodněných kritérií); zcela převládajícím zdrojem jsou primární, vysoce kvalitní (seminální) zdroje (zpravidla zahraniční – nejsou-li dostupné, pak tuzemské) významné vzhledem k tématu práce – zejména články v akademických žurnálech, monografie a sestavovatelské práce (využití sekundárních zdrojů – učebnic, byť kvalitních zahraničních i tuzemských – je přípustné jen ve velmi omezených a odůvodněných případech)</w:t>
            </w:r>
          </w:p>
          <w:p w14:paraId="25CD343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otázkám a řešenému problému</w:t>
            </w:r>
          </w:p>
          <w:p w14:paraId="4C582BF8"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dodržuje zásady akademického psaní (argumentace, křížová práce se zdroji, kritické zhodnocení zdrojů, zaujetí odborného stanoviska, …), odlišuje vlastní poznatky a hodnocení od převzatých myšlenek a údajů, řádně označuje veškeré kotace a parafráze, korektně odkazuje na externí zdroje (toto je v tomto typu práce velmi důležité, neboť citace a parafráze zde hrají roli dat, argumentů a důkazů). </w:t>
            </w:r>
          </w:p>
          <w:p w14:paraId="1D2AA5EA" w14:textId="6D9B9FB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výsledky, kterými může být kritický rozbor určité metody, přehled, srovnání a klasifikace přístupů, konceptů, teorií či metod, návrh nové teorie, kritická analýza stavu oboru, školy či směru apod.</w:t>
            </w:r>
          </w:p>
        </w:tc>
      </w:tr>
      <w:tr w:rsidR="00CD0557" w:rsidRPr="002B3E1F" w14:paraId="1C8AA159" w14:textId="77777777" w:rsidTr="00352DD0">
        <w:tc>
          <w:tcPr>
            <w:tcW w:w="2542" w:type="dxa"/>
            <w:shd w:val="clear" w:color="auto" w:fill="auto"/>
          </w:tcPr>
          <w:p w14:paraId="7FC7F843" w14:textId="7EC0B0EC" w:rsidR="00CD0557" w:rsidRPr="002B3E1F" w:rsidRDefault="00CD0557"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Diskuse a shrnutí</w:t>
            </w:r>
          </w:p>
          <w:p w14:paraId="358C307B" w14:textId="59B253FC"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10–15 normostran</w:t>
            </w:r>
          </w:p>
        </w:tc>
        <w:tc>
          <w:tcPr>
            <w:tcW w:w="5657" w:type="dxa"/>
            <w:shd w:val="clear" w:color="auto" w:fill="auto"/>
          </w:tcPr>
          <w:p w14:paraId="3B6D70B5"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dosažené výsledky a závěry</w:t>
            </w:r>
          </w:p>
          <w:p w14:paraId="3FE05787" w14:textId="0A5F6CB4"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omezení metod (vlastního postupu řešení problému), dosažených zjištění a výsledků (teorií, konceptů, komparací, typologií)</w:t>
            </w:r>
          </w:p>
        </w:tc>
      </w:tr>
      <w:tr w:rsidR="00CD0557" w:rsidRPr="002B3E1F" w14:paraId="7DBF8156" w14:textId="77777777" w:rsidTr="00352DD0">
        <w:tc>
          <w:tcPr>
            <w:tcW w:w="2542" w:type="dxa"/>
            <w:shd w:val="clear" w:color="auto" w:fill="auto"/>
          </w:tcPr>
          <w:p w14:paraId="0D5C9BDE" w14:textId="77777777" w:rsidR="00CD0557" w:rsidRPr="002B3E1F" w:rsidRDefault="00CD0557"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34D44088"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29F7FBCC"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29839136"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w:t>
            </w:r>
          </w:p>
          <w:p w14:paraId="13E971CD" w14:textId="0D53550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možného zkoumání</w:t>
            </w:r>
          </w:p>
        </w:tc>
      </w:tr>
      <w:tr w:rsidR="00CD0557" w:rsidRPr="002B3E1F" w14:paraId="761ADF31" w14:textId="77777777" w:rsidTr="00352DD0">
        <w:tc>
          <w:tcPr>
            <w:tcW w:w="2542" w:type="dxa"/>
            <w:shd w:val="clear" w:color="auto" w:fill="auto"/>
          </w:tcPr>
          <w:p w14:paraId="36D1C577" w14:textId="77777777" w:rsidR="00CD0557" w:rsidRPr="002B3E1F" w:rsidRDefault="00CD0557"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2B9851A4"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671A46CC" w14:textId="201EB488"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CD0557" w:rsidRPr="002B3E1F" w14:paraId="66600803" w14:textId="77777777" w:rsidTr="00352DD0">
        <w:tc>
          <w:tcPr>
            <w:tcW w:w="8199" w:type="dxa"/>
            <w:gridSpan w:val="2"/>
            <w:shd w:val="clear" w:color="auto" w:fill="auto"/>
          </w:tcPr>
          <w:p w14:paraId="7FF147E5"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6AEAB64E" w14:textId="77777777" w:rsidR="005C4458" w:rsidRPr="002B3E1F" w:rsidRDefault="005C4458" w:rsidP="005C4458">
      <w:pPr>
        <w:pStyle w:val="FMVENadpis2slovan"/>
      </w:pPr>
      <w:bookmarkStart w:id="24" w:name="_Toc399280427"/>
      <w:bookmarkStart w:id="25" w:name="_Toc472863600"/>
      <w:bookmarkEnd w:id="20"/>
      <w:r w:rsidRPr="002B3E1F">
        <w:t>Odevzdávání kvalifikačních prací</w:t>
      </w:r>
      <w:bookmarkEnd w:id="24"/>
      <w:bookmarkEnd w:id="25"/>
    </w:p>
    <w:p w14:paraId="4960CACB" w14:textId="7B215D81" w:rsidR="005C4458" w:rsidRDefault="005C4458" w:rsidP="00AB7DF3">
      <w:pPr>
        <w:pStyle w:val="FMVENormlnZanadpisemiobjektem"/>
      </w:pPr>
      <w:r w:rsidRPr="002B3E1F">
        <w:t>Studenti jsou povinni odevzdat práci v termínu určeném pro příslušný termín obhajoby harmonogramem akademického roku. Vedoucí pracoviště má právo prodloužit termín pro odevzdání práce, případně stanovit termín pro odevzdání práce u termínu obhajoby v období, které není uvedeno v harmonogramu akademického roku. Odevzdáním práce se rozumí uložení její elektronické verze do studijního informačního systému v souladu s příslušnými v</w:t>
      </w:r>
      <w:r>
        <w:t>nitřními předpisy VŠE</w:t>
      </w:r>
      <w:r w:rsidR="00AB7DF3">
        <w:t>.</w:t>
      </w:r>
      <w:r w:rsidR="00AB7DF3" w:rsidRPr="00AB7DF3">
        <w:t xml:space="preserve"> </w:t>
      </w:r>
      <w:r w:rsidR="00AB7DF3">
        <w:t xml:space="preserve">Fyzickou verzi bakalářské/diplomové práce student přiveze na vlastní obhajobu a </w:t>
      </w:r>
      <w:proofErr w:type="gramStart"/>
      <w:r w:rsidR="00AB7DF3">
        <w:t>předloží</w:t>
      </w:r>
      <w:proofErr w:type="gramEnd"/>
      <w:r w:rsidR="00AB7DF3">
        <w:t xml:space="preserve"> ji komisi k nahlédnutí. Ve fyzické práci je student podepsán pod “Prohlášením”, podpisy na </w:t>
      </w:r>
      <w:r w:rsidR="00AB7DF3">
        <w:lastRenderedPageBreak/>
        <w:t>“Zadání práce” mohou zůstat nevyplněné. Po skončení obhajoby komise studentovi práci vrátí.</w:t>
      </w:r>
      <w:r>
        <w:t xml:space="preserve"> </w:t>
      </w:r>
    </w:p>
    <w:p w14:paraId="21509C59" w14:textId="254B03CA" w:rsidR="005C4458" w:rsidRDefault="005C4458" w:rsidP="005C4458">
      <w:pPr>
        <w:pStyle w:val="FMVENormln"/>
      </w:pPr>
      <w:r>
        <w:t>Na odevzdanou kvalifikační práci se zpracovává oponentský posudek, který musí obsahovat komplexní hodnocení práce a návrh klasifikace.</w:t>
      </w:r>
      <w:r w:rsidR="00AB7DF3">
        <w:t xml:space="preserve"> Kritéria hodnocení práce jsou uvedena v Příloze 1.</w:t>
      </w:r>
      <w:r>
        <w:t xml:space="preserve"> Vedoucí kvalifikační práce zpracovává stručný posudek práce, který musí obsahovat alespoň stručnou informaci o tom, zda bylo dosaženo cíle práce a navrhovanou klasifikaci. Oponenta práce schvaluje na základě návrhu vedoucího práce vedoucí pracoviště, na kterém je práce zpracovávána.</w:t>
      </w:r>
    </w:p>
    <w:p w14:paraId="7EEED689" w14:textId="09972078" w:rsidR="00F46A51" w:rsidRDefault="00F46A51" w:rsidP="0043064E">
      <w:pPr>
        <w:pStyle w:val="FMVENadpis2slovan"/>
      </w:pPr>
      <w:bookmarkStart w:id="26" w:name="_Toc472863601"/>
      <w:r>
        <w:t>Obhajoba kvalifikační práce</w:t>
      </w:r>
      <w:bookmarkEnd w:id="26"/>
    </w:p>
    <w:p w14:paraId="0FACA8B7" w14:textId="77777777" w:rsidR="0020266C" w:rsidRDefault="0020266C" w:rsidP="0020266C">
      <w:pPr>
        <w:pStyle w:val="FMVENormlnZanadpisemiobjektem"/>
      </w:pPr>
      <w:r>
        <w:t>Obhajoba kvalifikační práce probíhá zpravidla v následujících krocích:</w:t>
      </w:r>
    </w:p>
    <w:p w14:paraId="63695C42" w14:textId="640E324D" w:rsidR="0020266C" w:rsidRDefault="0020266C" w:rsidP="00863DA2">
      <w:pPr>
        <w:pStyle w:val="FMVEOdrkyrovn1"/>
      </w:pPr>
      <w:r>
        <w:t>Předseda komise zahájí obhajobu a vyzve studenta, aby prezentoval svoji práci.</w:t>
      </w:r>
    </w:p>
    <w:p w14:paraId="4DE57FCE" w14:textId="6A071E6A" w:rsidR="0020266C" w:rsidRDefault="0020266C" w:rsidP="00863DA2">
      <w:pPr>
        <w:pStyle w:val="FMVEOdrkyrovn1"/>
      </w:pPr>
      <w:r>
        <w:t xml:space="preserve">Student ve vymezeném čase (10 minut) prezentuje svoji práci. Doporučuje se využít prezentační techniku a doplnit vlastní vystoupení i vizuálními podklady (prezentace). V prezentaci se student zpravidla soustředí na představení cílů práce, argumentaci metodiky práce, a zejména na vlastní dosažené výsledky a jejich diskusi s ohledem na naplnění cílů práce. </w:t>
      </w:r>
    </w:p>
    <w:p w14:paraId="4E7AA278" w14:textId="54F870E6" w:rsidR="0020266C" w:rsidRDefault="0020266C" w:rsidP="00863DA2">
      <w:pPr>
        <w:pStyle w:val="FMVEOdrkyrovn1"/>
      </w:pPr>
      <w:r>
        <w:t>Navazující diskusní část trvá zpravidla deset</w:t>
      </w:r>
      <w:r w:rsidR="003A4062">
        <w:t xml:space="preserve"> až dvacet</w:t>
      </w:r>
      <w:r>
        <w:t xml:space="preserve"> minut, končí však ve chvíli, kdy student zodpoví všechny zásadní dotazy či připomínky formulované v posudcích, vznesené členy komise, případně dalšími účastníky obhajoby.</w:t>
      </w:r>
    </w:p>
    <w:p w14:paraId="1110ED22" w14:textId="77777777" w:rsidR="0020266C" w:rsidRDefault="0020266C" w:rsidP="00863DA2">
      <w:pPr>
        <w:pStyle w:val="FMVEOdrkyrovn1"/>
      </w:pPr>
      <w:r>
        <w:t>Předseda komise se ujistí, že členové komise i student je seznámen s posudky vedoucího a oponenta práce. V diskusi student zodpoví (komisí vybrané) dotazy z obou posudků (odpovědi na otázky z posudků má student optimálně připraveny na konci prezentace; tyto odpovědi však nejsou součástí úvodního představení práce), případně otázky formulované členy komise. Komise může dát prostor i dalším účastníkům obhajoby (vedoucí a oponent práce, odborná veřejnost). Po zodpovězení všech dotazů a vyjasnění všech připomínek obhajoba práce končí.</w:t>
      </w:r>
    </w:p>
    <w:p w14:paraId="79E8731D" w14:textId="654E3B1E" w:rsidR="0020266C" w:rsidRDefault="0020266C" w:rsidP="003B3829">
      <w:pPr>
        <w:pStyle w:val="FMVENormlnZanadpisemiobjektem"/>
      </w:pPr>
      <w:r>
        <w:t>Výslednou známku komise stanoví konsensuálně v neveřejné části. Vedoucí práce a oponent se mohou této neveřejné části účastnit (o výsledné známce nehlasují). Výsledná známka zohledňuje zejména úroveň práce, dále pak návrhy hodnocení vedoucího a oponenta práce, průběh prezentace práce a schopnost studenta reagovat v následné diskusi, odpovědět na položené dotazy a vyjasnit vznesené připomínky.</w:t>
      </w:r>
    </w:p>
    <w:p w14:paraId="694F648C" w14:textId="6595280D" w:rsidR="0043064E" w:rsidRPr="0043064E" w:rsidRDefault="0020266C" w:rsidP="0020266C">
      <w:pPr>
        <w:pStyle w:val="FMVENormln"/>
        <w:sectPr w:rsidR="0043064E" w:rsidRPr="0043064E" w:rsidSect="005E2EBF">
          <w:footerReference w:type="even" r:id="rId35"/>
          <w:footerReference w:type="default" r:id="rId36"/>
          <w:footerReference w:type="first" r:id="rId37"/>
          <w:pgSz w:w="11906" w:h="16838" w:code="9"/>
          <w:pgMar w:top="1701" w:right="1985" w:bottom="1985" w:left="1418" w:header="709" w:footer="1134" w:gutter="284"/>
          <w:cols w:space="708"/>
          <w:docGrid w:linePitch="360"/>
        </w:sectPr>
      </w:pPr>
      <w:r>
        <w:t>Komise rozhodne, zda seznámí studenta s výslednou známkou individuálně a bezprostředně poté, co se usnese o celkovém hodnocení práce; či zda vyhlásí výsledky hromadně po proběhnutí všech obhajob.</w:t>
      </w:r>
    </w:p>
    <w:p w14:paraId="6E892A5F" w14:textId="58409F58" w:rsidR="006B0E46" w:rsidRDefault="006B0E46" w:rsidP="00EB17F2">
      <w:pPr>
        <w:pStyle w:val="FMVENadpis1slovan"/>
      </w:pPr>
      <w:bookmarkStart w:id="27" w:name="_Toc399280429"/>
      <w:bookmarkStart w:id="28" w:name="_Toc472863602"/>
      <w:r>
        <w:lastRenderedPageBreak/>
        <w:t>Členění</w:t>
      </w:r>
      <w:r w:rsidR="006571B2">
        <w:t xml:space="preserve"> a formátování </w:t>
      </w:r>
      <w:r>
        <w:t>textu</w:t>
      </w:r>
      <w:bookmarkEnd w:id="27"/>
      <w:bookmarkEnd w:id="28"/>
    </w:p>
    <w:p w14:paraId="1F2B69A9" w14:textId="77777777" w:rsidR="009D5440" w:rsidRDefault="009A40A4" w:rsidP="00256DC2">
      <w:pPr>
        <w:pStyle w:val="FMVENormlnZanadpisemiobjektem"/>
      </w:pPr>
      <w:r>
        <w:t xml:space="preserve">Účelem odstavců je rozčlenění textu do smysluplných celků složených z jednotlivých vět. </w:t>
      </w:r>
      <w:r w:rsidR="00277F74">
        <w:t>Samostatným odstavcem nemůže být samostatná věta. To vyplývá z požadavku, aby odstavec uvozoval ucelenou a smysluplnou myšlenku</w:t>
      </w:r>
      <w:r w:rsidR="00700D12">
        <w:t xml:space="preserve"> (toto je i jediným doporučením o vhodné délce odstavce)</w:t>
      </w:r>
      <w:r w:rsidR="00277F74">
        <w:t xml:space="preserve">. </w:t>
      </w:r>
      <w:r w:rsidR="009D5440">
        <w:t xml:space="preserve">Obvyklé součásti odstavce jsou: </w:t>
      </w:r>
    </w:p>
    <w:p w14:paraId="5F8148A4" w14:textId="4A9385F4" w:rsidR="009D5440" w:rsidRDefault="009D5440" w:rsidP="00B1538A">
      <w:pPr>
        <w:pStyle w:val="FMVEOdrkyrovn1"/>
      </w:pPr>
      <w:r>
        <w:t xml:space="preserve">tzv. </w:t>
      </w:r>
      <w:proofErr w:type="spellStart"/>
      <w:r w:rsidRPr="00370149">
        <w:rPr>
          <w:i/>
        </w:rPr>
        <w:t>topic</w:t>
      </w:r>
      <w:proofErr w:type="spellEnd"/>
      <w:r w:rsidRPr="00370149">
        <w:rPr>
          <w:i/>
        </w:rPr>
        <w:t xml:space="preserve"> sentence</w:t>
      </w:r>
      <w:r>
        <w:t xml:space="preserve"> – říká čtenáři, o čem odstavec bude a/nebo obsahuje propojení na odstavec předchozí</w:t>
      </w:r>
      <w:r w:rsidR="00AF1D02">
        <w:t>,</w:t>
      </w:r>
    </w:p>
    <w:p w14:paraId="7DCCAA05" w14:textId="53F7758D" w:rsidR="009D5440" w:rsidRDefault="009D5440" w:rsidP="00B1538A">
      <w:pPr>
        <w:pStyle w:val="FMVEOdrkyrovn1"/>
      </w:pPr>
      <w:r>
        <w:t xml:space="preserve">obvykle 1–8 vět, které v logickém sledu rozvíjí myšlenku obsaženou v </w:t>
      </w:r>
      <w:proofErr w:type="spellStart"/>
      <w:r w:rsidRPr="00370149">
        <w:rPr>
          <w:i/>
        </w:rPr>
        <w:t>topic</w:t>
      </w:r>
      <w:proofErr w:type="spellEnd"/>
      <w:r w:rsidRPr="00370149">
        <w:rPr>
          <w:i/>
        </w:rPr>
        <w:t xml:space="preserve"> sentence</w:t>
      </w:r>
      <w:r w:rsidR="00AF1D02">
        <w:t>,</w:t>
      </w:r>
    </w:p>
    <w:p w14:paraId="2FA377FB" w14:textId="77777777" w:rsidR="009D5440" w:rsidRDefault="00B1538A" w:rsidP="00B1538A">
      <w:pPr>
        <w:pStyle w:val="FMVEOdrkyrovn1"/>
      </w:pPr>
      <w:r>
        <w:t>a t</w:t>
      </w:r>
      <w:r w:rsidR="009D5440">
        <w:t xml:space="preserve">zv. </w:t>
      </w:r>
      <w:proofErr w:type="spellStart"/>
      <w:r w:rsidR="009D5440" w:rsidRPr="00370149">
        <w:rPr>
          <w:i/>
        </w:rPr>
        <w:t>concluding</w:t>
      </w:r>
      <w:proofErr w:type="spellEnd"/>
      <w:r w:rsidR="009D5440" w:rsidRPr="00370149">
        <w:rPr>
          <w:i/>
        </w:rPr>
        <w:t xml:space="preserve"> sentence</w:t>
      </w:r>
      <w:r w:rsidR="009D5440">
        <w:t xml:space="preserve"> – shrnuje, odkazuje zpět k větě první, může obsahovat příklad a/nebo naznačuje či propojuje odstavec následující</w:t>
      </w:r>
      <w:r>
        <w:t>.</w:t>
      </w:r>
    </w:p>
    <w:p w14:paraId="2D3E9CE5" w14:textId="0B6108B9" w:rsidR="009A40A4" w:rsidRDefault="009D5440" w:rsidP="006A6F2C">
      <w:pPr>
        <w:pStyle w:val="FMVENormlnZanadpisemiobjektem"/>
      </w:pPr>
      <w:r>
        <w:t>Nová informace je obvykle prezentována až za úvodní větou</w:t>
      </w:r>
      <w:r w:rsidR="00610817">
        <w:t xml:space="preserve"> odstavce</w:t>
      </w:r>
      <w:r>
        <w:t>. Obvykle se postupuje od obecného a známého, ke specifickému a novému.</w:t>
      </w:r>
      <w:r w:rsidR="00320499">
        <w:t xml:space="preserve"> </w:t>
      </w:r>
      <w:r>
        <w:t>První odstavec práce nebo kapitoly je formulován odlišně – spíše jako mini shrnutí nebo představení struktury práce/kapitoly.</w:t>
      </w:r>
      <w:r w:rsidR="00FD181C">
        <w:t xml:space="preserve"> </w:t>
      </w:r>
    </w:p>
    <w:p w14:paraId="5615C652" w14:textId="77777777" w:rsidR="00830935" w:rsidRPr="00FD181C" w:rsidRDefault="00830935" w:rsidP="00717812">
      <w:pPr>
        <w:pStyle w:val="FMVENormln"/>
      </w:pPr>
      <w:r>
        <w:t>Samotné věty odstavce je pak vhodné formulovat tak, aby je</w:t>
      </w:r>
      <w:r w:rsidR="00717812">
        <w:t xml:space="preserve"> </w:t>
      </w:r>
      <w:r>
        <w:t>k porozumění stačilo přečíst jen jednou</w:t>
      </w:r>
      <w:r w:rsidR="00717812">
        <w:t xml:space="preserve"> a </w:t>
      </w:r>
      <w:r>
        <w:t>nebylo potřeba číst velmi pomalu a pozorně a nebylo potřeba se na čtení příliš koncentrovat</w:t>
      </w:r>
      <w:r w:rsidR="00717812">
        <w:t xml:space="preserve">. V češtině je častou příčinou nesrozumitelných vět </w:t>
      </w:r>
      <w:r w:rsidR="00F2337A">
        <w:t xml:space="preserve">např. </w:t>
      </w:r>
      <w:r w:rsidR="00F919B4" w:rsidRPr="00F919B4">
        <w:t xml:space="preserve">nadměrné používání </w:t>
      </w:r>
      <w:r w:rsidR="00F919B4">
        <w:t>vedlejších vět</w:t>
      </w:r>
      <w:r w:rsidR="00F919B4" w:rsidRPr="00F919B4">
        <w:t xml:space="preserve">, ať už ve výčtech, popisech následných dějů, nebo </w:t>
      </w:r>
      <w:r w:rsidR="00F919B4">
        <w:t>rozvojem sdělované myšlenky. Obvyklým projevem zmíněného je</w:t>
      </w:r>
      <w:r w:rsidR="00F2337A" w:rsidRPr="00F2337A">
        <w:t xml:space="preserve"> používání spojovacích slov jako </w:t>
      </w:r>
      <w:r w:rsidR="00F2337A" w:rsidRPr="00370149">
        <w:rPr>
          <w:i/>
        </w:rPr>
        <w:t>a, navíc, i když, ačkoliv, vzhledem k tomu, na druhou stranu</w:t>
      </w:r>
      <w:r w:rsidR="00F2337A" w:rsidRPr="00F2337A">
        <w:t>, …</w:t>
      </w:r>
      <w:r w:rsidR="00F2337A">
        <w:t xml:space="preserve">, či </w:t>
      </w:r>
      <w:r w:rsidR="00F2337A" w:rsidRPr="00F2337A">
        <w:t>vysvětlujících vět</w:t>
      </w:r>
      <w:r w:rsidR="00F2337A">
        <w:t xml:space="preserve"> začínajících např. </w:t>
      </w:r>
      <w:r w:rsidR="00F2337A" w:rsidRPr="00370149">
        <w:rPr>
          <w:i/>
        </w:rPr>
        <w:t xml:space="preserve">jako, protože, jelikož, kvůli, … </w:t>
      </w:r>
      <w:r w:rsidR="00F2337A" w:rsidRPr="00FD181C">
        <w:t>Taková slova</w:t>
      </w:r>
      <w:r w:rsidR="00AD326B" w:rsidRPr="00FD181C">
        <w:t xml:space="preserve"> lze nahradit tečkou a v následující větě zopakovat podmět či předmět původní věty vedlejší. </w:t>
      </w:r>
      <w:r w:rsidR="0094792F" w:rsidRPr="00FD181C">
        <w:t>Současně může dojít k opakování některých slov na začátku vět, což ale není na překážku. Naopak to může vést k lepšímu vnímání textu čtenářem, neboť jsou klíčová slova zmiňována častěji.</w:t>
      </w:r>
      <w:r w:rsidR="00324DCE" w:rsidRPr="00FD181C">
        <w:t xml:space="preserve"> Pro konstrukci vět lze doporučit následující:</w:t>
      </w:r>
    </w:p>
    <w:p w14:paraId="1C661C6C" w14:textId="19B616EA" w:rsidR="00324DCE" w:rsidRPr="00FD181C" w:rsidRDefault="00324DCE" w:rsidP="006D4A75">
      <w:pPr>
        <w:pStyle w:val="FMVEOdrkyrovn1"/>
      </w:pPr>
      <w:r w:rsidRPr="00FD181C">
        <w:t>mezi podmětem a přísudkem by nemělo být příliš mnoho dalších slov, jinak se ztrácí význam</w:t>
      </w:r>
      <w:r w:rsidR="00AF1D02" w:rsidRPr="00FD181C">
        <w:t>,</w:t>
      </w:r>
    </w:p>
    <w:p w14:paraId="145D0C8A" w14:textId="76DBF3C4" w:rsidR="00324DCE" w:rsidRPr="00FD181C" w:rsidRDefault="00324DCE" w:rsidP="006D4A75">
      <w:pPr>
        <w:pStyle w:val="FMVEOdrkyrovn1"/>
      </w:pPr>
      <w:r w:rsidRPr="00FD181C">
        <w:t>pokud má hlavní myšlenka ve větě již 15–20 slov, není vhodné větu dále rozšiřovat doplňujícími</w:t>
      </w:r>
      <w:r w:rsidR="006D4A75" w:rsidRPr="00FD181C">
        <w:t xml:space="preserve"> a rozvíjejícími</w:t>
      </w:r>
      <w:r w:rsidRPr="00FD181C">
        <w:t xml:space="preserve"> informacemi</w:t>
      </w:r>
      <w:r w:rsidR="00AF1D02" w:rsidRPr="00FD181C">
        <w:t>,</w:t>
      </w:r>
    </w:p>
    <w:p w14:paraId="50B6D18A" w14:textId="7D15D3EE" w:rsidR="00324DCE" w:rsidRPr="00FD181C" w:rsidRDefault="00324DCE" w:rsidP="006D4A75">
      <w:pPr>
        <w:pStyle w:val="FMVEOdrkyrovn1"/>
      </w:pPr>
      <w:r w:rsidRPr="00FD181C">
        <w:t>pokud věta obsahuje obvyklá spojovací slova nebo je dělena čárkami (středníky), lze zvážit rozdělení do více vět</w:t>
      </w:r>
      <w:r w:rsidR="00AF1D02" w:rsidRPr="00FD181C">
        <w:t>,</w:t>
      </w:r>
    </w:p>
    <w:p w14:paraId="109178F2" w14:textId="23DA3E68" w:rsidR="00324DCE" w:rsidRPr="00FD181C" w:rsidRDefault="00324DCE" w:rsidP="006D4A75">
      <w:pPr>
        <w:pStyle w:val="FMVEOdrkyrovn1"/>
      </w:pPr>
      <w:r w:rsidRPr="00FD181C">
        <w:t>rozdělení do více vět obvykle přináší opakování slov na začátku věty, aby bylo dosaženo sdělení kontextu – to ale není na závadu</w:t>
      </w:r>
      <w:r w:rsidR="00AF1D02" w:rsidRPr="00FD181C">
        <w:t>,</w:t>
      </w:r>
    </w:p>
    <w:p w14:paraId="37D99F47" w14:textId="77777777" w:rsidR="00324DCE" w:rsidRPr="00FD181C" w:rsidRDefault="00324DCE" w:rsidP="006D4A75">
      <w:pPr>
        <w:pStyle w:val="FMVEOdrkyrovn1"/>
      </w:pPr>
      <w:r w:rsidRPr="00FD181C">
        <w:t>lze si vyzkoušet větu přečíst nahlas – pokud nelze větu přečíst na jeden nádech, je ke zvážení větu rozdělit</w:t>
      </w:r>
      <w:r w:rsidR="006D4A75" w:rsidRPr="00FD181C">
        <w:t>.</w:t>
      </w:r>
    </w:p>
    <w:p w14:paraId="32C02596" w14:textId="77777777" w:rsidR="009F6A88" w:rsidRDefault="009F6A88" w:rsidP="009F6A88">
      <w:pPr>
        <w:pStyle w:val="FMVENadpis2slovan"/>
      </w:pPr>
      <w:bookmarkStart w:id="29" w:name="_Toc399280430"/>
      <w:bookmarkStart w:id="30" w:name="_Toc472863603"/>
      <w:r>
        <w:lastRenderedPageBreak/>
        <w:t>Běžný text</w:t>
      </w:r>
      <w:bookmarkEnd w:id="29"/>
      <w:bookmarkEnd w:id="30"/>
    </w:p>
    <w:p w14:paraId="106EA737" w14:textId="77777777" w:rsidR="009F6A88" w:rsidRDefault="009212F4" w:rsidP="009F6A88">
      <w:pPr>
        <w:pStyle w:val="FMVENormlnZanadpisemiobjektem"/>
      </w:pPr>
      <w:r>
        <w:t xml:space="preserve">Pro psaní běžného textu používejte dva styly – jednak styl </w:t>
      </w:r>
      <w:r w:rsidRPr="009212F4">
        <w:rPr>
          <w:rStyle w:val="FMVEZvraznnKlvesovzkratkanebomenu"/>
        </w:rPr>
        <w:t>FM VŠE: Normální</w:t>
      </w:r>
      <w:r>
        <w:t xml:space="preserve">, jednak styl </w:t>
      </w:r>
      <w:r w:rsidRPr="009212F4">
        <w:rPr>
          <w:rStyle w:val="FMVEZvraznnKlvesovzkratkanebomenu"/>
        </w:rPr>
        <w:t>FM VŠE: Normální: Za nadpisem</w:t>
      </w:r>
      <w:r w:rsidR="006C1993">
        <w:rPr>
          <w:rStyle w:val="FMVEZvraznnKlvesovzkratkanebomenu"/>
        </w:rPr>
        <w:t xml:space="preserve"> či objektem</w:t>
      </w:r>
      <w:r>
        <w:t xml:space="preserve">. </w:t>
      </w:r>
      <w:r w:rsidR="006C1993">
        <w:t xml:space="preserve">Jsme si vědomi faktu, že pro drtivou většinu autorů textů je takové rozlišení běžného textu pod jejich rozlišovací schopností, nicméně jde o jednu z typografických situací zahrnovaných pod pojem </w:t>
      </w:r>
      <w:r w:rsidR="006C1993" w:rsidRPr="00370149">
        <w:rPr>
          <w:i/>
        </w:rPr>
        <w:t>hladké sazby</w:t>
      </w:r>
      <w:r w:rsidR="00F16BAD">
        <w:t>.</w:t>
      </w:r>
      <w:r w:rsidR="000633CE">
        <w:t xml:space="preserve"> Oba styly se od sebe liší jen odsazením prvního řádku odstavce – zatímco styl </w:t>
      </w:r>
      <w:r w:rsidR="000633CE" w:rsidRPr="009212F4">
        <w:rPr>
          <w:rStyle w:val="FMVEZvraznnKlvesovzkratkanebomenu"/>
        </w:rPr>
        <w:t>FM VŠE: Normální</w:t>
      </w:r>
      <w:r w:rsidR="000633CE">
        <w:t xml:space="preserve"> má první řádek odsazen (a vyznačuje tak zřetelně počátek nového odstavce), styl </w:t>
      </w:r>
      <w:r w:rsidR="000633CE" w:rsidRPr="009212F4">
        <w:rPr>
          <w:rStyle w:val="FMVEZvraznnKlvesovzkratkanebomenu"/>
        </w:rPr>
        <w:t>FM VŠE: Normální: Za nadpisem</w:t>
      </w:r>
      <w:r w:rsidR="000633CE">
        <w:rPr>
          <w:rStyle w:val="FMVEZvraznnKlvesovzkratkanebomenu"/>
        </w:rPr>
        <w:t xml:space="preserve"> či objektem</w:t>
      </w:r>
      <w:r w:rsidR="000633CE">
        <w:t xml:space="preserve"> toto odsazení nepoužívá a všechny </w:t>
      </w:r>
      <w:r w:rsidR="00E465AB">
        <w:t xml:space="preserve">jeho </w:t>
      </w:r>
      <w:r w:rsidR="000633CE">
        <w:t xml:space="preserve">řádky </w:t>
      </w:r>
      <w:r w:rsidR="00E465AB">
        <w:t xml:space="preserve">včetně prvního </w:t>
      </w:r>
      <w:r w:rsidR="000633CE">
        <w:t>jsou vlevo zarovnány na praporek – tak, jak to koneckonců ukazuje i tento odstavec.</w:t>
      </w:r>
    </w:p>
    <w:p w14:paraId="0011938B" w14:textId="77777777" w:rsidR="000633CE" w:rsidRDefault="000633CE" w:rsidP="00070E58">
      <w:pPr>
        <w:pStyle w:val="FMVENormlnZanadpisemiobjektem"/>
      </w:pPr>
      <w:r>
        <w:t xml:space="preserve">Stylem </w:t>
      </w:r>
      <w:r w:rsidRPr="009212F4">
        <w:rPr>
          <w:rStyle w:val="FMVEZvraznnKlvesovzkratkanebomenu"/>
        </w:rPr>
        <w:t>FM VŠE: Normální: Za nadpisem</w:t>
      </w:r>
      <w:r>
        <w:rPr>
          <w:rStyle w:val="FMVEZvraznnKlvesovzkratkanebomenu"/>
        </w:rPr>
        <w:t xml:space="preserve"> či objektem</w:t>
      </w:r>
      <w:r>
        <w:t xml:space="preserve"> se pak sází zásadně takový odstavec, u kterého je už z jeho předchůdce patrné, že o nový odstavec opravdu jde. Jde zejména o dvě situace:</w:t>
      </w:r>
    </w:p>
    <w:p w14:paraId="3D55F591" w14:textId="77777777" w:rsidR="000633CE" w:rsidRDefault="000633CE" w:rsidP="000633CE">
      <w:pPr>
        <w:pStyle w:val="FMVEOdrkyrovn1"/>
      </w:pPr>
      <w:r>
        <w:t>předchází-li takovému odstavci nadpis (a to nadpis zcela libovolné úrovně, tedy i různé mezi</w:t>
      </w:r>
      <w:r w:rsidR="00E465AB">
        <w:t>titulky</w:t>
      </w:r>
      <w:r>
        <w:t>),</w:t>
      </w:r>
    </w:p>
    <w:p w14:paraId="25BA8CC0" w14:textId="77777777" w:rsidR="000633CE" w:rsidRDefault="000633CE" w:rsidP="000633CE">
      <w:pPr>
        <w:pStyle w:val="FMVEOdrkyrovn1"/>
      </w:pPr>
      <w:r>
        <w:t>je-li před takovým odstavcem vložen libovolný objekt, jako je tabulka, obrázek, schéma a podobně.</w:t>
      </w:r>
    </w:p>
    <w:p w14:paraId="00B67766" w14:textId="77777777" w:rsidR="00E465AB" w:rsidRDefault="009C6970" w:rsidP="00E465AB">
      <w:pPr>
        <w:pStyle w:val="FMVENormlnZanadpisemiobjektem"/>
      </w:pPr>
      <w:r>
        <w:t>Existuje však ještě jedna situace, kdy je vhodné použít neodsazenou verzi odstavce, a to</w:t>
      </w:r>
      <w:r w:rsidR="001D26F5">
        <w:t xml:space="preserve">, </w:t>
      </w:r>
      <w:r>
        <w:t xml:space="preserve">pokračuje-li věta bezprostředně za libovolným seznamem, a netvoří-li nový odstavec. </w:t>
      </w:r>
      <w:r w:rsidR="00C52D94">
        <w:t>Z</w:t>
      </w:r>
      <w:r>
        <w:t>ejména nečíslované seznamy jsou de facto do samostatných bodů rozdělená věta. Není proto důvod, pokračuje-li text odstavce za tímto seznamem, jej vyznačovat jako nový odstavec.</w:t>
      </w:r>
      <w:r w:rsidR="001D26F5">
        <w:rPr>
          <w:rStyle w:val="Znakapoznpodarou"/>
        </w:rPr>
        <w:footnoteReference w:id="4"/>
      </w:r>
    </w:p>
    <w:p w14:paraId="730F28C4" w14:textId="77777777" w:rsidR="00083B20" w:rsidRDefault="00083B20" w:rsidP="00083B20">
      <w:pPr>
        <w:pStyle w:val="FMVENadpis3slovan"/>
      </w:pPr>
      <w:bookmarkStart w:id="31" w:name="_Toc399280431"/>
      <w:bookmarkStart w:id="32" w:name="_Toc472863604"/>
      <w:proofErr w:type="spellStart"/>
      <w:r>
        <w:t>Meziodstavcové</w:t>
      </w:r>
      <w:proofErr w:type="spellEnd"/>
      <w:r>
        <w:t xml:space="preserve"> mezery</w:t>
      </w:r>
      <w:bookmarkEnd w:id="31"/>
      <w:bookmarkEnd w:id="32"/>
    </w:p>
    <w:p w14:paraId="279BE78F" w14:textId="77777777" w:rsidR="00083B20" w:rsidRDefault="00083B20" w:rsidP="00347579">
      <w:pPr>
        <w:pStyle w:val="FMVENormlnZanadpisemiobjektem"/>
      </w:pPr>
      <w:r>
        <w:t xml:space="preserve">Pokud budete dodržovat výše uvedený způsob vyznačování odstavců pomocí doporučených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v žádném případě pak není nutné používat jakékoliv jiné vyznačování odstavců pomocí prázdného řádku. Naopak, takový způsob je výslovným porušením pravidel české sazby a své opodstatnění najde jen ve velmi specifických situacích.</w:t>
      </w:r>
    </w:p>
    <w:p w14:paraId="230F1DCF" w14:textId="77777777" w:rsidR="00083B20" w:rsidRDefault="00083B20" w:rsidP="00083B20">
      <w:pPr>
        <w:pStyle w:val="FMVENormln"/>
      </w:pPr>
      <w:r>
        <w:t>Platí proto: Nikde v dokumentu by se Vám nemělo stát, že budete mít za sebou dva znaky pro konec odstavce (laicky řečeno „dva entery“). Budete-li z něj</w:t>
      </w:r>
      <w:r w:rsidR="00B24EB7">
        <w:t>a</w:t>
      </w:r>
      <w:r>
        <w:t xml:space="preserve">kého důvodu </w:t>
      </w:r>
      <w:r>
        <w:lastRenderedPageBreak/>
        <w:t>potřebovat odstavec ods</w:t>
      </w:r>
      <w:r w:rsidR="00B24EB7">
        <w:t>a</w:t>
      </w:r>
      <w:r>
        <w:t xml:space="preserve">dit od okolního textu více, než je definováno ve vlastnostech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xml:space="preserve">, učiňte tak ve vlastnostech tohoto odstavce a zvětšete hodnotu </w:t>
      </w:r>
      <w:r w:rsidRPr="00083B20">
        <w:rPr>
          <w:rStyle w:val="FMVEZvraznnKlvesovzkratkanebomenu"/>
        </w:rPr>
        <w:t>Mezera před</w:t>
      </w:r>
      <w:r>
        <w:t xml:space="preserve"> či </w:t>
      </w:r>
      <w:r w:rsidRPr="00083B20">
        <w:rPr>
          <w:rStyle w:val="FMVEZvraznnKlvesovzkratkanebomenu"/>
        </w:rPr>
        <w:t>Mezera za</w:t>
      </w:r>
      <w:r>
        <w:t>.</w:t>
      </w:r>
    </w:p>
    <w:p w14:paraId="15F76545" w14:textId="42C4E7BD" w:rsidR="006B0E46" w:rsidRDefault="00273D90" w:rsidP="00EB17F2">
      <w:pPr>
        <w:pStyle w:val="FMVENadpis2slovan"/>
      </w:pPr>
      <w:bookmarkStart w:id="33" w:name="_Toc399280432"/>
      <w:bookmarkStart w:id="34" w:name="_Toc472863605"/>
      <w:r>
        <w:t>Nadpisy</w:t>
      </w:r>
      <w:bookmarkEnd w:id="33"/>
      <w:bookmarkEnd w:id="34"/>
    </w:p>
    <w:p w14:paraId="4EF4BE17" w14:textId="77777777" w:rsidR="00273D90" w:rsidRDefault="00903760" w:rsidP="00F14308">
      <w:pPr>
        <w:pStyle w:val="FMVENormlnZanadpisemiobjektem"/>
      </w:pPr>
      <w:r>
        <w:t xml:space="preserve">Pro nadpisy je v zásadě nutné používat styly </w:t>
      </w:r>
      <w:r w:rsidRPr="00347579">
        <w:rPr>
          <w:rStyle w:val="FMVEZvraznnKlvesovzkratkanebomenu"/>
        </w:rPr>
        <w:t xml:space="preserve">FM VŠE: Nadpis </w:t>
      </w:r>
      <w:r w:rsidR="00347579">
        <w:rPr>
          <w:rStyle w:val="FMVEZvraznnKlvesovzkratkanebomenu"/>
        </w:rPr>
        <w:t>X</w:t>
      </w:r>
      <w:r>
        <w:t xml:space="preserve">. Připraveny máte celkem čtyři úrovně – první tři jsou k dispozici ve variantách </w:t>
      </w:r>
      <w:r w:rsidRPr="00F14308">
        <w:t>číslovaných</w:t>
      </w:r>
      <w:r>
        <w:t xml:space="preserve"> (před názvem kapitoly je automaticky vloženo desetinné číslování odpovídající jeho pozici v dokumentu), všechny čtyři pak také ve variantě nečíslované.</w:t>
      </w:r>
    </w:p>
    <w:p w14:paraId="1E2D50C6" w14:textId="16D0E921" w:rsidR="009C474D" w:rsidRDefault="00903760" w:rsidP="00F14308">
      <w:pPr>
        <w:pStyle w:val="FMVENormln"/>
      </w:pPr>
      <w:r>
        <w:t xml:space="preserve">Uvědomte si, že nadpisy slouží zejména ke snazší orientaci a k označení ucelených částí textu. Čtenář pak může najít </w:t>
      </w:r>
      <w:r w:rsidRPr="00F14308">
        <w:t>požadované</w:t>
      </w:r>
      <w:r>
        <w:t xml:space="preserve"> informace díky tomu, že jsou tyto nadpisy automaticky zobrazovány v obsahu dokumentu.</w:t>
      </w:r>
      <w:r w:rsidR="00A00A1D">
        <w:t xml:space="preserve"> Pouze použitím k tomu určených stylů dosáhnete toho, že </w:t>
      </w:r>
      <w:r w:rsidR="00F31469">
        <w:t xml:space="preserve">se </w:t>
      </w:r>
      <w:r w:rsidR="00A00A1D">
        <w:t>nadpisy v obsahu dokumentu skutečně objeví.</w:t>
      </w:r>
      <w:r w:rsidR="00A110F9">
        <w:t xml:space="preserve"> </w:t>
      </w:r>
      <w:r w:rsidR="009C474D">
        <w:t>Takřka vždy byste přitom měli používat styly nadpisů v číslované variantě.</w:t>
      </w:r>
      <w:r w:rsidR="00A110F9">
        <w:t xml:space="preserve"> </w:t>
      </w:r>
    </w:p>
    <w:p w14:paraId="4B807C4B" w14:textId="165A142F" w:rsidR="00A110F9" w:rsidRPr="00903760" w:rsidRDefault="00A110F9" w:rsidP="00F14308">
      <w:pPr>
        <w:pStyle w:val="FMVENormln"/>
      </w:pPr>
      <w:r>
        <w:t xml:space="preserve">Pro členění textu prostřednictvím nadpisů platí, že každá kapitola by měla uvozovat ucelené téma. Kapitoly stejné úrovně by měly mít zhruba podobný rozsah. Nebývá zvykem používat více než tři úrovně nadpisů (třetí úroveň nadpisů nemusí být nutně číslována). Zásadní chybou je fragmentace práce četnými nadpisy. Jeden odstavec </w:t>
      </w:r>
      <w:r w:rsidR="001D17AC">
        <w:t xml:space="preserve">zpravidla jen obtížně může tvořit samostatnou kapitolu. </w:t>
      </w:r>
      <w:r>
        <w:t xml:space="preserve">Práce o standardním rozsahu </w:t>
      </w:r>
      <w:r w:rsidR="001D17AC">
        <w:t>(bakalářská 3</w:t>
      </w:r>
      <w:r w:rsidR="004C61FC">
        <w:t>0</w:t>
      </w:r>
      <w:r w:rsidR="001D17AC">
        <w:t xml:space="preserve"> a diplomová 60 stran) obvykle staví na dvou, třech, málokdy více než čtyřech základních tématech. Tento počet je i vodítkem pro počet kapitol. </w:t>
      </w:r>
      <w:r w:rsidR="00ED3394">
        <w:t>Často se vyskytuje chyba, kdy text kvalifikační práce obsahuje stejně kapitol</w:t>
      </w:r>
      <w:r w:rsidR="0004029B">
        <w:t xml:space="preserve"> (deset, patnáct, ale i více)</w:t>
      </w:r>
      <w:r w:rsidR="00ED3394">
        <w:t xml:space="preserve"> jako rozsáhlé světové učebnice, které ovšem </w:t>
      </w:r>
      <w:r w:rsidR="0004029B">
        <w:t>mají nezřídka i desetkrát více stran.</w:t>
      </w:r>
      <w:r w:rsidR="00ED3394">
        <w:t xml:space="preserve"> </w:t>
      </w:r>
      <w:r w:rsidR="000A2104">
        <w:t>Kapitoly první úrovně mohou začínat na nové stránce.</w:t>
      </w:r>
      <w:r w:rsidR="001B4A70">
        <w:t xml:space="preserve"> To je zajištěno vložením konce oddílu před každý nadpis nejvyšší úrovně </w:t>
      </w:r>
      <w:r w:rsidR="00D27B21">
        <w:t>(</w:t>
      </w:r>
      <w:r w:rsidR="001B4A70">
        <w:rPr>
          <w:rStyle w:val="FMVEZvraznnKlvesovzkratkanebomenu"/>
        </w:rPr>
        <w:t xml:space="preserve">ROZLOŽENÍ STRÁNKY – </w:t>
      </w:r>
      <w:r w:rsidR="00D27B21">
        <w:rPr>
          <w:rStyle w:val="FMVEZvraznnKlvesovzkratkanebomenu"/>
        </w:rPr>
        <w:t>Konce</w:t>
      </w:r>
      <w:r w:rsidR="001B4A70">
        <w:rPr>
          <w:rStyle w:val="FMVEZvraznnKlvesovzkratkanebomenu"/>
        </w:rPr>
        <w:t xml:space="preserve"> – </w:t>
      </w:r>
      <w:r w:rsidR="00D27B21">
        <w:rPr>
          <w:rStyle w:val="FMVEZvraznnKlvesovzkratkanebomenu"/>
        </w:rPr>
        <w:t>Konce oddílů – Další stránka</w:t>
      </w:r>
      <w:r w:rsidR="00D27B21">
        <w:t xml:space="preserve">). </w:t>
      </w:r>
      <w:r w:rsidR="00715520">
        <w:t xml:space="preserve">Kapitoly </w:t>
      </w:r>
      <w:r w:rsidR="00715520" w:rsidRPr="00A06937">
        <w:rPr>
          <w:i/>
        </w:rPr>
        <w:t>Úvod</w:t>
      </w:r>
      <w:r w:rsidR="00715520">
        <w:t xml:space="preserve">, </w:t>
      </w:r>
      <w:r w:rsidR="00715520" w:rsidRPr="00A06937">
        <w:rPr>
          <w:i/>
        </w:rPr>
        <w:t>Závěr</w:t>
      </w:r>
      <w:r w:rsidR="00A06937">
        <w:t xml:space="preserve"> a</w:t>
      </w:r>
      <w:r w:rsidR="00516AB3">
        <w:t xml:space="preserve"> </w:t>
      </w:r>
      <w:r w:rsidR="00715520" w:rsidRPr="00A06937">
        <w:rPr>
          <w:i/>
        </w:rPr>
        <w:t>Seznam literatury</w:t>
      </w:r>
      <w:r w:rsidR="00715520">
        <w:t xml:space="preserve"> práce obsahuje vždy a tyto se nečíslují. Obsahuje-li práce část </w:t>
      </w:r>
      <w:r w:rsidR="00715520" w:rsidRPr="00A06937">
        <w:rPr>
          <w:i/>
        </w:rPr>
        <w:t>Přílohy</w:t>
      </w:r>
      <w:r w:rsidR="00715520">
        <w:t>, tato se opět nečísluje</w:t>
      </w:r>
      <w:r w:rsidR="00382AAA">
        <w:t xml:space="preserve"> (strany části </w:t>
      </w:r>
      <w:r w:rsidR="00382AAA" w:rsidRPr="00C03AAF">
        <w:rPr>
          <w:i/>
        </w:rPr>
        <w:t>Přílohy</w:t>
      </w:r>
      <w:r w:rsidR="00382AAA">
        <w:t xml:space="preserve"> se ale číslují průběžně, tj. čísla stran pokračují z předchozích částí a nezačínají opět jedničkou)</w:t>
      </w:r>
      <w:r w:rsidR="00715520">
        <w:t>.</w:t>
      </w:r>
    </w:p>
    <w:p w14:paraId="1B2D2436" w14:textId="3F6C1DBC" w:rsidR="00273D90" w:rsidRDefault="00273D90" w:rsidP="00EB17F2">
      <w:pPr>
        <w:pStyle w:val="FMVENadpis2slovan"/>
      </w:pPr>
      <w:bookmarkStart w:id="35" w:name="_Toc399280433"/>
      <w:bookmarkStart w:id="36" w:name="_Toc472863606"/>
      <w:r>
        <w:t>Seznamy</w:t>
      </w:r>
      <w:bookmarkEnd w:id="35"/>
      <w:bookmarkEnd w:id="36"/>
    </w:p>
    <w:p w14:paraId="2DD2F2BA" w14:textId="3C2E7F0F" w:rsidR="00273D90" w:rsidRDefault="00D954E7" w:rsidP="0098432E">
      <w:pPr>
        <w:pStyle w:val="FMVENormlnZanadpisemiobjektem"/>
      </w:pPr>
      <w:r>
        <w:t xml:space="preserve">Pro tvorbu řazených i neřazených seznamů platí, že jejich značení (odrážka) je stejného typu napříč celým dokumentem. Nelze doporučit využívání víceúrovňových </w:t>
      </w:r>
      <w:r>
        <w:lastRenderedPageBreak/>
        <w:t>seznamů</w:t>
      </w:r>
      <w:r w:rsidR="007D5339">
        <w:t>. V této šabloně jsou za účelem vytváření seznamů vytvořeny předdefinované styly</w:t>
      </w:r>
      <w:r w:rsidR="00E45F2B">
        <w:t xml:space="preserve"> </w:t>
      </w:r>
      <w:r w:rsidR="007D5339" w:rsidRPr="007D5339">
        <w:rPr>
          <w:rStyle w:val="FMVEZvraznnKlvesovzkratkanebomenu"/>
        </w:rPr>
        <w:t>FM VŠE: Odrážky úrovně 1</w:t>
      </w:r>
      <w:r w:rsidR="00D1172D">
        <w:rPr>
          <w:rStyle w:val="FMVEZvraznnKlvesovzkratkanebomenu"/>
        </w:rPr>
        <w:t xml:space="preserve"> </w:t>
      </w:r>
      <w:r w:rsidR="00D1172D" w:rsidRPr="00D52447">
        <w:t>a</w:t>
      </w:r>
      <w:r w:rsidR="00E45F2B">
        <w:rPr>
          <w:rStyle w:val="FMVEZvraznnKlvesovzkratkanebomenu"/>
        </w:rPr>
        <w:t xml:space="preserve"> </w:t>
      </w:r>
      <w:r w:rsidR="00D1172D" w:rsidRPr="00D1172D">
        <w:rPr>
          <w:rStyle w:val="FMVEZvraznnKlvesovzkratkanebomenu"/>
        </w:rPr>
        <w:t>FM VŠE: Číslované odrážky úrovně 1</w:t>
      </w:r>
      <w:r w:rsidR="00A956A1">
        <w:rPr>
          <w:rStyle w:val="Znakapoznpodarou"/>
        </w:rPr>
        <w:footnoteReference w:id="5"/>
      </w:r>
      <w:r w:rsidR="00685C93" w:rsidRPr="00616EA3">
        <w:t>.</w:t>
      </w:r>
      <w:r w:rsidR="00D52447" w:rsidRPr="00616EA3">
        <w:t xml:space="preserve"> Samostatná </w:t>
      </w:r>
      <w:r w:rsidR="00D52447">
        <w:t>kapitola (jakékoliv úrovně) nikdy není tvořena jen samotným výčtem (ať již číslovaným či nečíslovaným)</w:t>
      </w:r>
      <w:r w:rsidR="00832B9D">
        <w:t>!</w:t>
      </w:r>
      <w:r w:rsidR="00D52447">
        <w:t xml:space="preserve"> </w:t>
      </w:r>
      <w:r w:rsidR="00044DF4">
        <w:t>Formální požadavky psaní výčtů lze nalézt v </w:t>
      </w:r>
      <w:hyperlink r:id="rId38" w:history="1">
        <w:r w:rsidR="00044DF4" w:rsidRPr="00044DF4">
          <w:rPr>
            <w:rStyle w:val="Hypertextovodkaz"/>
          </w:rPr>
          <w:t>jazykové příručce UJC</w:t>
        </w:r>
      </w:hyperlink>
      <w:r w:rsidR="00044DF4">
        <w:t>.</w:t>
      </w:r>
    </w:p>
    <w:p w14:paraId="10B68B83" w14:textId="77777777" w:rsidR="00273D90" w:rsidRDefault="009E5612" w:rsidP="004F0A1C">
      <w:pPr>
        <w:pStyle w:val="FMVENadpis2slovan"/>
      </w:pPr>
      <w:bookmarkStart w:id="37" w:name="_Toc399280434"/>
      <w:bookmarkStart w:id="38" w:name="_Toc472863607"/>
      <w:r w:rsidRPr="002062AE">
        <w:t>Poznámky</w:t>
      </w:r>
      <w:r>
        <w:t xml:space="preserve"> pod čarou</w:t>
      </w:r>
      <w:bookmarkEnd w:id="37"/>
      <w:bookmarkEnd w:id="38"/>
    </w:p>
    <w:p w14:paraId="4612CE12" w14:textId="77777777" w:rsidR="00065FE2" w:rsidRDefault="0049057A" w:rsidP="0049057A">
      <w:pPr>
        <w:pStyle w:val="FMVENormlnZanadpisemiobjektem"/>
      </w:pPr>
      <w:r>
        <w:t>Poznámka pod čarou je hojně a většinou nesprávně využívaný způsob, jak upřesnit informaci uvedenou v běžném textu nebo ji zasadit do širšího kontextu.</w:t>
      </w:r>
      <w:r w:rsidR="002062AE">
        <w:t xml:space="preserve"> Tvoří ji vždy</w:t>
      </w:r>
      <w:r w:rsidR="00065FE2">
        <w:t>:</w:t>
      </w:r>
    </w:p>
    <w:p w14:paraId="5A786C31" w14:textId="77777777" w:rsidR="00E23B0C" w:rsidRDefault="002062AE" w:rsidP="00696C33">
      <w:pPr>
        <w:pStyle w:val="FMVEOdrkyrovn1"/>
        <w:ind w:left="284" w:hanging="284"/>
      </w:pPr>
      <w:r w:rsidRPr="00370149">
        <w:rPr>
          <w:i/>
        </w:rPr>
        <w:t>odkaz na poznámku pod čarou</w:t>
      </w:r>
      <w:r>
        <w:t xml:space="preserve">, který je formátován jako horní index a většinou je číslován průběžně v celém dokumentu, nebo alespoň v celé kapitole </w:t>
      </w:r>
      <w:r w:rsidR="003B456B">
        <w:t>(a</w:t>
      </w:r>
      <w:r w:rsidR="00065FE2">
        <w:t> </w:t>
      </w:r>
      <w:r w:rsidR="003B456B">
        <w:t>v</w:t>
      </w:r>
      <w:r w:rsidR="00065FE2">
        <w:t> </w:t>
      </w:r>
      <w:r w:rsidR="003B456B">
        <w:t>následující kapitole jsou poznámky pod čarou opět číslovány od jedničky)</w:t>
      </w:r>
      <w:r w:rsidR="00E23B0C">
        <w:rPr>
          <w:rStyle w:val="Znakapoznpodarou"/>
        </w:rPr>
        <w:footnoteReference w:id="6"/>
      </w:r>
      <w:r w:rsidR="00E23B0C">
        <w:t xml:space="preserve">, </w:t>
      </w:r>
    </w:p>
    <w:p w14:paraId="58DB83F8" w14:textId="77777777" w:rsidR="002062AE" w:rsidRDefault="002062AE" w:rsidP="00065FE2">
      <w:pPr>
        <w:pStyle w:val="FMVEOdrkyrovn1"/>
      </w:pPr>
      <w:r>
        <w:t xml:space="preserve">samotný </w:t>
      </w:r>
      <w:r w:rsidRPr="00370149">
        <w:rPr>
          <w:i/>
        </w:rPr>
        <w:t>text poznámky pod čarou</w:t>
      </w:r>
      <w:r>
        <w:t>.</w:t>
      </w:r>
    </w:p>
    <w:p w14:paraId="786297B5" w14:textId="77777777" w:rsidR="0049057A" w:rsidRDefault="002062AE" w:rsidP="00E45F2B">
      <w:pPr>
        <w:pStyle w:val="FMVENormlnZanadpisemiobjektem"/>
      </w:pPr>
      <w:r>
        <w:t>Text poznámky pod čarou pak může být v zásadě umisťován na třech různých místech v dokumentu:</w:t>
      </w:r>
    </w:p>
    <w:p w14:paraId="7962FA0E" w14:textId="77777777" w:rsidR="002062AE" w:rsidRDefault="002062AE" w:rsidP="002062AE">
      <w:pPr>
        <w:pStyle w:val="FMVEOdrkyrovn1"/>
      </w:pPr>
      <w:r>
        <w:t>na konci stránky, na které se odkaz na poznámku pod čarou nachází; v případě, že je tato poznámka příliš dlouhá, nebo je-li na stránce větší množství poznámek pod čarou, může být poznámka uložena i na následující stránce,</w:t>
      </w:r>
    </w:p>
    <w:p w14:paraId="651FDC4D" w14:textId="77777777" w:rsidR="002062AE" w:rsidRDefault="002062AE" w:rsidP="002062AE">
      <w:pPr>
        <w:pStyle w:val="FMVEOdrkyrovn1"/>
      </w:pPr>
      <w:r>
        <w:t>na konci kapitoly,</w:t>
      </w:r>
    </w:p>
    <w:p w14:paraId="1253617F" w14:textId="77777777" w:rsidR="002062AE" w:rsidRDefault="002062AE" w:rsidP="002062AE">
      <w:pPr>
        <w:pStyle w:val="FMVEOdrkyrovn1"/>
      </w:pPr>
      <w:r>
        <w:t>na konci celého dokumentu (kvalifikační práce).</w:t>
      </w:r>
      <w:r w:rsidR="003B456B">
        <w:rPr>
          <w:rStyle w:val="Znakapoznpodarou"/>
        </w:rPr>
        <w:footnoteReference w:id="7"/>
      </w:r>
    </w:p>
    <w:p w14:paraId="23D011B7" w14:textId="441E143F" w:rsidR="004D4874" w:rsidRPr="004D4874" w:rsidRDefault="0049057A" w:rsidP="00774268">
      <w:pPr>
        <w:pStyle w:val="FMVENormlnZanadpisemiobjektem"/>
      </w:pPr>
      <w:r>
        <w:t>Někteří autoři s oblibou vkládají do poznámek pod čarou odkazy na zdroje, ze kterých čerpají</w:t>
      </w:r>
      <w:r w:rsidR="002062AE">
        <w:t xml:space="preserve">; to je však zcela zásadní nepochopení této funkce. </w:t>
      </w:r>
      <w:r w:rsidR="002062AE" w:rsidRPr="007870AB">
        <w:t>Podrobnosti o</w:t>
      </w:r>
      <w:r w:rsidR="0025115A" w:rsidRPr="007870AB">
        <w:t> </w:t>
      </w:r>
      <w:r w:rsidR="002062AE" w:rsidRPr="007870AB">
        <w:t>správném způsobu odkazování na zdroje naleznete v</w:t>
      </w:r>
      <w:r w:rsidR="004077FE">
        <w:t> </w:t>
      </w:r>
      <w:r w:rsidR="002062AE" w:rsidRPr="007870AB">
        <w:t>kapitole</w:t>
      </w:r>
      <w:r w:rsidR="004077FE">
        <w:t xml:space="preserve"> </w:t>
      </w:r>
      <w:r w:rsidR="004077FE">
        <w:fldChar w:fldCharType="begin"/>
      </w:r>
      <w:r w:rsidR="004077FE">
        <w:instrText xml:space="preserve"> REF _Ref397896475 \r \h </w:instrText>
      </w:r>
      <w:r w:rsidR="004077FE">
        <w:fldChar w:fldCharType="separate"/>
      </w:r>
      <w:r w:rsidR="00FD4FFE">
        <w:t>5</w:t>
      </w:r>
      <w:r w:rsidR="004077FE">
        <w:fldChar w:fldCharType="end"/>
      </w:r>
      <w:r w:rsidR="002062AE" w:rsidRPr="007870AB">
        <w:t>, obecně však platí, že tyto odkazy nikdy v poznámce pod čarou nebudou.</w:t>
      </w:r>
      <w:r w:rsidR="000119AC">
        <w:t xml:space="preserve"> </w:t>
      </w:r>
      <w:r w:rsidR="009772D0">
        <w:t xml:space="preserve">Pro vložení poznámky pod čarou použijte </w:t>
      </w:r>
      <w:r w:rsidR="00C343B8">
        <w:t>funkce z menu</w:t>
      </w:r>
      <w:r w:rsidR="004D4874">
        <w:t xml:space="preserve"> </w:t>
      </w:r>
      <w:r w:rsidR="004D4874">
        <w:rPr>
          <w:rStyle w:val="FMVEZvraznnKlvesovzkratkanebomenu"/>
        </w:rPr>
        <w:t>REFERENCE – Poznámky pod čarou – Vložit pozn. pod čarou</w:t>
      </w:r>
      <w:r w:rsidR="00C343B8">
        <w:rPr>
          <w:rStyle w:val="FMVEZvraznnKlvesovzkratkanebomenu"/>
        </w:rPr>
        <w:t>.</w:t>
      </w:r>
      <w:r w:rsidR="004D4874">
        <w:t xml:space="preserve"> </w:t>
      </w:r>
    </w:p>
    <w:p w14:paraId="00446563" w14:textId="77777777" w:rsidR="002062AE" w:rsidRPr="002062AE" w:rsidRDefault="002062AE" w:rsidP="002062AE">
      <w:pPr>
        <w:pStyle w:val="FMVENormlnZanadpisemiobjektem"/>
      </w:pPr>
    </w:p>
    <w:p w14:paraId="5AF23A84" w14:textId="77777777" w:rsidR="0049057A" w:rsidRPr="00267B6A" w:rsidRDefault="0049057A" w:rsidP="00DC437A">
      <w:pPr>
        <w:pStyle w:val="FMVENadpis3slovan"/>
        <w:sectPr w:rsidR="0049057A" w:rsidRPr="00267B6A" w:rsidSect="005E2EBF">
          <w:pgSz w:w="11906" w:h="16838" w:code="9"/>
          <w:pgMar w:top="1701" w:right="1985" w:bottom="1985" w:left="1418" w:header="709" w:footer="1134" w:gutter="284"/>
          <w:cols w:space="708"/>
          <w:docGrid w:linePitch="360"/>
        </w:sectPr>
      </w:pPr>
    </w:p>
    <w:p w14:paraId="19BBB299" w14:textId="77777777" w:rsidR="00C16D4E" w:rsidRDefault="00C16D4E" w:rsidP="002A1367">
      <w:pPr>
        <w:pStyle w:val="FMVENadpis1slovan"/>
      </w:pPr>
      <w:bookmarkStart w:id="39" w:name="_Toc399280435"/>
      <w:bookmarkStart w:id="40" w:name="_Toc472863608"/>
      <w:r w:rsidRPr="00EB17F2">
        <w:lastRenderedPageBreak/>
        <w:t>Tabulky</w:t>
      </w:r>
      <w:bookmarkEnd w:id="39"/>
      <w:bookmarkEnd w:id="40"/>
    </w:p>
    <w:p w14:paraId="50BF54DF" w14:textId="77777777" w:rsidR="00F96EE4" w:rsidRPr="00263A3A" w:rsidRDefault="00F96EE4" w:rsidP="00F96EE4">
      <w:pPr>
        <w:pStyle w:val="FMVENormlnZanadpisemiobjektem"/>
      </w:pPr>
      <w:r w:rsidRPr="00263A3A">
        <w:t>Hlavním účelem tabulek v </w:t>
      </w:r>
      <w:r w:rsidR="00263A3A" w:rsidRPr="00263A3A">
        <w:t>textu</w:t>
      </w:r>
      <w:r w:rsidRPr="00263A3A">
        <w:t xml:space="preserve"> je podat </w:t>
      </w:r>
      <w:r w:rsidR="00263A3A" w:rsidRPr="00263A3A">
        <w:t>nějakou strukturovanou (</w:t>
      </w:r>
      <w:r w:rsidR="00964B5B">
        <w:t xml:space="preserve">nejčastěji </w:t>
      </w:r>
      <w:r w:rsidR="00263A3A" w:rsidRPr="00263A3A">
        <w:t xml:space="preserve">dvourozměrnou) informaci </w:t>
      </w:r>
      <w:r w:rsidRPr="00263A3A">
        <w:t>úspornou formou, srozumitelně a na první pohled přehledně</w:t>
      </w:r>
      <w:r w:rsidR="00263A3A" w:rsidRPr="00263A3A">
        <w:t>. Tabulka musí upoutat i vizuálně, nesmí však odvádět pozornost od textu.</w:t>
      </w:r>
    </w:p>
    <w:p w14:paraId="5727DF2E" w14:textId="77777777" w:rsidR="00F96EE4" w:rsidRPr="00263A3A" w:rsidRDefault="00F96EE4" w:rsidP="00F96EE4">
      <w:pPr>
        <w:pStyle w:val="FMVENadpis2slovan"/>
      </w:pPr>
      <w:bookmarkStart w:id="41" w:name="_Toc399280436"/>
      <w:bookmarkStart w:id="42" w:name="_Toc472863609"/>
      <w:r w:rsidRPr="00263A3A">
        <w:t>Vkládání a formátování tabulek</w:t>
      </w:r>
      <w:bookmarkEnd w:id="41"/>
      <w:bookmarkEnd w:id="42"/>
    </w:p>
    <w:p w14:paraId="2FA9BE54" w14:textId="77777777" w:rsidR="001D34FE" w:rsidRDefault="009C2C22" w:rsidP="001D34FE">
      <w:pPr>
        <w:pStyle w:val="FMVENormlnZanadpisemiobjektem"/>
      </w:pPr>
      <w:r>
        <w:t xml:space="preserve">Pro formátování tabulek v textu používejte zásadně kombinaci dvou stylů: tabulkového stylu </w:t>
      </w:r>
      <w:r w:rsidRPr="009C2C22">
        <w:rPr>
          <w:rStyle w:val="FMVEZvraznnKlvesovzkratkanebomenu"/>
        </w:rPr>
        <w:t>FM VŠE: Tabulka 1</w:t>
      </w:r>
      <w:r>
        <w:t xml:space="preserve"> a odstavcového stylu </w:t>
      </w:r>
      <w:r w:rsidRPr="009C2C22">
        <w:rPr>
          <w:rStyle w:val="FMVEZvraznnKlvesovzkratkanebomenu"/>
        </w:rPr>
        <w:t>FM VŠE: Text tabulky</w:t>
      </w:r>
      <w:r>
        <w:t>.</w:t>
      </w:r>
    </w:p>
    <w:p w14:paraId="1DF77575" w14:textId="77777777" w:rsidR="009C2C22" w:rsidRPr="009C2C22" w:rsidRDefault="009C2C22" w:rsidP="009C2C22">
      <w:pPr>
        <w:pStyle w:val="FMVENormln"/>
      </w:pPr>
      <w:r>
        <w:t xml:space="preserve">Po vložení tabulky tedy přejděte do menu </w:t>
      </w:r>
      <w:r w:rsidRPr="009C2C22">
        <w:rPr>
          <w:rStyle w:val="FMVEZvraznnKlvesovzkratkanebomenu"/>
        </w:rPr>
        <w:t>Nástroje tabulky – Návrh – Styly tabulky</w:t>
      </w:r>
      <w:r>
        <w:t xml:space="preserve"> a z galerie </w:t>
      </w:r>
      <w:r w:rsidR="001D34FE">
        <w:t xml:space="preserve">zvolte první zmíněný styl </w:t>
      </w:r>
      <w:r w:rsidR="001D34FE" w:rsidRPr="009C2C22">
        <w:rPr>
          <w:rStyle w:val="FMVEZvraznnKlvesovzkratkanebomenu"/>
        </w:rPr>
        <w:t>FM VŠE: Tabulka 1</w:t>
      </w:r>
      <w:r w:rsidR="001D34FE">
        <w:t xml:space="preserve"> (měl by být na začátku galerie). Následně celou tabulku označte a aplikujte odstavcový styl </w:t>
      </w:r>
      <w:r w:rsidR="001D34FE" w:rsidRPr="009C2C22">
        <w:rPr>
          <w:rStyle w:val="FMVEZvraznnKlvesovzkratkanebomenu"/>
        </w:rPr>
        <w:t>FM VŠE: Text tabulky</w:t>
      </w:r>
      <w:r w:rsidR="00A85F4C">
        <w:t xml:space="preserve"> – tím zajistíte formátování textu v jednotlivých buňkách.</w:t>
      </w:r>
    </w:p>
    <w:p w14:paraId="3961D448" w14:textId="7AA70F97" w:rsidR="00D34BCA" w:rsidRDefault="00D34BCA" w:rsidP="00A62EEC">
      <w:pPr>
        <w:pStyle w:val="Titulek"/>
      </w:pPr>
      <w:bookmarkStart w:id="43" w:name="_Ref303446002"/>
      <w:bookmarkStart w:id="44" w:name="_Ref303446082"/>
      <w:bookmarkStart w:id="45" w:name="_Toc472863637"/>
      <w:r>
        <w:t xml:space="preserve">Tabulka </w:t>
      </w:r>
      <w:bookmarkStart w:id="46" w:name="TabulkaFyzikalniJednotky"/>
      <w:r>
        <w:fldChar w:fldCharType="begin"/>
      </w:r>
      <w:r>
        <w:instrText xml:space="preserve"> SEQ Tabulka \* ARABIC </w:instrText>
      </w:r>
      <w:r>
        <w:fldChar w:fldCharType="separate"/>
      </w:r>
      <w:r w:rsidR="00FD4FFE">
        <w:rPr>
          <w:noProof/>
        </w:rPr>
        <w:t>1</w:t>
      </w:r>
      <w:r>
        <w:fldChar w:fldCharType="end"/>
      </w:r>
      <w:bookmarkEnd w:id="43"/>
      <w:bookmarkEnd w:id="46"/>
      <w:r>
        <w:t xml:space="preserve"> </w:t>
      </w:r>
      <w:bookmarkStart w:id="47" w:name="_Ref303446080"/>
      <w:r>
        <w:t>– Vybrané fyzikální jednotky</w:t>
      </w:r>
      <w:bookmarkEnd w:id="44"/>
      <w:bookmarkEnd w:id="45"/>
      <w:bookmarkEnd w:id="47"/>
    </w:p>
    <w:tbl>
      <w:tblPr>
        <w:tblStyle w:val="FMVETabulka1"/>
        <w:tblW w:w="0" w:type="auto"/>
        <w:tblLook w:val="0420" w:firstRow="1" w:lastRow="0" w:firstColumn="0" w:lastColumn="0" w:noHBand="0" w:noVBand="1"/>
      </w:tblPr>
      <w:tblGrid>
        <w:gridCol w:w="2067"/>
        <w:gridCol w:w="2056"/>
        <w:gridCol w:w="2056"/>
      </w:tblGrid>
      <w:tr w:rsidR="00A85F4C" w14:paraId="7E6E385F" w14:textId="77777777" w:rsidTr="00254CD7">
        <w:trPr>
          <w:cnfStyle w:val="100000000000" w:firstRow="1" w:lastRow="0" w:firstColumn="0" w:lastColumn="0" w:oddVBand="0" w:evenVBand="0" w:oddHBand="0" w:evenHBand="0" w:firstRowFirstColumn="0" w:firstRowLastColumn="0" w:lastRowFirstColumn="0" w:lastRowLastColumn="0"/>
        </w:trPr>
        <w:tc>
          <w:tcPr>
            <w:tcW w:w="2067" w:type="dxa"/>
          </w:tcPr>
          <w:p w14:paraId="7919B2A2" w14:textId="77777777" w:rsidR="00A85F4C" w:rsidRPr="00655F44" w:rsidRDefault="005A220C" w:rsidP="005A220C">
            <w:pPr>
              <w:pStyle w:val="FMVETexttabulky"/>
            </w:pPr>
            <w:r>
              <w:t>Veličina</w:t>
            </w:r>
          </w:p>
        </w:tc>
        <w:tc>
          <w:tcPr>
            <w:tcW w:w="2056" w:type="dxa"/>
          </w:tcPr>
          <w:p w14:paraId="69E6E0F1" w14:textId="77777777" w:rsidR="00A85F4C" w:rsidRPr="00655F44" w:rsidRDefault="005A220C" w:rsidP="00254CD7">
            <w:pPr>
              <w:pStyle w:val="FMVETexttabulky"/>
              <w:jc w:val="center"/>
            </w:pPr>
            <w:r>
              <w:t>Název jednotky</w:t>
            </w:r>
          </w:p>
        </w:tc>
        <w:tc>
          <w:tcPr>
            <w:tcW w:w="2056" w:type="dxa"/>
          </w:tcPr>
          <w:p w14:paraId="59507390" w14:textId="77777777" w:rsidR="00A85F4C" w:rsidRPr="00655F44" w:rsidRDefault="005A220C" w:rsidP="00254CD7">
            <w:pPr>
              <w:pStyle w:val="FMVETexttabulky"/>
              <w:jc w:val="center"/>
            </w:pPr>
            <w:r>
              <w:t>Značka</w:t>
            </w:r>
          </w:p>
        </w:tc>
      </w:tr>
      <w:tr w:rsidR="005A220C" w14:paraId="1B5AFB4C"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65758547" w14:textId="77777777" w:rsidR="005A220C" w:rsidRPr="00A94CBA" w:rsidRDefault="00254CD7" w:rsidP="005A220C">
            <w:pPr>
              <w:pStyle w:val="FMVETexttabulky"/>
            </w:pPr>
            <w:r>
              <w:t>d</w:t>
            </w:r>
            <w:r w:rsidR="005A220C" w:rsidRPr="00A94CBA">
              <w:t>élka</w:t>
            </w:r>
          </w:p>
        </w:tc>
        <w:tc>
          <w:tcPr>
            <w:tcW w:w="2056" w:type="dxa"/>
          </w:tcPr>
          <w:p w14:paraId="6886DCDE" w14:textId="77777777" w:rsidR="005A220C" w:rsidRPr="00A94CBA" w:rsidRDefault="005A220C" w:rsidP="00254CD7">
            <w:pPr>
              <w:pStyle w:val="FMVETexttabulky"/>
              <w:jc w:val="center"/>
            </w:pPr>
            <w:r w:rsidRPr="00A94CBA">
              <w:t>metr</w:t>
            </w:r>
          </w:p>
        </w:tc>
        <w:tc>
          <w:tcPr>
            <w:tcW w:w="2056" w:type="dxa"/>
          </w:tcPr>
          <w:p w14:paraId="18D415F4" w14:textId="77777777" w:rsidR="005A220C" w:rsidRPr="00A94CBA" w:rsidRDefault="005A220C" w:rsidP="00254CD7">
            <w:pPr>
              <w:pStyle w:val="FMVETexttabulky"/>
              <w:jc w:val="center"/>
            </w:pPr>
            <w:r w:rsidRPr="00A94CBA">
              <w:t>m</w:t>
            </w:r>
          </w:p>
        </w:tc>
      </w:tr>
      <w:tr w:rsidR="005A220C" w14:paraId="3471736A" w14:textId="77777777" w:rsidTr="00254CD7">
        <w:tc>
          <w:tcPr>
            <w:tcW w:w="2067" w:type="dxa"/>
          </w:tcPr>
          <w:p w14:paraId="0C675B4B" w14:textId="77777777" w:rsidR="005A220C" w:rsidRPr="00A94CBA" w:rsidRDefault="005A220C" w:rsidP="005A220C">
            <w:pPr>
              <w:pStyle w:val="FMVETexttabulky"/>
            </w:pPr>
            <w:r w:rsidRPr="00A94CBA">
              <w:t>hmotnost</w:t>
            </w:r>
          </w:p>
        </w:tc>
        <w:tc>
          <w:tcPr>
            <w:tcW w:w="2056" w:type="dxa"/>
          </w:tcPr>
          <w:p w14:paraId="74260710" w14:textId="77777777" w:rsidR="005A220C" w:rsidRPr="00A94CBA" w:rsidRDefault="005A220C" w:rsidP="00254CD7">
            <w:pPr>
              <w:pStyle w:val="FMVETexttabulky"/>
              <w:jc w:val="center"/>
            </w:pPr>
            <w:r w:rsidRPr="00A94CBA">
              <w:t>kilogram</w:t>
            </w:r>
          </w:p>
        </w:tc>
        <w:tc>
          <w:tcPr>
            <w:tcW w:w="2056" w:type="dxa"/>
          </w:tcPr>
          <w:p w14:paraId="71E9E134" w14:textId="77777777" w:rsidR="005A220C" w:rsidRPr="00A94CBA" w:rsidRDefault="005A220C" w:rsidP="00254CD7">
            <w:pPr>
              <w:pStyle w:val="FMVETexttabulky"/>
              <w:jc w:val="center"/>
            </w:pPr>
            <w:r w:rsidRPr="00A94CBA">
              <w:t>kg</w:t>
            </w:r>
          </w:p>
        </w:tc>
      </w:tr>
      <w:tr w:rsidR="005A220C" w14:paraId="4BAFF078"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7F657628" w14:textId="77777777" w:rsidR="005A220C" w:rsidRPr="00A94CBA" w:rsidRDefault="005A220C" w:rsidP="005A220C">
            <w:pPr>
              <w:pStyle w:val="FMVETexttabulky"/>
            </w:pPr>
            <w:r w:rsidRPr="00A94CBA">
              <w:t>čas</w:t>
            </w:r>
          </w:p>
        </w:tc>
        <w:tc>
          <w:tcPr>
            <w:tcW w:w="2056" w:type="dxa"/>
          </w:tcPr>
          <w:p w14:paraId="7272D5C3" w14:textId="77777777" w:rsidR="005A220C" w:rsidRPr="00A94CBA" w:rsidRDefault="005A220C" w:rsidP="00254CD7">
            <w:pPr>
              <w:pStyle w:val="FMVETexttabulky"/>
              <w:jc w:val="center"/>
            </w:pPr>
            <w:r w:rsidRPr="00A94CBA">
              <w:t>sekunda</w:t>
            </w:r>
            <w:r w:rsidR="005E2F11">
              <w:t>*</w:t>
            </w:r>
          </w:p>
        </w:tc>
        <w:tc>
          <w:tcPr>
            <w:tcW w:w="2056" w:type="dxa"/>
          </w:tcPr>
          <w:p w14:paraId="3A7F9626" w14:textId="77777777" w:rsidR="005A220C" w:rsidRPr="00A94CBA" w:rsidRDefault="005A220C" w:rsidP="00254CD7">
            <w:pPr>
              <w:pStyle w:val="FMVETexttabulky"/>
              <w:jc w:val="center"/>
            </w:pPr>
            <w:r w:rsidRPr="00A94CBA">
              <w:t>s</w:t>
            </w:r>
          </w:p>
        </w:tc>
      </w:tr>
      <w:tr w:rsidR="005A220C" w14:paraId="0AF2E56D" w14:textId="77777777" w:rsidTr="00254CD7">
        <w:tc>
          <w:tcPr>
            <w:tcW w:w="2067" w:type="dxa"/>
          </w:tcPr>
          <w:p w14:paraId="37A8FC11" w14:textId="77777777" w:rsidR="005A220C" w:rsidRPr="00A94CBA" w:rsidRDefault="005A220C" w:rsidP="005A220C">
            <w:pPr>
              <w:pStyle w:val="FMVETexttabulky"/>
            </w:pPr>
            <w:r w:rsidRPr="00A94CBA">
              <w:t>elektrický proud</w:t>
            </w:r>
          </w:p>
        </w:tc>
        <w:tc>
          <w:tcPr>
            <w:tcW w:w="2056" w:type="dxa"/>
          </w:tcPr>
          <w:p w14:paraId="68DAF529" w14:textId="77777777" w:rsidR="005A220C" w:rsidRPr="00A94CBA" w:rsidRDefault="005A220C" w:rsidP="00254CD7">
            <w:pPr>
              <w:pStyle w:val="FMVETexttabulky"/>
              <w:jc w:val="center"/>
            </w:pPr>
            <w:r w:rsidRPr="00A94CBA">
              <w:t>ampér</w:t>
            </w:r>
          </w:p>
        </w:tc>
        <w:tc>
          <w:tcPr>
            <w:tcW w:w="2056" w:type="dxa"/>
          </w:tcPr>
          <w:p w14:paraId="32FC0FB2" w14:textId="77777777" w:rsidR="005A220C" w:rsidRPr="00A94CBA" w:rsidRDefault="005A220C" w:rsidP="00254CD7">
            <w:pPr>
              <w:pStyle w:val="FMVETexttabulky"/>
              <w:jc w:val="center"/>
            </w:pPr>
            <w:r w:rsidRPr="00A94CBA">
              <w:t>A</w:t>
            </w:r>
          </w:p>
        </w:tc>
      </w:tr>
    </w:tbl>
    <w:p w14:paraId="23583E32" w14:textId="77777777" w:rsidR="00A62EEC" w:rsidRDefault="00A62EEC" w:rsidP="00A62EEC">
      <w:pPr>
        <w:pStyle w:val="FMVEZdrojtabulkyiobrzku"/>
      </w:pPr>
      <w:r>
        <w:t xml:space="preserve">Zdroj: </w:t>
      </w:r>
      <w:r w:rsidR="005E2F11" w:rsidRPr="005E2F11">
        <w:t>Užitečné fyzikální tabulky pro ZŠ a víceletá gymnázia</w:t>
      </w:r>
      <w:r w:rsidR="005E2F11">
        <w:t>.</w:t>
      </w:r>
    </w:p>
    <w:p w14:paraId="0B56D577" w14:textId="77777777" w:rsidR="004407F0" w:rsidRPr="004407F0" w:rsidRDefault="004407F0" w:rsidP="004407F0">
      <w:pPr>
        <w:pStyle w:val="FMVEPoznmkaktabulceiobrzku"/>
      </w:pPr>
      <w:r w:rsidRPr="004407F0">
        <w:t xml:space="preserve">Poznámka: </w:t>
      </w:r>
      <w:r w:rsidR="005E2F11">
        <w:t xml:space="preserve">* </w:t>
      </w:r>
      <w:r w:rsidR="002561A4">
        <w:t xml:space="preserve">často používaný </w:t>
      </w:r>
      <w:r w:rsidR="005E2F11">
        <w:t>pojem „vteřina“ je zcela nesprávný!</w:t>
      </w:r>
    </w:p>
    <w:p w14:paraId="1D47ECC8" w14:textId="77777777" w:rsidR="00F24CA6" w:rsidRDefault="00F24CA6" w:rsidP="00F24CA6">
      <w:pPr>
        <w:pStyle w:val="FMVENadpis2slovan"/>
      </w:pPr>
      <w:bookmarkStart w:id="48" w:name="_Ref304750411"/>
      <w:bookmarkStart w:id="49" w:name="_Toc399280437"/>
      <w:bookmarkStart w:id="50" w:name="_Toc472863610"/>
      <w:r>
        <w:t>Titulky</w:t>
      </w:r>
      <w:bookmarkEnd w:id="48"/>
      <w:r w:rsidR="00F626EC">
        <w:t xml:space="preserve"> tabulek</w:t>
      </w:r>
      <w:bookmarkEnd w:id="49"/>
      <w:bookmarkEnd w:id="50"/>
    </w:p>
    <w:p w14:paraId="6B53711F" w14:textId="77777777" w:rsidR="00263A3A" w:rsidRDefault="00F24CA6" w:rsidP="00F24CA6">
      <w:pPr>
        <w:pStyle w:val="FMVENormlnZanadpisemiobjektem"/>
      </w:pPr>
      <w:r>
        <w:t xml:space="preserve">Každá tabulka musí být označena titulkem. Ten se umisťuje nad tabulku a pro jeho vložení použijte menu </w:t>
      </w:r>
      <w:r w:rsidRPr="00667C0E">
        <w:rPr>
          <w:rStyle w:val="FMVEZvraznnKlvesovzkratkanebomenu"/>
        </w:rPr>
        <w:t>Reference – Titulky – Vložit titulek</w:t>
      </w:r>
      <w:r>
        <w:t xml:space="preserve">, z nabídky typů titulků vyberte </w:t>
      </w:r>
      <w:r w:rsidRPr="00667C0E">
        <w:rPr>
          <w:rStyle w:val="FMVEZvraznnKlvesovzkratkanebomenu"/>
        </w:rPr>
        <w:t>Tabulka</w:t>
      </w:r>
      <w:r>
        <w:t>. Titulek bude automaticky číslovaný a musí být doplněný popisným textem s velkým počátečním písmenem.</w:t>
      </w:r>
    </w:p>
    <w:p w14:paraId="7B27A280" w14:textId="77777777" w:rsidR="00F24CA6" w:rsidRDefault="00F24CA6" w:rsidP="00263A3A">
      <w:pPr>
        <w:pStyle w:val="FMVENormln"/>
      </w:pPr>
      <w:r>
        <w:t xml:space="preserve">Titulek s číslem (ve Wordu </w:t>
      </w:r>
      <w:r w:rsidR="00263A3A">
        <w:t xml:space="preserve">je tato dvojice </w:t>
      </w:r>
      <w:r>
        <w:t>nazýv</w:t>
      </w:r>
      <w:r w:rsidR="00263A3A">
        <w:t xml:space="preserve">ána souhrnně jako </w:t>
      </w:r>
      <w:r w:rsidRPr="00370149">
        <w:rPr>
          <w:i/>
        </w:rPr>
        <w:t>návěští</w:t>
      </w:r>
      <w:r>
        <w:t xml:space="preserve">) </w:t>
      </w:r>
      <w:r w:rsidR="00263A3A">
        <w:t>musí být od následujícího popisku</w:t>
      </w:r>
      <w:r>
        <w:t xml:space="preserve"> </w:t>
      </w:r>
      <w:r w:rsidR="00263A3A">
        <w:t>oddělen</w:t>
      </w:r>
      <w:r>
        <w:t xml:space="preserve"> buď pomlčkou (klávesová zkratka </w:t>
      </w:r>
      <w:r w:rsidRPr="00667C0E">
        <w:rPr>
          <w:rStyle w:val="FMVEZvraznnKlvesovzkratkanebomenu"/>
        </w:rPr>
        <w:t xml:space="preserve">Ctrl + Numerické </w:t>
      </w:r>
      <w:r>
        <w:rPr>
          <w:rStyle w:val="FMVEZvraznnKlvesovzkratkanebomenu"/>
        </w:rPr>
        <w:t>-</w:t>
      </w:r>
      <w:r>
        <w:t xml:space="preserve"> nebo </w:t>
      </w:r>
      <w:r w:rsidRPr="00667C0E">
        <w:rPr>
          <w:rStyle w:val="FMVEZvraznnKlvesovzkratkanebomenu"/>
        </w:rPr>
        <w:t>Alt + 0150</w:t>
      </w:r>
      <w:r>
        <w:t xml:space="preserve">) </w:t>
      </w:r>
      <w:r w:rsidR="00263A3A">
        <w:t>nebo dvojtečkou, přičemž v celém textu je třeba důsledně používat jen jeden z těchto způsobů, v žádném případě se nesmějí míchat.</w:t>
      </w:r>
    </w:p>
    <w:p w14:paraId="3A920C99" w14:textId="77777777" w:rsidR="00263A3A" w:rsidRPr="00263A3A" w:rsidRDefault="00263A3A" w:rsidP="00805206">
      <w:pPr>
        <w:pStyle w:val="FMVENadpis3slovan"/>
      </w:pPr>
      <w:bookmarkStart w:id="51" w:name="_Toc399280438"/>
      <w:bookmarkStart w:id="52" w:name="_Toc472863611"/>
      <w:r>
        <w:t xml:space="preserve">Jednotky v titulcích </w:t>
      </w:r>
      <w:r w:rsidRPr="00805206">
        <w:t>nebo</w:t>
      </w:r>
      <w:r>
        <w:t xml:space="preserve"> záhlaví sloupců</w:t>
      </w:r>
      <w:bookmarkEnd w:id="51"/>
      <w:bookmarkEnd w:id="52"/>
    </w:p>
    <w:p w14:paraId="0FFA2C6A" w14:textId="0C8232E6" w:rsidR="00F96EE4" w:rsidRDefault="00F96EE4" w:rsidP="00263A3A">
      <w:pPr>
        <w:pStyle w:val="FMVENormlnZanadpisemiobjektem"/>
      </w:pPr>
      <w:r w:rsidRPr="00263A3A">
        <w:t>Součástí titulku tabulky může být – pokud tabulka obsahuje v tomto smyslu jednotná data – také uvedení jednotek. Příklad můžete vidět v </w:t>
      </w:r>
      <w:r w:rsidR="00D21688">
        <w:t>t</w:t>
      </w:r>
      <w:r w:rsidRPr="00263A3A">
        <w:t xml:space="preserve">abulce </w:t>
      </w:r>
      <w:r w:rsidRPr="00263A3A">
        <w:fldChar w:fldCharType="begin"/>
      </w:r>
      <w:r w:rsidRPr="00263A3A">
        <w:instrText xml:space="preserve"> REF TabulkaFormatovaniSloupcu \h </w:instrText>
      </w:r>
      <w:r w:rsidR="00263A3A">
        <w:instrText xml:space="preserve"> \* MERGEFORMAT </w:instrText>
      </w:r>
      <w:r w:rsidRPr="00263A3A">
        <w:fldChar w:fldCharType="separate"/>
      </w:r>
      <w:r w:rsidR="00FD4FFE">
        <w:rPr>
          <w:noProof/>
        </w:rPr>
        <w:t>2</w:t>
      </w:r>
      <w:r w:rsidRPr="00263A3A">
        <w:fldChar w:fldCharType="end"/>
      </w:r>
      <w:r w:rsidR="00263A3A">
        <w:t xml:space="preserve">, kde všechny buňky </w:t>
      </w:r>
      <w:r w:rsidR="00263A3A">
        <w:lastRenderedPageBreak/>
        <w:t>obsahující čísla mají stejnou jednotku. P</w:t>
      </w:r>
      <w:r w:rsidR="00263A3A" w:rsidRPr="00263A3A">
        <w:t xml:space="preserve">oužívat přitom můžete buď hranaté závorky – </w:t>
      </w:r>
      <w:r w:rsidR="00263A3A" w:rsidRPr="00370149">
        <w:rPr>
          <w:i/>
        </w:rPr>
        <w:t>„Osevní plochy [ha]“</w:t>
      </w:r>
      <w:r w:rsidR="00263A3A" w:rsidRPr="00263A3A">
        <w:t xml:space="preserve"> – nebo závorku kulaté –</w:t>
      </w:r>
      <w:r w:rsidR="00263A3A">
        <w:t xml:space="preserve"> </w:t>
      </w:r>
      <w:r w:rsidR="00263A3A" w:rsidRPr="00D30430">
        <w:rPr>
          <w:i/>
        </w:rPr>
        <w:t>„Osevní plochy (v ha)“</w:t>
      </w:r>
      <w:r w:rsidR="00263A3A">
        <w:t>. Vyberte si v rámci celé práce jen jeden z těchto dvou způsobů a nemíchejte je!</w:t>
      </w:r>
    </w:p>
    <w:p w14:paraId="0B86A864" w14:textId="3281E543" w:rsidR="00263A3A" w:rsidRPr="00263A3A" w:rsidRDefault="00263A3A" w:rsidP="00F96EE4">
      <w:pPr>
        <w:pStyle w:val="FMVENormln"/>
      </w:pPr>
      <w:r>
        <w:t xml:space="preserve">Pokud by každý sloupec tabulky obsahoval různé jednotky, neuvádí se v titulku, ale v záhlaví sloupce; v případě stejné </w:t>
      </w:r>
      <w:r w:rsidR="00D21688">
        <w:t>t</w:t>
      </w:r>
      <w:r>
        <w:t xml:space="preserve">abulky </w:t>
      </w:r>
      <w:r>
        <w:rPr>
          <w:highlight w:val="yellow"/>
        </w:rPr>
        <w:fldChar w:fldCharType="begin"/>
      </w:r>
      <w:r>
        <w:instrText xml:space="preserve"> REF TabulkaFormatovaniSloupcu \h </w:instrText>
      </w:r>
      <w:r>
        <w:rPr>
          <w:highlight w:val="yellow"/>
        </w:rPr>
      </w:r>
      <w:r>
        <w:rPr>
          <w:highlight w:val="yellow"/>
        </w:rPr>
        <w:fldChar w:fldCharType="separate"/>
      </w:r>
      <w:r w:rsidR="00FD4FFE">
        <w:rPr>
          <w:noProof/>
        </w:rPr>
        <w:t>2</w:t>
      </w:r>
      <w:r>
        <w:rPr>
          <w:highlight w:val="yellow"/>
        </w:rPr>
        <w:fldChar w:fldCharType="end"/>
      </w:r>
      <w:r>
        <w:t xml:space="preserve"> by tak záhlaví každého ze sloupců vedle roku bylo uvedeno ještě </w:t>
      </w:r>
      <w:r w:rsidRPr="00991D87">
        <w:rPr>
          <w:i/>
        </w:rPr>
        <w:t>„[ha]“</w:t>
      </w:r>
      <w:r>
        <w:t xml:space="preserve"> </w:t>
      </w:r>
      <w:r w:rsidRPr="00605021">
        <w:t xml:space="preserve">nebo </w:t>
      </w:r>
      <w:r w:rsidRPr="00991D87">
        <w:rPr>
          <w:i/>
        </w:rPr>
        <w:t>„(v ha)“</w:t>
      </w:r>
      <w:r w:rsidRPr="00605021">
        <w:t>,</w:t>
      </w:r>
      <w:r>
        <w:t xml:space="preserve"> přičemž první způsob je preferovaný. Jednotky by nikdy neměly být uváděny v každé buňce zvlášť; tabulku to značně </w:t>
      </w:r>
      <w:proofErr w:type="spellStart"/>
      <w:r>
        <w:t>znepřehledňuje</w:t>
      </w:r>
      <w:proofErr w:type="spellEnd"/>
      <w:r>
        <w:t>.</w:t>
      </w:r>
    </w:p>
    <w:p w14:paraId="47F6BB8D" w14:textId="77777777" w:rsidR="00F96EE4" w:rsidRPr="00F96EE4" w:rsidRDefault="00F96EE4" w:rsidP="00F96EE4">
      <w:pPr>
        <w:pStyle w:val="FMVENadpis2slovan"/>
      </w:pPr>
      <w:bookmarkStart w:id="53" w:name="_Ref304750541"/>
      <w:bookmarkStart w:id="54" w:name="_Ref397924111"/>
      <w:bookmarkStart w:id="55" w:name="_Toc399280439"/>
      <w:bookmarkStart w:id="56" w:name="_Toc472863612"/>
      <w:r>
        <w:t>Uvedení zdroje</w:t>
      </w:r>
      <w:bookmarkEnd w:id="53"/>
      <w:r w:rsidR="00F626EC">
        <w:t xml:space="preserve"> tabulek</w:t>
      </w:r>
      <w:bookmarkEnd w:id="54"/>
      <w:bookmarkEnd w:id="55"/>
      <w:bookmarkEnd w:id="56"/>
    </w:p>
    <w:p w14:paraId="5F85E50A" w14:textId="77777777" w:rsidR="00633596" w:rsidRDefault="00920EFD" w:rsidP="00F96EE4">
      <w:pPr>
        <w:pStyle w:val="FMVENormlnZanadpisemiobjektem"/>
      </w:pPr>
      <w:r>
        <w:t>Pokud údaje v tabulce nejsou výsledkem vlastního výzkumu, musí být za tabulkou uveden zdroj</w:t>
      </w:r>
      <w:r w:rsidR="009F2B73">
        <w:t xml:space="preserve"> (pramen)</w:t>
      </w:r>
      <w:r>
        <w:t xml:space="preserve">, ze kterého jsou tato data převzata. Jde o odstavec bezprostředně následující za tabulkou, na který je aplikován styl </w:t>
      </w:r>
      <w:r w:rsidR="00BD35A1" w:rsidRPr="00BD35A1">
        <w:rPr>
          <w:rStyle w:val="FMVEZvraznnKlvesovzkratkanebomenu"/>
        </w:rPr>
        <w:t>FM VŠE: Zdroj tabulky či obrázku</w:t>
      </w:r>
      <w:r w:rsidR="00BD35A1">
        <w:t>.</w:t>
      </w:r>
    </w:p>
    <w:p w14:paraId="2EB0A227" w14:textId="4A42183C" w:rsidR="00920EFD" w:rsidRDefault="004407F0" w:rsidP="00920EFD">
      <w:pPr>
        <w:pStyle w:val="FMVENormln"/>
      </w:pPr>
      <w:r>
        <w:t xml:space="preserve">Pokud je třeba vysvětlit nějakou nejasnost, použije se další odstavec zformátovaný stylem </w:t>
      </w:r>
      <w:r w:rsidRPr="004407F0">
        <w:rPr>
          <w:rStyle w:val="FMVEZvraznnKlvesovzkratkanebomenu"/>
        </w:rPr>
        <w:t>FM VŠE: Poznámka k tabulce či obrázku</w:t>
      </w:r>
      <w:r>
        <w:t xml:space="preserve"> </w:t>
      </w:r>
      <w:r w:rsidR="00633596">
        <w:t xml:space="preserve">uvozený slovem </w:t>
      </w:r>
      <w:r w:rsidR="00633596" w:rsidRPr="00633596">
        <w:rPr>
          <w:i/>
        </w:rPr>
        <w:t>Poznámka</w:t>
      </w:r>
      <w:r w:rsidR="00633596">
        <w:t xml:space="preserve"> a dvojtečkou </w:t>
      </w:r>
      <w:r>
        <w:t xml:space="preserve">(viz </w:t>
      </w:r>
      <w:r w:rsidR="00D21688">
        <w:t>t</w:t>
      </w:r>
      <w:r>
        <w:t xml:space="preserve">abulku </w:t>
      </w:r>
      <w:r>
        <w:fldChar w:fldCharType="begin"/>
      </w:r>
      <w:r>
        <w:instrText xml:space="preserve"> REF TabulkaFyzikalniJednotky \h </w:instrText>
      </w:r>
      <w:r>
        <w:fldChar w:fldCharType="separate"/>
      </w:r>
      <w:r w:rsidR="00FD4FFE">
        <w:rPr>
          <w:noProof/>
        </w:rPr>
        <w:t>1</w:t>
      </w:r>
      <w:r>
        <w:fldChar w:fldCharType="end"/>
      </w:r>
      <w:r>
        <w:t>).</w:t>
      </w:r>
      <w:r w:rsidR="00B33A4C">
        <w:t xml:space="preserve"> Poznámku je samozřejmě možné vložit i v případě, že není uveden zdroj, v takovém případě ná</w:t>
      </w:r>
      <w:r w:rsidR="0098432E">
        <w:t xml:space="preserve">sleduje ihned za tabulkou (viz </w:t>
      </w:r>
      <w:r w:rsidR="00D21688">
        <w:t>t</w:t>
      </w:r>
      <w:r w:rsidR="00B33A4C">
        <w:t xml:space="preserve">abulku </w:t>
      </w:r>
      <w:r w:rsidR="00B33A4C">
        <w:fldChar w:fldCharType="begin"/>
      </w:r>
      <w:r w:rsidR="00B33A4C">
        <w:instrText xml:space="preserve"> REF TabulkaZarovnaniCisel \h </w:instrText>
      </w:r>
      <w:r w:rsidR="00B33A4C">
        <w:fldChar w:fldCharType="separate"/>
      </w:r>
      <w:r w:rsidR="00FD4FFE">
        <w:rPr>
          <w:noProof/>
        </w:rPr>
        <w:t>3</w:t>
      </w:r>
      <w:r w:rsidR="00B33A4C">
        <w:fldChar w:fldCharType="end"/>
      </w:r>
      <w:r w:rsidR="00B33A4C">
        <w:t>).</w:t>
      </w:r>
    </w:p>
    <w:p w14:paraId="49496CC3" w14:textId="77777777" w:rsidR="00F24CA6" w:rsidRPr="00401498" w:rsidRDefault="00920EFD" w:rsidP="00C80EC3">
      <w:pPr>
        <w:pStyle w:val="FMVENormln"/>
        <w:rPr>
          <w:color w:val="FF0000"/>
        </w:rPr>
      </w:pPr>
      <w:r w:rsidRPr="00401498">
        <w:t xml:space="preserve">Nezapomeňte text </w:t>
      </w:r>
      <w:r w:rsidRPr="00920EFD">
        <w:t xml:space="preserve">následující za tabulkou </w:t>
      </w:r>
      <w:r>
        <w:t xml:space="preserve">– </w:t>
      </w:r>
      <w:r w:rsidRPr="00920EFD">
        <w:t xml:space="preserve">pokud to </w:t>
      </w:r>
      <w:r>
        <w:t xml:space="preserve">ovšem </w:t>
      </w:r>
      <w:r w:rsidRPr="00920EFD">
        <w:t>není nadpis</w:t>
      </w:r>
      <w:r>
        <w:t xml:space="preserve"> –</w:t>
      </w:r>
      <w:r w:rsidRPr="00920EFD">
        <w:t xml:space="preserve"> zformátovat stylem </w:t>
      </w:r>
      <w:r w:rsidRPr="00920EFD">
        <w:rPr>
          <w:rStyle w:val="FMVEZvraznnKlvesovzkratkanebomenu"/>
        </w:rPr>
        <w:t>FM VŠE: Normální: Za tabulkou či obrázkem</w:t>
      </w:r>
      <w:r w:rsidRPr="00920EFD">
        <w:t>; ten tento text náležitě od tabulky odsadí. Nepoužívejte pro toto odsazení prázdný</w:t>
      </w:r>
      <w:r w:rsidRPr="00401498">
        <w:t xml:space="preserve"> odstavec!</w:t>
      </w:r>
    </w:p>
    <w:p w14:paraId="20DE5054" w14:textId="77777777" w:rsidR="002653DE" w:rsidRDefault="002653DE" w:rsidP="002653DE">
      <w:pPr>
        <w:pStyle w:val="FMVENadpis2slovan"/>
      </w:pPr>
      <w:bookmarkStart w:id="57" w:name="_Ref304751832"/>
      <w:bookmarkStart w:id="58" w:name="_Toc399280440"/>
      <w:bookmarkStart w:id="59" w:name="_Toc472863613"/>
      <w:r>
        <w:t>Umístění tabulky na stránce</w:t>
      </w:r>
      <w:bookmarkEnd w:id="57"/>
      <w:bookmarkEnd w:id="58"/>
      <w:bookmarkEnd w:id="59"/>
    </w:p>
    <w:p w14:paraId="0BBC780B" w14:textId="77777777" w:rsidR="002115B1" w:rsidRDefault="002115B1" w:rsidP="002653DE">
      <w:pPr>
        <w:pStyle w:val="FMVENormlnZanadpisemiobjektem"/>
      </w:pPr>
      <w:r>
        <w:t xml:space="preserve">Vždy byste měli dbát na to, aby tabulka včetně titulku i případného uvedení zdroje a poznámky byla umístěna celá na jedné stránce, aby se </w:t>
      </w:r>
      <w:r w:rsidR="00310ACC">
        <w:t xml:space="preserve">tedy </w:t>
      </w:r>
      <w:r>
        <w:t>její řádky nelámaly mezi dvě stránky</w:t>
      </w:r>
      <w:r w:rsidR="00405D3F">
        <w:rPr>
          <w:rStyle w:val="Znakapoznpodarou"/>
        </w:rPr>
        <w:footnoteReference w:id="8"/>
      </w:r>
      <w:r>
        <w:t xml:space="preserve">. Výše zmíněný odstavcový styl </w:t>
      </w:r>
      <w:r w:rsidRPr="009C2C22">
        <w:rPr>
          <w:rStyle w:val="FMVEZvraznnKlvesovzkratkanebomenu"/>
        </w:rPr>
        <w:t>FM VŠE: Text tabulky</w:t>
      </w:r>
      <w:r>
        <w:t xml:space="preserve"> tento požadavek </w:t>
      </w:r>
      <w:r w:rsidR="00405D3F">
        <w:t>zabezpečí automaticky</w:t>
      </w:r>
      <w:r>
        <w:t>; je nastaven tak, že všechny řádky</w:t>
      </w:r>
      <w:r w:rsidR="00405D3F">
        <w:t xml:space="preserve"> tabulky včetně titulku jsou spolu svázané.</w:t>
      </w:r>
    </w:p>
    <w:p w14:paraId="5855E316" w14:textId="2BE07DFE" w:rsidR="002653DE" w:rsidRDefault="002115B1" w:rsidP="00405D3F">
      <w:pPr>
        <w:pStyle w:val="FMVENormln"/>
      </w:pPr>
      <w:r>
        <w:t xml:space="preserve">V některých případech </w:t>
      </w:r>
      <w:r w:rsidR="00405D3F">
        <w:t xml:space="preserve">ale díky tomu </w:t>
      </w:r>
      <w:r>
        <w:t>vyjde tabulka v textu tak nešťastně, že je</w:t>
      </w:r>
      <w:r w:rsidR="00405D3F">
        <w:t xml:space="preserve"> automaticky přesunuta na začátek nové stránky (protože na předchozí se již nevejde) a na </w:t>
      </w:r>
      <w:r>
        <w:t xml:space="preserve">konci </w:t>
      </w:r>
      <w:r w:rsidR="00405D3F">
        <w:t xml:space="preserve">předchozí stránky tak vznikne prázdná bílá plocha. To nesmíte dopustit – a řešení je prosté. Tabulka v žádném případě nemusí být umístěna bezprostředně za odstavcem, ve které je na ni odkazováno; proto přesuňte text, který by jinak byl až za tabulkou, na konec předchozí stránky. Jinou možností (pokud například za tabulkou </w:t>
      </w:r>
      <w:r w:rsidR="00405D3F">
        <w:lastRenderedPageBreak/>
        <w:t xml:space="preserve">hned začíná další kapitola) je přesunout tabulku naopak před text, ze kterého na ni bude odkazováno. Situaci a její řešení ilustruje </w:t>
      </w:r>
      <w:r w:rsidR="00D21688">
        <w:t>o</w:t>
      </w:r>
      <w:r w:rsidR="00405D3F">
        <w:t xml:space="preserve">brázek </w:t>
      </w:r>
      <w:r w:rsidR="00CF72D3">
        <w:fldChar w:fldCharType="begin"/>
      </w:r>
      <w:r w:rsidR="00CF72D3">
        <w:instrText xml:space="preserve"> REF ObrazekPreteceniTabulky \h </w:instrText>
      </w:r>
      <w:r w:rsidR="00CF72D3">
        <w:fldChar w:fldCharType="separate"/>
      </w:r>
      <w:r w:rsidR="00FD4FFE">
        <w:rPr>
          <w:noProof/>
        </w:rPr>
        <w:t>1</w:t>
      </w:r>
      <w:r w:rsidR="00CF72D3">
        <w:fldChar w:fldCharType="end"/>
      </w:r>
      <w:r w:rsidR="00405D3F">
        <w:t xml:space="preserve">. </w:t>
      </w:r>
    </w:p>
    <w:p w14:paraId="71F59975" w14:textId="64792A43" w:rsidR="00405D3F" w:rsidRDefault="00405D3F" w:rsidP="00405D3F">
      <w:pPr>
        <w:pStyle w:val="Titulek"/>
      </w:pPr>
      <w:bookmarkStart w:id="60" w:name="_Toc418412980"/>
      <w:bookmarkStart w:id="61" w:name="_Toc472863634"/>
      <w:r>
        <w:t xml:space="preserve">Obrázek </w:t>
      </w:r>
      <w:bookmarkStart w:id="62" w:name="ObrazekPreteceniTabulky"/>
      <w:r>
        <w:fldChar w:fldCharType="begin"/>
      </w:r>
      <w:r>
        <w:instrText xml:space="preserve"> SEQ Obrázek \* ARABIC </w:instrText>
      </w:r>
      <w:r>
        <w:fldChar w:fldCharType="separate"/>
      </w:r>
      <w:r w:rsidR="00FD4FFE">
        <w:rPr>
          <w:noProof/>
        </w:rPr>
        <w:t>1</w:t>
      </w:r>
      <w:r>
        <w:fldChar w:fldCharType="end"/>
      </w:r>
      <w:bookmarkEnd w:id="62"/>
      <w:r>
        <w:t xml:space="preserve"> – Řešení přetečení tabulky na novou stránku</w:t>
      </w:r>
      <w:bookmarkEnd w:id="60"/>
      <w:bookmarkEnd w:id="61"/>
    </w:p>
    <w:p w14:paraId="760D0EDE" w14:textId="77777777" w:rsidR="00405D3F" w:rsidRDefault="001A6708" w:rsidP="007F050C">
      <w:pPr>
        <w:pStyle w:val="FMVEObrzek"/>
        <w:tabs>
          <w:tab w:val="right" w:pos="8219"/>
        </w:tabs>
        <w:jc w:val="left"/>
      </w:pPr>
      <w:r>
        <w:t xml:space="preserve"> </w:t>
      </w:r>
      <w:r w:rsidR="007F050C" w:rsidRPr="007F050C">
        <w:drawing>
          <wp:inline distT="0" distB="0" distL="0" distR="0" wp14:anchorId="15F1C0BE" wp14:editId="767BE980">
            <wp:extent cx="3056653" cy="1440000"/>
            <wp:effectExtent l="0" t="0" r="0" b="8255"/>
            <wp:docPr id="1" name="Obrázek 1" descr="C:\Dokumenty\jp\Granty a projekty\Modularizace\ŠABLONA KP\im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img\0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6653" cy="1440000"/>
                    </a:xfrm>
                    <a:prstGeom prst="rect">
                      <a:avLst/>
                    </a:prstGeom>
                    <a:noFill/>
                    <a:ln>
                      <a:noFill/>
                    </a:ln>
                  </pic:spPr>
                </pic:pic>
              </a:graphicData>
            </a:graphic>
          </wp:inline>
        </w:drawing>
      </w:r>
      <w:r w:rsidR="007F050C">
        <w:tab/>
      </w:r>
      <w:r w:rsidR="00FB2111">
        <w:drawing>
          <wp:inline distT="0" distB="0" distL="0" distR="0" wp14:anchorId="0AB9C159" wp14:editId="133B31E6">
            <wp:extent cx="2045163" cy="1440000"/>
            <wp:effectExtent l="0" t="0" r="0" b="8255"/>
            <wp:docPr id="6" name="Obrázek 6" descr="C:\Dokumenty\jp\Granty a projekty\Modularizace\ŠABLONA KP\im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jp\Granty a projekty\Modularizace\ŠABLONA KP\img\00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5163" cy="1440000"/>
                    </a:xfrm>
                    <a:prstGeom prst="rect">
                      <a:avLst/>
                    </a:prstGeom>
                    <a:noFill/>
                    <a:ln>
                      <a:noFill/>
                    </a:ln>
                  </pic:spPr>
                </pic:pic>
              </a:graphicData>
            </a:graphic>
          </wp:inline>
        </w:drawing>
      </w:r>
    </w:p>
    <w:p w14:paraId="6E00541B" w14:textId="22EFD5D6" w:rsidR="00405D3F" w:rsidRPr="00405D3F" w:rsidRDefault="00405D3F" w:rsidP="00405D3F">
      <w:pPr>
        <w:pStyle w:val="FMVEPoznmkaktabulceiobrzku"/>
      </w:pPr>
      <w:r>
        <w:t>Poznámka</w:t>
      </w:r>
      <w:r w:rsidR="00633596">
        <w:t xml:space="preserve">: </w:t>
      </w:r>
      <w:r w:rsidR="00BF4EE0">
        <w:t xml:space="preserve">Vlevo původní stav, </w:t>
      </w:r>
      <w:r w:rsidR="00FB2111">
        <w:t xml:space="preserve">vpravo </w:t>
      </w:r>
      <w:r w:rsidR="00BF4EE0">
        <w:t>přesunutí textu před tabulku.</w:t>
      </w:r>
    </w:p>
    <w:p w14:paraId="1DA77A95" w14:textId="77777777" w:rsidR="00BC6991" w:rsidRDefault="00BC6991" w:rsidP="00EB17F2">
      <w:pPr>
        <w:pStyle w:val="FMVENadpis2slovan"/>
      </w:pPr>
      <w:bookmarkStart w:id="63" w:name="_Toc399280441"/>
      <w:bookmarkStart w:id="64" w:name="_Toc472863614"/>
      <w:r w:rsidRPr="00EB17F2">
        <w:t>Formátování</w:t>
      </w:r>
      <w:r>
        <w:t xml:space="preserve"> tabulek</w:t>
      </w:r>
      <w:r w:rsidR="00254CD7">
        <w:t xml:space="preserve"> a buněk</w:t>
      </w:r>
      <w:bookmarkEnd w:id="63"/>
      <w:bookmarkEnd w:id="64"/>
    </w:p>
    <w:p w14:paraId="3D1679D3" w14:textId="48AEC17C" w:rsidR="00254CD7" w:rsidRDefault="00254CD7" w:rsidP="00BC6991">
      <w:pPr>
        <w:pStyle w:val="FMVENormlnZanadpisemiobjektem"/>
      </w:pPr>
      <w:r>
        <w:t>Volte uvážlivě šířku tabulek. Je nesmysl, aby tabulka se dvě</w:t>
      </w:r>
      <w:r w:rsidR="006D33E7">
        <w:t>ma</w:t>
      </w:r>
      <w:r>
        <w:t xml:space="preserve"> sloupci obsahujícími krátká čísla byla roztažena na celou šířku textu. Na druhou stranu</w:t>
      </w:r>
      <w:r w:rsidR="00006529">
        <w:t xml:space="preserve"> –</w:t>
      </w:r>
      <w:r>
        <w:t xml:space="preserve"> tabulk</w:t>
      </w:r>
      <w:r w:rsidR="00B56B26">
        <w:t>u</w:t>
      </w:r>
      <w:r>
        <w:t xml:space="preserve">, která by </w:t>
      </w:r>
      <w:r w:rsidR="00B80267">
        <w:t xml:space="preserve">vycházela na </w:t>
      </w:r>
      <w:r>
        <w:t xml:space="preserve">šířku 14 cm </w:t>
      </w:r>
      <w:r w:rsidR="00B80267">
        <w:t xml:space="preserve">(přičemž </w:t>
      </w:r>
      <w:r>
        <w:t xml:space="preserve">text </w:t>
      </w:r>
      <w:r w:rsidR="00B80267">
        <w:t xml:space="preserve">dokumentu je </w:t>
      </w:r>
      <w:r>
        <w:t>sázen na šířku 14,5</w:t>
      </w:r>
      <w:r w:rsidR="00B80267">
        <w:t> </w:t>
      </w:r>
      <w:r>
        <w:t>centimetrů</w:t>
      </w:r>
      <w:r w:rsidR="00B80267">
        <w:t>)</w:t>
      </w:r>
      <w:r>
        <w:t xml:space="preserve">, je mnohem lepší její šířku změnit na šířku textu, tedy </w:t>
      </w:r>
      <w:r w:rsidR="00C86A43">
        <w:t xml:space="preserve">shodných </w:t>
      </w:r>
      <w:r>
        <w:t>14,5 cm.</w:t>
      </w:r>
    </w:p>
    <w:p w14:paraId="224C695F" w14:textId="77777777" w:rsidR="00690FD3" w:rsidRDefault="00690FD3" w:rsidP="00805206">
      <w:pPr>
        <w:pStyle w:val="FMVENadpis3slovan"/>
      </w:pPr>
      <w:bookmarkStart w:id="65" w:name="_Toc399280442"/>
      <w:bookmarkStart w:id="66" w:name="_Toc472863615"/>
      <w:r w:rsidRPr="00EB17F2">
        <w:t>Formátování</w:t>
      </w:r>
      <w:r>
        <w:t xml:space="preserve"> sloupců</w:t>
      </w:r>
      <w:bookmarkEnd w:id="65"/>
      <w:bookmarkEnd w:id="66"/>
    </w:p>
    <w:p w14:paraId="45E90B58" w14:textId="2E1AAF3C" w:rsidR="00BA62C6" w:rsidRDefault="00690FD3" w:rsidP="00BA62C6">
      <w:pPr>
        <w:pStyle w:val="FMVENormlnZanadpisemiobjektem"/>
      </w:pPr>
      <w:r>
        <w:t>Pro formátování sloupců tabulek platí jednoduché pravidlo: sloupce, které nesou podobná data, by měly mít stejnou šířku. Tedy – je-li tabulka tvořena šesti sloupci, přičemž v prvním je popisek (například druh polní plodiny) a dalších pět obsahuje údaje o osevních plochách v letech 2000 až 2004, bude mít těchto pět sloupců stejnou šířku (první sloupce, je-li to nutné, může mít šířku jinou; ideálně ale i tento bude stejně široký jako všechny zbývající). Výsledný vzhl</w:t>
      </w:r>
      <w:r w:rsidR="00E74093">
        <w:t>ed tak může odpovídat ukázce v </w:t>
      </w:r>
      <w:r w:rsidR="00D21688">
        <w:t>t</w:t>
      </w:r>
      <w:r>
        <w:t xml:space="preserve">abulce </w:t>
      </w:r>
      <w:r>
        <w:fldChar w:fldCharType="begin"/>
      </w:r>
      <w:r>
        <w:instrText xml:space="preserve"> REF TabulkaFormatovaniSloupcu \h </w:instrText>
      </w:r>
      <w:r>
        <w:fldChar w:fldCharType="separate"/>
      </w:r>
      <w:r w:rsidR="00FD4FFE">
        <w:rPr>
          <w:noProof/>
        </w:rPr>
        <w:t>2</w:t>
      </w:r>
      <w:r>
        <w:fldChar w:fldCharType="end"/>
      </w:r>
      <w:r>
        <w:t>.</w:t>
      </w:r>
      <w:r w:rsidR="00D52447">
        <w:t xml:space="preserve"> </w:t>
      </w:r>
    </w:p>
    <w:p w14:paraId="268DCAD2" w14:textId="38180BF5" w:rsidR="00690FD3" w:rsidRDefault="00690FD3" w:rsidP="00A978C8">
      <w:pPr>
        <w:pStyle w:val="Titulek"/>
      </w:pPr>
      <w:bookmarkStart w:id="67" w:name="_Toc472863638"/>
      <w:r>
        <w:t xml:space="preserve">Tabulka </w:t>
      </w:r>
      <w:bookmarkStart w:id="68" w:name="TabulkaFormatovaniSloupcu"/>
      <w:r>
        <w:fldChar w:fldCharType="begin"/>
      </w:r>
      <w:r>
        <w:instrText xml:space="preserve"> SEQ Tabulka \* ARABIC </w:instrText>
      </w:r>
      <w:r>
        <w:fldChar w:fldCharType="separate"/>
      </w:r>
      <w:r w:rsidR="00FD4FFE">
        <w:rPr>
          <w:noProof/>
        </w:rPr>
        <w:t>2</w:t>
      </w:r>
      <w:r>
        <w:fldChar w:fldCharType="end"/>
      </w:r>
      <w:bookmarkEnd w:id="68"/>
      <w:r>
        <w:t xml:space="preserve"> – </w:t>
      </w:r>
      <w:r w:rsidR="00F96EE4">
        <w:t>Osevní plochy [ha]</w:t>
      </w:r>
      <w:bookmarkEnd w:id="67"/>
    </w:p>
    <w:tbl>
      <w:tblPr>
        <w:tblStyle w:val="FMVETabulka1"/>
        <w:tblW w:w="5001" w:type="pct"/>
        <w:tblLook w:val="04E0" w:firstRow="1" w:lastRow="1" w:firstColumn="1" w:lastColumn="0" w:noHBand="0" w:noVBand="1"/>
      </w:tblPr>
      <w:tblGrid>
        <w:gridCol w:w="2264"/>
        <w:gridCol w:w="1189"/>
        <w:gridCol w:w="1188"/>
        <w:gridCol w:w="1188"/>
        <w:gridCol w:w="1188"/>
        <w:gridCol w:w="1188"/>
      </w:tblGrid>
      <w:tr w:rsidR="00690FD3" w14:paraId="7B268CEB" w14:textId="77777777" w:rsidTr="004037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4" w:type="dxa"/>
          </w:tcPr>
          <w:p w14:paraId="28AA93E9" w14:textId="77777777" w:rsidR="00690FD3" w:rsidRPr="00157D47" w:rsidRDefault="00690FD3" w:rsidP="00640FE7">
            <w:pPr>
              <w:pStyle w:val="FMVETexttabulky"/>
              <w:jc w:val="left"/>
              <w:rPr>
                <w:i/>
              </w:rPr>
            </w:pPr>
          </w:p>
        </w:tc>
        <w:tc>
          <w:tcPr>
            <w:tcW w:w="1189" w:type="dxa"/>
          </w:tcPr>
          <w:p w14:paraId="32F91F45"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2000</w:t>
            </w:r>
          </w:p>
        </w:tc>
        <w:tc>
          <w:tcPr>
            <w:tcW w:w="1188" w:type="dxa"/>
          </w:tcPr>
          <w:p w14:paraId="1A317AC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2001</w:t>
            </w:r>
          </w:p>
        </w:tc>
        <w:tc>
          <w:tcPr>
            <w:tcW w:w="1188" w:type="dxa"/>
          </w:tcPr>
          <w:p w14:paraId="7740D10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2002</w:t>
            </w:r>
          </w:p>
        </w:tc>
        <w:tc>
          <w:tcPr>
            <w:tcW w:w="1188" w:type="dxa"/>
          </w:tcPr>
          <w:p w14:paraId="0CA0E3F9"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2003</w:t>
            </w:r>
          </w:p>
        </w:tc>
        <w:tc>
          <w:tcPr>
            <w:tcW w:w="1188" w:type="dxa"/>
          </w:tcPr>
          <w:p w14:paraId="135691D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2004</w:t>
            </w:r>
          </w:p>
        </w:tc>
      </w:tr>
      <w:tr w:rsidR="00690FD3" w14:paraId="24AFADC7"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10F91813" w14:textId="77777777" w:rsidR="00690FD3" w:rsidRPr="00CB6078" w:rsidRDefault="00690FD3" w:rsidP="00157D47">
            <w:pPr>
              <w:pStyle w:val="FMVETexttabulky"/>
            </w:pPr>
            <w:r w:rsidRPr="00CB6078">
              <w:t>Ječmen</w:t>
            </w:r>
          </w:p>
        </w:tc>
        <w:tc>
          <w:tcPr>
            <w:tcW w:w="1189" w:type="dxa"/>
            <w:vAlign w:val="top"/>
          </w:tcPr>
          <w:p w14:paraId="3F1D386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496</w:t>
            </w:r>
            <w:r w:rsidR="00157D47">
              <w:t xml:space="preserve"> </w:t>
            </w:r>
            <w:r w:rsidRPr="00CB6078">
              <w:t>382</w:t>
            </w:r>
          </w:p>
        </w:tc>
        <w:tc>
          <w:tcPr>
            <w:tcW w:w="1188" w:type="dxa"/>
            <w:vAlign w:val="top"/>
          </w:tcPr>
          <w:p w14:paraId="5F09239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492</w:t>
            </w:r>
            <w:r w:rsidR="00157D47">
              <w:t xml:space="preserve"> </w:t>
            </w:r>
            <w:r w:rsidRPr="00CB6078">
              <w:t>151</w:t>
            </w:r>
          </w:p>
        </w:tc>
        <w:tc>
          <w:tcPr>
            <w:tcW w:w="1188" w:type="dxa"/>
            <w:vAlign w:val="top"/>
          </w:tcPr>
          <w:p w14:paraId="7CA7AB86"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488</w:t>
            </w:r>
            <w:r w:rsidR="00157D47">
              <w:t xml:space="preserve"> </w:t>
            </w:r>
            <w:r w:rsidRPr="00CB6078">
              <w:t>070</w:t>
            </w:r>
          </w:p>
        </w:tc>
        <w:tc>
          <w:tcPr>
            <w:tcW w:w="1188" w:type="dxa"/>
            <w:vAlign w:val="top"/>
          </w:tcPr>
          <w:p w14:paraId="476C390D"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549</w:t>
            </w:r>
            <w:r w:rsidR="00157D47">
              <w:t xml:space="preserve"> </w:t>
            </w:r>
            <w:r w:rsidRPr="00CB6078">
              <w:t>955</w:t>
            </w:r>
          </w:p>
        </w:tc>
        <w:tc>
          <w:tcPr>
            <w:tcW w:w="1188" w:type="dxa"/>
            <w:vAlign w:val="top"/>
          </w:tcPr>
          <w:p w14:paraId="1DD58DD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564</w:t>
            </w:r>
            <w:r w:rsidR="00157D47">
              <w:t xml:space="preserve"> </w:t>
            </w:r>
            <w:r w:rsidRPr="00CB6078">
              <w:t>509</w:t>
            </w:r>
          </w:p>
        </w:tc>
      </w:tr>
      <w:tr w:rsidR="00690FD3" w14:paraId="1A298730" w14:textId="77777777" w:rsidTr="00403749">
        <w:tc>
          <w:tcPr>
            <w:cnfStyle w:val="001000000000" w:firstRow="0" w:lastRow="0" w:firstColumn="1" w:lastColumn="0" w:oddVBand="0" w:evenVBand="0" w:oddHBand="0" w:evenHBand="0" w:firstRowFirstColumn="0" w:firstRowLastColumn="0" w:lastRowFirstColumn="0" w:lastRowLastColumn="0"/>
            <w:tcW w:w="2264" w:type="dxa"/>
            <w:vAlign w:val="top"/>
          </w:tcPr>
          <w:p w14:paraId="3D303C1C" w14:textId="77777777" w:rsidR="00690FD3" w:rsidRPr="00CB6078" w:rsidRDefault="00690FD3" w:rsidP="00157D47">
            <w:pPr>
              <w:pStyle w:val="FMVETexttabulky"/>
            </w:pPr>
            <w:r w:rsidRPr="00CB6078">
              <w:t>Pšenice</w:t>
            </w:r>
          </w:p>
        </w:tc>
        <w:tc>
          <w:tcPr>
            <w:tcW w:w="1189" w:type="dxa"/>
            <w:vAlign w:val="top"/>
          </w:tcPr>
          <w:p w14:paraId="7E7ECA1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972</w:t>
            </w:r>
            <w:r w:rsidR="00157D47">
              <w:t xml:space="preserve"> </w:t>
            </w:r>
            <w:r w:rsidRPr="00CB6078">
              <w:t>711</w:t>
            </w:r>
          </w:p>
        </w:tc>
        <w:tc>
          <w:tcPr>
            <w:tcW w:w="1188" w:type="dxa"/>
            <w:vAlign w:val="top"/>
          </w:tcPr>
          <w:p w14:paraId="611B14D1"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935</w:t>
            </w:r>
            <w:r w:rsidR="00157D47">
              <w:t xml:space="preserve"> </w:t>
            </w:r>
            <w:r w:rsidRPr="00CB6078">
              <w:t>210</w:t>
            </w:r>
          </w:p>
        </w:tc>
        <w:tc>
          <w:tcPr>
            <w:tcW w:w="1188" w:type="dxa"/>
            <w:vAlign w:val="top"/>
          </w:tcPr>
          <w:p w14:paraId="66FA6E90"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848</w:t>
            </w:r>
            <w:r w:rsidR="00157D47">
              <w:t xml:space="preserve"> </w:t>
            </w:r>
            <w:r w:rsidRPr="00CB6078">
              <w:t>830</w:t>
            </w:r>
          </w:p>
        </w:tc>
        <w:tc>
          <w:tcPr>
            <w:tcW w:w="1188" w:type="dxa"/>
            <w:vAlign w:val="top"/>
          </w:tcPr>
          <w:p w14:paraId="307085F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648</w:t>
            </w:r>
            <w:r w:rsidR="00157D47">
              <w:t xml:space="preserve"> </w:t>
            </w:r>
            <w:r w:rsidRPr="00CB6078">
              <w:t>390</w:t>
            </w:r>
          </w:p>
        </w:tc>
        <w:tc>
          <w:tcPr>
            <w:tcW w:w="1188" w:type="dxa"/>
            <w:vAlign w:val="top"/>
          </w:tcPr>
          <w:p w14:paraId="67CF6383"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603</w:t>
            </w:r>
            <w:r w:rsidR="00157D47">
              <w:t xml:space="preserve"> </w:t>
            </w:r>
            <w:r w:rsidRPr="00CB6078">
              <w:t>412</w:t>
            </w:r>
          </w:p>
        </w:tc>
      </w:tr>
      <w:tr w:rsidR="00690FD3" w14:paraId="569C9E21"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4633F3CF" w14:textId="77777777" w:rsidR="00690FD3" w:rsidRPr="00CB6078" w:rsidRDefault="00690FD3" w:rsidP="00157D47">
            <w:pPr>
              <w:pStyle w:val="FMVETexttabulky"/>
            </w:pPr>
            <w:r w:rsidRPr="00CB6078">
              <w:t>Kukuřice na zrno</w:t>
            </w:r>
          </w:p>
        </w:tc>
        <w:tc>
          <w:tcPr>
            <w:tcW w:w="1189" w:type="dxa"/>
            <w:vAlign w:val="top"/>
          </w:tcPr>
          <w:p w14:paraId="521D2EF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39</w:t>
            </w:r>
            <w:r w:rsidR="00157D47">
              <w:t xml:space="preserve"> </w:t>
            </w:r>
            <w:r w:rsidRPr="00CB6078">
              <w:t>317</w:t>
            </w:r>
          </w:p>
        </w:tc>
        <w:tc>
          <w:tcPr>
            <w:tcW w:w="1188" w:type="dxa"/>
            <w:vAlign w:val="top"/>
          </w:tcPr>
          <w:p w14:paraId="449F2FE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45</w:t>
            </w:r>
            <w:r w:rsidR="00157D47">
              <w:t xml:space="preserve"> </w:t>
            </w:r>
            <w:r w:rsidRPr="00CB6078">
              <w:t>299</w:t>
            </w:r>
          </w:p>
        </w:tc>
        <w:tc>
          <w:tcPr>
            <w:tcW w:w="1188" w:type="dxa"/>
            <w:vAlign w:val="top"/>
          </w:tcPr>
          <w:p w14:paraId="29FE05B7"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70</w:t>
            </w:r>
            <w:r w:rsidR="00157D47">
              <w:t xml:space="preserve"> </w:t>
            </w:r>
            <w:r w:rsidRPr="00CB6078">
              <w:t>569</w:t>
            </w:r>
          </w:p>
        </w:tc>
        <w:tc>
          <w:tcPr>
            <w:tcW w:w="1188" w:type="dxa"/>
            <w:vAlign w:val="top"/>
          </w:tcPr>
          <w:p w14:paraId="112E11EE"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78</w:t>
            </w:r>
            <w:r w:rsidR="00157D47">
              <w:t xml:space="preserve"> </w:t>
            </w:r>
            <w:r w:rsidRPr="00CB6078">
              <w:t>040</w:t>
            </w:r>
          </w:p>
        </w:tc>
        <w:tc>
          <w:tcPr>
            <w:tcW w:w="1188" w:type="dxa"/>
            <w:vAlign w:val="top"/>
          </w:tcPr>
          <w:p w14:paraId="2F727FC6" w14:textId="77777777" w:rsidR="00690FD3"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79</w:t>
            </w:r>
            <w:r w:rsidR="00157D47">
              <w:t xml:space="preserve"> </w:t>
            </w:r>
            <w:r w:rsidRPr="00CB6078">
              <w:t>898</w:t>
            </w:r>
          </w:p>
        </w:tc>
      </w:tr>
      <w:tr w:rsidR="00640FE7" w14:paraId="07F34F61" w14:textId="77777777" w:rsidTr="0040374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516B319A" w14:textId="77777777" w:rsidR="00640FE7" w:rsidRPr="00CB6078" w:rsidRDefault="00640FE7" w:rsidP="00157D47">
            <w:pPr>
              <w:pStyle w:val="FMVETexttabulky"/>
            </w:pPr>
            <w:r>
              <w:t>Celkem</w:t>
            </w:r>
          </w:p>
        </w:tc>
        <w:tc>
          <w:tcPr>
            <w:tcW w:w="1189" w:type="dxa"/>
            <w:vAlign w:val="top"/>
          </w:tcPr>
          <w:p w14:paraId="185AC414"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1 559 360</w:t>
            </w:r>
          </w:p>
        </w:tc>
        <w:tc>
          <w:tcPr>
            <w:tcW w:w="1188" w:type="dxa"/>
            <w:vAlign w:val="top"/>
          </w:tcPr>
          <w:p w14:paraId="6D20F2A7"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1 527 874</w:t>
            </w:r>
          </w:p>
        </w:tc>
        <w:tc>
          <w:tcPr>
            <w:tcW w:w="1188" w:type="dxa"/>
            <w:vAlign w:val="top"/>
          </w:tcPr>
          <w:p w14:paraId="2409E422"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1 468 496</w:t>
            </w:r>
          </w:p>
        </w:tc>
        <w:tc>
          <w:tcPr>
            <w:tcW w:w="1188" w:type="dxa"/>
            <w:vAlign w:val="top"/>
          </w:tcPr>
          <w:p w14:paraId="2A81C2BF"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1 353 756</w:t>
            </w:r>
          </w:p>
        </w:tc>
        <w:tc>
          <w:tcPr>
            <w:tcW w:w="1188" w:type="dxa"/>
            <w:vAlign w:val="top"/>
          </w:tcPr>
          <w:p w14:paraId="4F18DD6C" w14:textId="77777777" w:rsidR="00640FE7"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1 327 833</w:t>
            </w:r>
          </w:p>
        </w:tc>
      </w:tr>
    </w:tbl>
    <w:p w14:paraId="49BC4C5C" w14:textId="77777777" w:rsidR="00BA62C6" w:rsidRDefault="00BA62C6" w:rsidP="00BA62C6">
      <w:pPr>
        <w:pStyle w:val="FMVENormlnZanadpisemiobjektem"/>
      </w:pPr>
      <w:r>
        <w:t xml:space="preserve">Pro srovnání šířek sloupců použijte na označených sloupcích menu </w:t>
      </w:r>
      <w:r w:rsidRPr="00690FD3">
        <w:rPr>
          <w:rStyle w:val="FMVEZvraznnKlvesovzkratkanebomenu"/>
        </w:rPr>
        <w:t>Nástroje tabulky – Rozložení – Velikost buňky – Sloupce stejně široké</w:t>
      </w:r>
      <w:r>
        <w:t>.</w:t>
      </w:r>
    </w:p>
    <w:p w14:paraId="74FC052E" w14:textId="77777777" w:rsidR="00BA62C6" w:rsidRDefault="00BA62C6" w:rsidP="00BA62C6">
      <w:pPr>
        <w:pStyle w:val="FMVENormlnZanadpisemiobjektem"/>
      </w:pPr>
    </w:p>
    <w:p w14:paraId="1C38F93C" w14:textId="77777777" w:rsidR="00142569" w:rsidRDefault="00142569" w:rsidP="00690FD3">
      <w:pPr>
        <w:pStyle w:val="FMVENadpis3slovan"/>
      </w:pPr>
      <w:bookmarkStart w:id="69" w:name="_Toc399280443"/>
      <w:bookmarkStart w:id="70" w:name="_Toc472863616"/>
      <w:r w:rsidRPr="00EB17F2">
        <w:lastRenderedPageBreak/>
        <w:t>Formátování</w:t>
      </w:r>
      <w:r>
        <w:t xml:space="preserve"> buněk</w:t>
      </w:r>
      <w:bookmarkEnd w:id="69"/>
      <w:bookmarkEnd w:id="70"/>
    </w:p>
    <w:p w14:paraId="50BE20BA" w14:textId="2F0B6726" w:rsidR="00254CD7" w:rsidRPr="00254CD7" w:rsidRDefault="00254CD7" w:rsidP="00142569">
      <w:pPr>
        <w:pStyle w:val="FMVENormlnZanadpisemiobjektem"/>
      </w:pPr>
      <w:r>
        <w:t xml:space="preserve">Formátování buněk nechte na vestavěných funkcích Wordu, konkrétně na </w:t>
      </w:r>
      <w:r w:rsidRPr="009C2C22">
        <w:rPr>
          <w:rStyle w:val="FMVEZvraznnKlvesovzkratkanebomenu"/>
        </w:rPr>
        <w:t xml:space="preserve">Nástroje tabulky – Návrh </w:t>
      </w:r>
      <w:r>
        <w:rPr>
          <w:rStyle w:val="FMVEZvraznnKlvesovzkratkanebomenu"/>
        </w:rPr>
        <w:t>– Možnosti stylů tabulek.</w:t>
      </w:r>
      <w:r w:rsidRPr="009C2C22">
        <w:rPr>
          <w:rStyle w:val="FMVEZvraznnKlvesovzkratkanebomenu"/>
        </w:rPr>
        <w:t xml:space="preserve"> </w:t>
      </w:r>
      <w:r>
        <w:t xml:space="preserve">Tabulkový styl </w:t>
      </w:r>
      <w:r w:rsidRPr="009C2C22">
        <w:rPr>
          <w:rStyle w:val="FMVEZvraznnKlvesovzkratkanebomenu"/>
        </w:rPr>
        <w:t>FM VŠE: Tabulka 1</w:t>
      </w:r>
      <w:r>
        <w:t xml:space="preserve"> je připraven tak, </w:t>
      </w:r>
      <w:r w:rsidR="00516E30">
        <w:t xml:space="preserve">aby umožňoval </w:t>
      </w:r>
      <w:r>
        <w:t xml:space="preserve">interaktivně vypínat odlišné formátování souhrnného řádku na konci tabulky, zapínat podbarvení sudých/lichých řádků a podobně. Zvolte tato formátovací pravidla podle potřeb </w:t>
      </w:r>
      <w:proofErr w:type="gramStart"/>
      <w:r>
        <w:t>té</w:t>
      </w:r>
      <w:proofErr w:type="gramEnd"/>
      <w:r>
        <w:t xml:space="preserve"> které tabulky – jak vidíte například na </w:t>
      </w:r>
      <w:r w:rsidR="00D21688">
        <w:t>t</w:t>
      </w:r>
      <w:r>
        <w:t>abulce</w:t>
      </w:r>
      <w:r w:rsidR="00B60EDB">
        <w:t> </w:t>
      </w:r>
      <w:r>
        <w:fldChar w:fldCharType="begin"/>
      </w:r>
      <w:r>
        <w:instrText xml:space="preserve"> REF TabulkaFyzikalniJednotky \h </w:instrText>
      </w:r>
      <w:r>
        <w:fldChar w:fldCharType="separate"/>
      </w:r>
      <w:r w:rsidR="00FD4FFE">
        <w:rPr>
          <w:noProof/>
        </w:rPr>
        <w:t>1</w:t>
      </w:r>
      <w:r>
        <w:fldChar w:fldCharType="end"/>
      </w:r>
      <w:r>
        <w:t>, není odlišně formátován souhrn (protože v tabulce prostě žádný není), šlo by však možná uvažovat o zvýraznění prvního sloupce</w:t>
      </w:r>
      <w:r w:rsidR="00142569">
        <w:t xml:space="preserve"> (nebo by jej bylo možné ručně ztučnit).</w:t>
      </w:r>
      <w:r w:rsidR="00640FE7">
        <w:t xml:space="preserve"> Tabulka </w:t>
      </w:r>
      <w:r w:rsidR="00640FE7">
        <w:fldChar w:fldCharType="begin"/>
      </w:r>
      <w:r w:rsidR="00640FE7">
        <w:instrText xml:space="preserve"> REF TabulkaFormatovaniSloupcu \h </w:instrText>
      </w:r>
      <w:r w:rsidR="00640FE7">
        <w:fldChar w:fldCharType="separate"/>
      </w:r>
      <w:r w:rsidR="00FD4FFE">
        <w:rPr>
          <w:noProof/>
        </w:rPr>
        <w:t>2</w:t>
      </w:r>
      <w:r w:rsidR="00640FE7">
        <w:fldChar w:fldCharType="end"/>
      </w:r>
      <w:r w:rsidR="00640FE7">
        <w:t xml:space="preserve"> oproti tomu souhrn</w:t>
      </w:r>
      <w:r w:rsidR="000F7BB2">
        <w:t xml:space="preserve"> i zvýrazněný první sloupec</w:t>
      </w:r>
      <w:r w:rsidR="00640FE7">
        <w:t xml:space="preserve"> obsahuje.</w:t>
      </w:r>
    </w:p>
    <w:p w14:paraId="28FA66AC" w14:textId="77777777" w:rsidR="00142569" w:rsidRDefault="00805835" w:rsidP="00EB17F2">
      <w:pPr>
        <w:pStyle w:val="FMVENadpis3slovan"/>
      </w:pPr>
      <w:bookmarkStart w:id="71" w:name="_Toc399280444"/>
      <w:bookmarkStart w:id="72" w:name="_Toc472863617"/>
      <w:r>
        <w:t xml:space="preserve">Zarovnání </w:t>
      </w:r>
      <w:r w:rsidR="00142569">
        <w:t>údajů v buňkách</w:t>
      </w:r>
      <w:bookmarkEnd w:id="71"/>
      <w:bookmarkEnd w:id="72"/>
    </w:p>
    <w:p w14:paraId="2941ABED" w14:textId="77777777" w:rsidR="00142569" w:rsidRDefault="00254CD7" w:rsidP="006A6F2C">
      <w:pPr>
        <w:pStyle w:val="FMVENormlnZanadpisemiobjektem"/>
      </w:pPr>
      <w:r>
        <w:t>Údaje v buňkách tabulek musí být správně horizontálně zarovnány. První sloupec by měl být zarovnán vlevo (pokud má charakter popisků řádků) nebo na střed buňky (pokud je první sloupec svým charakterem podobný zbývajícím sloupcům). Další sloupce budou zarovnány podle obsahu</w:t>
      </w:r>
      <w:r w:rsidR="004A3B07">
        <w:t xml:space="preserve"> – t</w:t>
      </w:r>
      <w:r>
        <w:t>extové sloupce</w:t>
      </w:r>
      <w:r w:rsidR="00142569">
        <w:t xml:space="preserve"> budou zarovnány vlevo nebo na střed sloupce,</w:t>
      </w:r>
      <w:r w:rsidR="004A3B07">
        <w:t xml:space="preserve"> č</w:t>
      </w:r>
      <w:r w:rsidR="00142569">
        <w:t>íselné sloupce budou zarovnány na desetinnou čárku</w:t>
      </w:r>
      <w:r w:rsidR="00271564">
        <w:t xml:space="preserve"> vizuálně uprostřed sloupce</w:t>
      </w:r>
      <w:r w:rsidR="00142569">
        <w:t xml:space="preserve"> nebo vpravo.</w:t>
      </w:r>
    </w:p>
    <w:p w14:paraId="576D7BF6" w14:textId="45580F98" w:rsidR="00142569" w:rsidRDefault="00142569" w:rsidP="00254CD7">
      <w:pPr>
        <w:pStyle w:val="FMVENormln"/>
      </w:pPr>
      <w:r>
        <w:t xml:space="preserve">Nejhorší je situace u číselných sloupců. Vždy dbejte na to, aby čísla měla stejný počet desetinných míst; v takovém případě zarovnání buněk vpravo automaticky </w:t>
      </w:r>
      <w:proofErr w:type="gramStart"/>
      <w:r>
        <w:t>zaručí</w:t>
      </w:r>
      <w:proofErr w:type="gramEnd"/>
      <w:r>
        <w:t>, že čísla budou správně zar</w:t>
      </w:r>
      <w:r w:rsidR="00271564">
        <w:t>ovnána pod sebe (viz sloupec</w:t>
      </w:r>
      <w:r>
        <w:t xml:space="preserve"> </w:t>
      </w:r>
      <w:r w:rsidR="00271564">
        <w:t xml:space="preserve">1 </w:t>
      </w:r>
      <w:r>
        <w:t>v</w:t>
      </w:r>
      <w:r w:rsidR="00271564">
        <w:t> </w:t>
      </w:r>
      <w:r w:rsidR="00D21688">
        <w:t>t</w:t>
      </w:r>
      <w:r>
        <w:t>abulce</w:t>
      </w:r>
      <w:r w:rsidR="00271564">
        <w:t xml:space="preserve"> </w:t>
      </w:r>
      <w:r w:rsidR="00271564">
        <w:fldChar w:fldCharType="begin"/>
      </w:r>
      <w:r w:rsidR="00271564">
        <w:instrText xml:space="preserve"> REF TabulkaZarovnaniCisel \h </w:instrText>
      </w:r>
      <w:r w:rsidR="00271564">
        <w:fldChar w:fldCharType="separate"/>
      </w:r>
      <w:r w:rsidR="00FD4FFE">
        <w:rPr>
          <w:noProof/>
        </w:rPr>
        <w:t>3</w:t>
      </w:r>
      <w:r w:rsidR="00271564">
        <w:fldChar w:fldCharType="end"/>
      </w:r>
      <w:r>
        <w:t xml:space="preserve">). Pokud to neuděláte, dojde k zakázané situaci ukázané na sloupci </w:t>
      </w:r>
      <w:r w:rsidR="00611323">
        <w:t>2</w:t>
      </w:r>
      <w:r>
        <w:t xml:space="preserve"> v</w:t>
      </w:r>
      <w:r w:rsidR="00611323">
        <w:t xml:space="preserve"> téže </w:t>
      </w:r>
      <w:r>
        <w:t>tabulce.</w:t>
      </w:r>
      <w:r w:rsidR="00611323">
        <w:t xml:space="preserve"> Nejlepší je pro čísla používat zarovnání na desetinnou čárku (viz sloupec 3), i v takovém případě je ale přehlednější používat shodný počet desetinných míst (viz sloupec 4)</w:t>
      </w:r>
      <w:r w:rsidR="00B62310">
        <w:t>.</w:t>
      </w:r>
    </w:p>
    <w:p w14:paraId="1E39768B" w14:textId="77777777" w:rsidR="00263A3A" w:rsidRDefault="00263A3A" w:rsidP="003E2EA3">
      <w:pPr>
        <w:pStyle w:val="FMVENormln"/>
      </w:pPr>
      <w:r>
        <w:t>Důležité ale je, aby celý sloupec byl vždy formátován stejně, a to včetně záhlaví! Nelze zarovnat záhlaví sloupce vlevo, dva následující řádky na střed a souhrn vpravo!</w:t>
      </w:r>
    </w:p>
    <w:p w14:paraId="1D8574BC" w14:textId="66335C3E" w:rsidR="00271564" w:rsidRDefault="00271564" w:rsidP="00A62EEC">
      <w:pPr>
        <w:pStyle w:val="Titulek"/>
      </w:pPr>
      <w:bookmarkStart w:id="73" w:name="_Toc472863639"/>
      <w:r>
        <w:t xml:space="preserve">Tabulka </w:t>
      </w:r>
      <w:bookmarkStart w:id="74" w:name="TabulkaZarovnaniCisel"/>
      <w:r>
        <w:fldChar w:fldCharType="begin"/>
      </w:r>
      <w:r>
        <w:instrText xml:space="preserve"> SEQ Tabulka \* ARABIC </w:instrText>
      </w:r>
      <w:r>
        <w:fldChar w:fldCharType="separate"/>
      </w:r>
      <w:r w:rsidR="00FD4FFE">
        <w:rPr>
          <w:noProof/>
        </w:rPr>
        <w:t>3</w:t>
      </w:r>
      <w:r>
        <w:fldChar w:fldCharType="end"/>
      </w:r>
      <w:bookmarkEnd w:id="74"/>
      <w:r>
        <w:t xml:space="preserve"> – Zarovnání čísel</w:t>
      </w:r>
      <w:bookmarkEnd w:id="73"/>
    </w:p>
    <w:tbl>
      <w:tblPr>
        <w:tblStyle w:val="FMVETabulka1"/>
        <w:tblW w:w="5000" w:type="pct"/>
        <w:tblLook w:val="0620" w:firstRow="1" w:lastRow="0" w:firstColumn="0" w:lastColumn="0" w:noHBand="1" w:noVBand="1"/>
      </w:tblPr>
      <w:tblGrid>
        <w:gridCol w:w="2047"/>
        <w:gridCol w:w="2050"/>
        <w:gridCol w:w="2053"/>
        <w:gridCol w:w="2053"/>
      </w:tblGrid>
      <w:tr w:rsidR="00027410" w14:paraId="67ADB517" w14:textId="77777777" w:rsidTr="004D246B">
        <w:trPr>
          <w:cnfStyle w:val="100000000000" w:firstRow="1" w:lastRow="0" w:firstColumn="0" w:lastColumn="0" w:oddVBand="0" w:evenVBand="0" w:oddHBand="0" w:evenHBand="0" w:firstRowFirstColumn="0" w:firstRowLastColumn="0" w:lastRowFirstColumn="0" w:lastRowLastColumn="0"/>
        </w:trPr>
        <w:tc>
          <w:tcPr>
            <w:tcW w:w="2058" w:type="dxa"/>
          </w:tcPr>
          <w:p w14:paraId="23DC19A7" w14:textId="77777777" w:rsidR="00027410" w:rsidRPr="00655F44" w:rsidRDefault="00027410" w:rsidP="00271564">
            <w:pPr>
              <w:pStyle w:val="FMVETexttabulky"/>
              <w:jc w:val="right"/>
            </w:pPr>
            <w:r>
              <w:t>sloupec 1</w:t>
            </w:r>
          </w:p>
        </w:tc>
        <w:tc>
          <w:tcPr>
            <w:tcW w:w="2059" w:type="dxa"/>
            <w:tcBorders>
              <w:tl2br w:val="single" w:sz="2" w:space="0" w:color="C0504D" w:themeColor="accent2"/>
              <w:tr2bl w:val="single" w:sz="2" w:space="0" w:color="C0504D" w:themeColor="accent2"/>
            </w:tcBorders>
          </w:tcPr>
          <w:p w14:paraId="4DD0EED6" w14:textId="77777777" w:rsidR="00027410" w:rsidRPr="00655F44" w:rsidRDefault="00027410" w:rsidP="007F050C">
            <w:pPr>
              <w:pStyle w:val="FMVETexttabulky"/>
              <w:jc w:val="right"/>
            </w:pPr>
            <w:r>
              <w:t>sloupec 2</w:t>
            </w:r>
          </w:p>
        </w:tc>
        <w:tc>
          <w:tcPr>
            <w:tcW w:w="2059" w:type="dxa"/>
          </w:tcPr>
          <w:p w14:paraId="63677968" w14:textId="77777777" w:rsidR="00027410" w:rsidRPr="00655F44" w:rsidRDefault="00027410" w:rsidP="007F050C">
            <w:pPr>
              <w:pStyle w:val="FMVETexttabulky"/>
              <w:jc w:val="center"/>
            </w:pPr>
            <w:r>
              <w:t>sloupec 3</w:t>
            </w:r>
          </w:p>
        </w:tc>
        <w:tc>
          <w:tcPr>
            <w:tcW w:w="2059" w:type="dxa"/>
          </w:tcPr>
          <w:p w14:paraId="13A979AE" w14:textId="77777777" w:rsidR="00027410" w:rsidRPr="00655F44" w:rsidRDefault="00027410" w:rsidP="00611323">
            <w:pPr>
              <w:pStyle w:val="FMVETexttabulky"/>
              <w:jc w:val="center"/>
            </w:pPr>
            <w:r>
              <w:t>sloupec 4</w:t>
            </w:r>
          </w:p>
        </w:tc>
      </w:tr>
      <w:tr w:rsidR="00027410" w14:paraId="4D80F72D" w14:textId="77777777" w:rsidTr="004D246B">
        <w:tc>
          <w:tcPr>
            <w:tcW w:w="2058" w:type="dxa"/>
          </w:tcPr>
          <w:p w14:paraId="0E092BFE" w14:textId="77777777" w:rsidR="00027410" w:rsidRPr="00A94CBA" w:rsidRDefault="00027410" w:rsidP="00271564">
            <w:pPr>
              <w:pStyle w:val="FMVETexttabulky"/>
              <w:jc w:val="right"/>
            </w:pPr>
            <w:r>
              <w:t>25 256,25</w:t>
            </w:r>
          </w:p>
        </w:tc>
        <w:tc>
          <w:tcPr>
            <w:tcW w:w="2059" w:type="dxa"/>
            <w:tcBorders>
              <w:tl2br w:val="single" w:sz="2" w:space="0" w:color="C0504D" w:themeColor="accent2"/>
              <w:tr2bl w:val="single" w:sz="2" w:space="0" w:color="C0504D" w:themeColor="accent2"/>
            </w:tcBorders>
          </w:tcPr>
          <w:p w14:paraId="10E973B0" w14:textId="77777777" w:rsidR="00027410" w:rsidRPr="00A94CBA" w:rsidRDefault="00027410" w:rsidP="007F050C">
            <w:pPr>
              <w:pStyle w:val="FMVETexttabulky"/>
              <w:jc w:val="right"/>
            </w:pPr>
            <w:r>
              <w:t>3,141 592 653</w:t>
            </w:r>
          </w:p>
        </w:tc>
        <w:tc>
          <w:tcPr>
            <w:tcW w:w="2059" w:type="dxa"/>
          </w:tcPr>
          <w:p w14:paraId="6707D431" w14:textId="77777777" w:rsidR="00027410" w:rsidRPr="00A94CBA" w:rsidRDefault="00027410" w:rsidP="007F050C">
            <w:pPr>
              <w:pStyle w:val="FMVETexttabulky"/>
              <w:tabs>
                <w:tab w:val="decimal" w:pos="980"/>
              </w:tabs>
              <w:jc w:val="left"/>
            </w:pPr>
            <w:r>
              <w:t>3,14</w:t>
            </w:r>
          </w:p>
        </w:tc>
        <w:tc>
          <w:tcPr>
            <w:tcW w:w="2059" w:type="dxa"/>
          </w:tcPr>
          <w:p w14:paraId="326450EA" w14:textId="77777777" w:rsidR="00027410" w:rsidRPr="00A94CBA" w:rsidRDefault="00027410" w:rsidP="00611323">
            <w:pPr>
              <w:pStyle w:val="FMVETexttabulky"/>
              <w:tabs>
                <w:tab w:val="decimal" w:pos="980"/>
              </w:tabs>
              <w:jc w:val="left"/>
            </w:pPr>
            <w:r>
              <w:t>3,140</w:t>
            </w:r>
          </w:p>
        </w:tc>
      </w:tr>
      <w:tr w:rsidR="00027410" w14:paraId="12E6BD7D" w14:textId="77777777" w:rsidTr="004D246B">
        <w:tc>
          <w:tcPr>
            <w:tcW w:w="2058" w:type="dxa"/>
          </w:tcPr>
          <w:p w14:paraId="67974ED7" w14:textId="77777777" w:rsidR="00027410" w:rsidRPr="00A94CBA" w:rsidRDefault="00027410" w:rsidP="00271564">
            <w:pPr>
              <w:pStyle w:val="FMVETexttabulky"/>
              <w:jc w:val="right"/>
            </w:pPr>
            <w:r>
              <w:t>3,81</w:t>
            </w:r>
          </w:p>
        </w:tc>
        <w:tc>
          <w:tcPr>
            <w:tcW w:w="2059" w:type="dxa"/>
            <w:tcBorders>
              <w:tl2br w:val="single" w:sz="2" w:space="0" w:color="C0504D" w:themeColor="accent2"/>
              <w:tr2bl w:val="single" w:sz="2" w:space="0" w:color="C0504D" w:themeColor="accent2"/>
            </w:tcBorders>
          </w:tcPr>
          <w:p w14:paraId="32B8719D" w14:textId="77777777" w:rsidR="00027410" w:rsidRPr="00A94CBA" w:rsidRDefault="00027410" w:rsidP="007F050C">
            <w:pPr>
              <w:pStyle w:val="FMVETexttabulky"/>
              <w:jc w:val="right"/>
            </w:pPr>
            <w:r>
              <w:t>125 365,25</w:t>
            </w:r>
          </w:p>
        </w:tc>
        <w:tc>
          <w:tcPr>
            <w:tcW w:w="2059" w:type="dxa"/>
          </w:tcPr>
          <w:p w14:paraId="68EB4FE7" w14:textId="77777777" w:rsidR="00027410" w:rsidRPr="00A94CBA" w:rsidRDefault="00027410" w:rsidP="007F050C">
            <w:pPr>
              <w:pStyle w:val="FMVETexttabulky"/>
              <w:tabs>
                <w:tab w:val="decimal" w:pos="980"/>
              </w:tabs>
              <w:jc w:val="left"/>
            </w:pPr>
            <w:r>
              <w:t>123,2</w:t>
            </w:r>
          </w:p>
        </w:tc>
        <w:tc>
          <w:tcPr>
            <w:tcW w:w="2059" w:type="dxa"/>
          </w:tcPr>
          <w:p w14:paraId="26652FC7" w14:textId="77777777" w:rsidR="00027410" w:rsidRPr="00A94CBA" w:rsidRDefault="00027410" w:rsidP="00611323">
            <w:pPr>
              <w:pStyle w:val="FMVETexttabulky"/>
              <w:tabs>
                <w:tab w:val="decimal" w:pos="980"/>
              </w:tabs>
              <w:jc w:val="left"/>
            </w:pPr>
            <w:r>
              <w:t>123,200</w:t>
            </w:r>
          </w:p>
        </w:tc>
      </w:tr>
      <w:tr w:rsidR="00027410" w14:paraId="23AA1F8B" w14:textId="77777777" w:rsidTr="004D246B">
        <w:tc>
          <w:tcPr>
            <w:tcW w:w="2058" w:type="dxa"/>
          </w:tcPr>
          <w:p w14:paraId="39000FDF" w14:textId="77777777" w:rsidR="00027410" w:rsidRPr="00A94CBA" w:rsidRDefault="00027410" w:rsidP="00271564">
            <w:pPr>
              <w:pStyle w:val="FMVETexttabulky"/>
              <w:jc w:val="right"/>
            </w:pPr>
            <w:r>
              <w:t>2 125,50</w:t>
            </w:r>
          </w:p>
        </w:tc>
        <w:tc>
          <w:tcPr>
            <w:tcW w:w="2059" w:type="dxa"/>
            <w:tcBorders>
              <w:tl2br w:val="single" w:sz="2" w:space="0" w:color="C0504D" w:themeColor="accent2"/>
              <w:tr2bl w:val="single" w:sz="2" w:space="0" w:color="C0504D" w:themeColor="accent2"/>
            </w:tcBorders>
          </w:tcPr>
          <w:p w14:paraId="526D9EF9" w14:textId="77777777" w:rsidR="00027410" w:rsidRPr="00A94CBA" w:rsidRDefault="00027410" w:rsidP="007F050C">
            <w:pPr>
              <w:pStyle w:val="FMVETexttabulky"/>
              <w:jc w:val="right"/>
            </w:pPr>
            <w:r>
              <w:t>0,000 005</w:t>
            </w:r>
          </w:p>
        </w:tc>
        <w:tc>
          <w:tcPr>
            <w:tcW w:w="2059" w:type="dxa"/>
          </w:tcPr>
          <w:p w14:paraId="5278A2CD" w14:textId="77777777" w:rsidR="00027410" w:rsidRPr="00A94CBA" w:rsidRDefault="00027410" w:rsidP="007F050C">
            <w:pPr>
              <w:pStyle w:val="FMVETexttabulky"/>
              <w:tabs>
                <w:tab w:val="decimal" w:pos="980"/>
              </w:tabs>
              <w:jc w:val="left"/>
            </w:pPr>
            <w:r>
              <w:t>0,512</w:t>
            </w:r>
          </w:p>
        </w:tc>
        <w:tc>
          <w:tcPr>
            <w:tcW w:w="2059" w:type="dxa"/>
          </w:tcPr>
          <w:p w14:paraId="790A8556" w14:textId="77777777" w:rsidR="00027410" w:rsidRPr="00A94CBA" w:rsidRDefault="00027410" w:rsidP="00611323">
            <w:pPr>
              <w:pStyle w:val="FMVETexttabulky"/>
              <w:tabs>
                <w:tab w:val="decimal" w:pos="980"/>
              </w:tabs>
              <w:jc w:val="left"/>
            </w:pPr>
            <w:r>
              <w:t>0,512</w:t>
            </w:r>
          </w:p>
        </w:tc>
      </w:tr>
    </w:tbl>
    <w:p w14:paraId="5088CF2B" w14:textId="77777777" w:rsidR="00F24CA6" w:rsidRDefault="00B33A4C" w:rsidP="00B33A4C">
      <w:pPr>
        <w:pStyle w:val="FMVEPoznmkaktabulceiobrzku"/>
      </w:pPr>
      <w:r>
        <w:t>Poznámka</w:t>
      </w:r>
      <w:r w:rsidR="00F24CA6" w:rsidRPr="00A62EEC">
        <w:t xml:space="preserve">: </w:t>
      </w:r>
      <w:r w:rsidR="00E61704">
        <w:t>Pozici, na kterou je třeba nastavit zarážku ve sloupcích 3 a 4, je třeba experimentálně zkoušet; vždy záleží na konkrétních číslech v tom kterém sloupci.</w:t>
      </w:r>
    </w:p>
    <w:p w14:paraId="2B807CE3" w14:textId="77777777" w:rsidR="00F03EBF" w:rsidRDefault="00F03EBF" w:rsidP="00EB17F2">
      <w:pPr>
        <w:pStyle w:val="FMVENadpis2slovan"/>
      </w:pPr>
      <w:bookmarkStart w:id="75" w:name="_Ref304751911"/>
      <w:bookmarkStart w:id="76" w:name="_Toc399280445"/>
      <w:bookmarkStart w:id="77" w:name="_Toc472863618"/>
      <w:r>
        <w:lastRenderedPageBreak/>
        <w:t>Odkazování na tabulky</w:t>
      </w:r>
      <w:bookmarkEnd w:id="75"/>
      <w:bookmarkEnd w:id="76"/>
      <w:bookmarkEnd w:id="77"/>
    </w:p>
    <w:p w14:paraId="7B43E940" w14:textId="7D10A8A9" w:rsidR="00E74C26" w:rsidRDefault="008429CA" w:rsidP="00F03EBF">
      <w:pPr>
        <w:pStyle w:val="FMVENormlnZanadpisemiobjektem"/>
      </w:pPr>
      <w:r>
        <w:t xml:space="preserve">Na tabulku se v textu odkazujte slovem </w:t>
      </w:r>
      <w:r w:rsidRPr="00F007CE">
        <w:rPr>
          <w:i/>
        </w:rPr>
        <w:t>tabulka</w:t>
      </w:r>
      <w:r>
        <w:t xml:space="preserve"> (psaným s počátečním malým písmenem, samozřejmě jen pokud není na začátku věty) a jejím číslem.</w:t>
      </w:r>
    </w:p>
    <w:p w14:paraId="775845D1" w14:textId="01B94A9D" w:rsidR="00F03EBF" w:rsidRDefault="008429CA" w:rsidP="00E74C26">
      <w:pPr>
        <w:pStyle w:val="FMVENormln"/>
      </w:pPr>
      <w:r>
        <w:t>Vždy byste přitom měli používat křížový odkaz</w:t>
      </w:r>
      <w:r w:rsidR="00271126">
        <w:t xml:space="preserve"> – jen díky němu budou odkazy v textu ukazovat na správné místo a přidání či odstranění tabulky nebude vyžadovat ruční přečíslování v odkazech na tabulky v celém textu</w:t>
      </w:r>
      <w:r>
        <w:t>. Word nicméně příliš nepočítá s českým skloňováním a dovoluje vkládat odkaz</w:t>
      </w:r>
      <w:r w:rsidR="006F7BC2">
        <w:t xml:space="preserve"> pouze na celé návěští (tedy například </w:t>
      </w:r>
      <w:r w:rsidR="004B68A3" w:rsidRPr="00370149">
        <w:rPr>
          <w:i/>
        </w:rPr>
        <w:t>t</w:t>
      </w:r>
      <w:r w:rsidR="006F7BC2" w:rsidRPr="00E75ACE">
        <w:rPr>
          <w:i/>
        </w:rPr>
        <w:t>abulka 7</w:t>
      </w:r>
      <w:r w:rsidR="006F7BC2">
        <w:t>)</w:t>
      </w:r>
      <w:r w:rsidR="00E75ACE">
        <w:t xml:space="preserve"> a </w:t>
      </w:r>
      <w:proofErr w:type="gramStart"/>
      <w:r w:rsidR="00E75ACE">
        <w:t xml:space="preserve">ne </w:t>
      </w:r>
      <w:r w:rsidR="00591679">
        <w:t>jen</w:t>
      </w:r>
      <w:proofErr w:type="gramEnd"/>
      <w:r w:rsidR="00591679">
        <w:t xml:space="preserve"> </w:t>
      </w:r>
      <w:r w:rsidR="00E75ACE">
        <w:t xml:space="preserve">na samotné číslo </w:t>
      </w:r>
      <w:r w:rsidR="00591679">
        <w:t xml:space="preserve">tabulky </w:t>
      </w:r>
      <w:r w:rsidR="00E75ACE">
        <w:t xml:space="preserve">(tedy například </w:t>
      </w:r>
      <w:r w:rsidR="00E75ACE" w:rsidRPr="00E75ACE">
        <w:rPr>
          <w:i/>
        </w:rPr>
        <w:t>7</w:t>
      </w:r>
      <w:r w:rsidR="00E75ACE">
        <w:t>)</w:t>
      </w:r>
      <w:r w:rsidR="006F7BC2">
        <w:t>. To je zcela nevhodné pro použití ve větě (</w:t>
      </w:r>
      <w:r w:rsidR="006F7BC2" w:rsidRPr="002E4F05">
        <w:rPr>
          <w:i/>
        </w:rPr>
        <w:t>„…jak je uvedeno v </w:t>
      </w:r>
      <w:r w:rsidR="004B68A3" w:rsidRPr="002E4F05">
        <w:rPr>
          <w:i/>
        </w:rPr>
        <w:t>t</w:t>
      </w:r>
      <w:r w:rsidR="006F7BC2" w:rsidRPr="002E4F05">
        <w:rPr>
          <w:i/>
        </w:rPr>
        <w:t>abulka 1</w:t>
      </w:r>
      <w:r w:rsidR="00565350" w:rsidRPr="002E4F05">
        <w:rPr>
          <w:i/>
        </w:rPr>
        <w:t>, výsledky</w:t>
      </w:r>
      <w:r w:rsidR="006F7BC2" w:rsidRPr="002E4F05">
        <w:rPr>
          <w:i/>
        </w:rPr>
        <w:t>…“</w:t>
      </w:r>
      <w:r w:rsidR="006F7BC2">
        <w:t>)</w:t>
      </w:r>
      <w:r w:rsidR="00BD47CD">
        <w:t>.</w:t>
      </w:r>
    </w:p>
    <w:p w14:paraId="107B4FA6" w14:textId="77777777" w:rsidR="00162C2C" w:rsidRPr="00162C2C" w:rsidRDefault="00271126" w:rsidP="002A1367">
      <w:pPr>
        <w:pStyle w:val="FMVENormln"/>
      </w:pPr>
      <w:r>
        <w:t xml:space="preserve">Řešení, které umožní další </w:t>
      </w:r>
      <w:r w:rsidR="00C927F6">
        <w:t xml:space="preserve">práci s číslem titulku, je v zásadě jediné. Označte v titulku pouze číslo tabulky a pak v menu </w:t>
      </w:r>
      <w:r w:rsidR="00C927F6" w:rsidRPr="004A5DD6">
        <w:rPr>
          <w:rStyle w:val="FMVEZvraznnKlvesovzkratkanebomenu"/>
        </w:rPr>
        <w:t xml:space="preserve">Vložení – </w:t>
      </w:r>
      <w:r w:rsidR="004A5DD6">
        <w:rPr>
          <w:rStyle w:val="FMVEZvraznnKlvesovzkratkanebomenu"/>
        </w:rPr>
        <w:t xml:space="preserve">Odkazy – </w:t>
      </w:r>
      <w:r w:rsidR="00C927F6" w:rsidRPr="004A5DD6">
        <w:rPr>
          <w:rStyle w:val="FMVEZvraznnKlvesovzkratkanebomenu"/>
        </w:rPr>
        <w:t>Záložka</w:t>
      </w:r>
      <w:r w:rsidR="00C927F6">
        <w:t xml:space="preserve"> nadefinujte název tabulky, který bude jednoznačný a který si budete pamatovat; nesmíte ale přitom používat mezery a raději ani diakritiku – vhodnými názvy jsou například </w:t>
      </w:r>
      <w:proofErr w:type="spellStart"/>
      <w:r w:rsidR="00C927F6" w:rsidRPr="004A5DD6">
        <w:rPr>
          <w:rStyle w:val="FMVEZvraznnKlvesovzkratkanebomenu"/>
        </w:rPr>
        <w:t>TabulkaFyzikalniJednotky</w:t>
      </w:r>
      <w:proofErr w:type="spellEnd"/>
      <w:r w:rsidR="00C927F6" w:rsidRPr="004A5DD6">
        <w:rPr>
          <w:rStyle w:val="FMVEZvraznnKlvesovzkratkanebomenu"/>
        </w:rPr>
        <w:t xml:space="preserve"> </w:t>
      </w:r>
      <w:r w:rsidR="00C927F6">
        <w:t xml:space="preserve">či </w:t>
      </w:r>
      <w:proofErr w:type="spellStart"/>
      <w:r w:rsidR="00C927F6" w:rsidRPr="004A5DD6">
        <w:rPr>
          <w:rStyle w:val="FMVEZvraznnKlvesovzkratkanebomenu"/>
        </w:rPr>
        <w:t>TabulkaPrehledUrokovychSazeb</w:t>
      </w:r>
      <w:proofErr w:type="spellEnd"/>
      <w:r w:rsidR="00C927F6">
        <w:t xml:space="preserve">. </w:t>
      </w:r>
      <w:r w:rsidR="004A5DD6">
        <w:t xml:space="preserve">Poté se už na tuto záložku můžete z textu odkázat pomocí menu </w:t>
      </w:r>
      <w:r w:rsidR="004A5DD6" w:rsidRPr="004A5DD6">
        <w:rPr>
          <w:rStyle w:val="FMVEZvraznnKlvesovzkratkanebomenu"/>
        </w:rPr>
        <w:t xml:space="preserve">Vložení – Odkazy – </w:t>
      </w:r>
      <w:r w:rsidR="004A5DD6" w:rsidRPr="000E69DA">
        <w:rPr>
          <w:rStyle w:val="FMVEZvraznnKlvesovzkratkanebomenu"/>
        </w:rPr>
        <w:t>Křížový odkaz</w:t>
      </w:r>
      <w:r w:rsidR="004A5DD6">
        <w:t xml:space="preserve"> nebo </w:t>
      </w:r>
      <w:r w:rsidR="004A5DD6" w:rsidRPr="004A5DD6">
        <w:rPr>
          <w:rStyle w:val="FMVEZvraznnKlvesovzkratkanebomenu"/>
        </w:rPr>
        <w:t>Reference – Titulky – Křížový odkaz</w:t>
      </w:r>
      <w:r w:rsidR="00D41AEC">
        <w:t xml:space="preserve">, kde jako typ odkazu zvolíte </w:t>
      </w:r>
      <w:r w:rsidR="00D41AEC" w:rsidRPr="00D41AEC">
        <w:rPr>
          <w:rStyle w:val="FMVEZvraznnKlvesovzkratkanebomenu"/>
        </w:rPr>
        <w:t>Záložk</w:t>
      </w:r>
      <w:r w:rsidR="00D41AEC">
        <w:rPr>
          <w:rStyle w:val="FMVEZvraznnKlvesovzkratkanebomenu"/>
        </w:rPr>
        <w:t>a</w:t>
      </w:r>
      <w:r w:rsidR="00D41AEC">
        <w:t xml:space="preserve"> a odkazovat se budete na </w:t>
      </w:r>
      <w:r w:rsidR="00D41AEC" w:rsidRPr="00D41AEC">
        <w:rPr>
          <w:rStyle w:val="FMVEZvraznnKlvesovzkratkanebomenu"/>
        </w:rPr>
        <w:t>Text záložky</w:t>
      </w:r>
      <w:r w:rsidR="00D41AEC">
        <w:t>.</w:t>
      </w:r>
      <w:r w:rsidR="00DD05E0">
        <w:t xml:space="preserve"> To umožní – při zachování automatizovaného napojení na daný titulek – psát bez problémů předchozí větu česky, tedy </w:t>
      </w:r>
      <w:r w:rsidR="00DD05E0" w:rsidRPr="00A1358B">
        <w:rPr>
          <w:i/>
        </w:rPr>
        <w:t>„…jak je uvedeno v tabulce 1, výsledky…“</w:t>
      </w:r>
      <w:r w:rsidR="00DD05E0">
        <w:t>.</w:t>
      </w:r>
    </w:p>
    <w:p w14:paraId="65AB5C5C" w14:textId="77777777" w:rsidR="00647979" w:rsidRDefault="00647979" w:rsidP="00EB17F2">
      <w:pPr>
        <w:pStyle w:val="FMVENadpis1slovan"/>
        <w:sectPr w:rsidR="00647979" w:rsidSect="005E2EBF">
          <w:pgSz w:w="11906" w:h="16838" w:code="9"/>
          <w:pgMar w:top="1701" w:right="1985" w:bottom="1985" w:left="1418" w:header="709" w:footer="1134" w:gutter="284"/>
          <w:cols w:space="708"/>
          <w:docGrid w:linePitch="360"/>
        </w:sectPr>
      </w:pPr>
    </w:p>
    <w:p w14:paraId="7A031314" w14:textId="77777777" w:rsidR="006B0E46" w:rsidRDefault="006B0E46" w:rsidP="00EB17F2">
      <w:pPr>
        <w:pStyle w:val="FMVENadpis1slovan"/>
      </w:pPr>
      <w:bookmarkStart w:id="78" w:name="_Toc399280446"/>
      <w:bookmarkStart w:id="79" w:name="_Toc472863619"/>
      <w:r>
        <w:lastRenderedPageBreak/>
        <w:t>Obrázky</w:t>
      </w:r>
      <w:r w:rsidR="00EA7E33">
        <w:t xml:space="preserve"> a další grafické prvky</w:t>
      </w:r>
      <w:bookmarkEnd w:id="78"/>
      <w:bookmarkEnd w:id="79"/>
    </w:p>
    <w:p w14:paraId="62FFE86A" w14:textId="77777777" w:rsidR="00133300" w:rsidRDefault="00D2333B" w:rsidP="00EA7E33">
      <w:pPr>
        <w:pStyle w:val="FMVENormlnZanadpisemiobjektem"/>
      </w:pPr>
      <w:r>
        <w:t>Pro obrázky</w:t>
      </w:r>
      <w:r w:rsidR="00EA7E33">
        <w:t>, ale například i pro různá schémata či grafy,</w:t>
      </w:r>
      <w:r>
        <w:t xml:space="preserve"> platí velmi podobná pravidla jako pro tabulky. Stejně jako tabulky mají </w:t>
      </w:r>
      <w:r w:rsidR="00EA7E33">
        <w:t xml:space="preserve">tyto objekty </w:t>
      </w:r>
      <w:r>
        <w:t>za účel oživit text</w:t>
      </w:r>
      <w:r w:rsidR="00BD54B8">
        <w:t xml:space="preserve"> a pomoci čtenáři snadněji pochopit probíranou problematiku.</w:t>
      </w:r>
    </w:p>
    <w:p w14:paraId="0E8417FB" w14:textId="1667CB10" w:rsidR="00EA7E33" w:rsidRPr="00EA7E33" w:rsidRDefault="00EC4A5A" w:rsidP="00EA7E33">
      <w:pPr>
        <w:pStyle w:val="FMVENormln"/>
      </w:pPr>
      <w:r>
        <w:t>V této kapitole se budeme zabývat dvěma typy obrázků – jednak obrázky (nejčastěji to jsou různé grafy či schémata), které sami vytváříte, jednak obrázky, které přejímáte z jiných zdrojů a které sami nevytváříte, maximálně je upravujete.</w:t>
      </w:r>
    </w:p>
    <w:p w14:paraId="7C98BA1E" w14:textId="77777777" w:rsidR="00815DFF" w:rsidRDefault="00C43CF3" w:rsidP="00D2333B">
      <w:pPr>
        <w:pStyle w:val="FMVENadpis2slovan"/>
      </w:pPr>
      <w:bookmarkStart w:id="80" w:name="_Toc399280447"/>
      <w:bookmarkStart w:id="81" w:name="_Toc472863620"/>
      <w:r>
        <w:t>Kvalita</w:t>
      </w:r>
      <w:r w:rsidR="00D2333B">
        <w:t xml:space="preserve"> obrázků</w:t>
      </w:r>
      <w:r w:rsidR="00BC2F82">
        <w:t xml:space="preserve"> přebíraných z jiných zdrojů</w:t>
      </w:r>
      <w:bookmarkEnd w:id="80"/>
      <w:bookmarkEnd w:id="81"/>
    </w:p>
    <w:p w14:paraId="0A290B1C" w14:textId="77777777" w:rsidR="00D2333B" w:rsidRDefault="00D2333B" w:rsidP="00EC4A5A">
      <w:pPr>
        <w:pStyle w:val="FMVENormlnZanadpisemiobjektem"/>
      </w:pPr>
      <w:r>
        <w:t>První aspekt, který je třeba vzít v potaz při vkládání obrázků do dokumentu, je jejich technická kvalita. Velmi často jsou používány obrázky stažené z pochybných zdrojů, které</w:t>
      </w:r>
      <w:r w:rsidR="00EC4A5A">
        <w:t xml:space="preserve"> svou kvalitou dokonale degradují jinak bohulibou snahu autora o oživení textu.</w:t>
      </w:r>
    </w:p>
    <w:p w14:paraId="639BEE89" w14:textId="77777777" w:rsidR="00C43CF3" w:rsidRDefault="00C43CF3" w:rsidP="00C43CF3">
      <w:pPr>
        <w:pStyle w:val="FMVENormln"/>
      </w:pPr>
      <w:r>
        <w:t>Tato situace vzniká v okamžiku, kdy nějaký obrázek do své práce přejímáte z cizího zdroje a jste líní</w:t>
      </w:r>
      <w:r>
        <w:rPr>
          <w:rStyle w:val="Znakapoznpodarou"/>
        </w:rPr>
        <w:footnoteReference w:id="9"/>
      </w:r>
      <w:r>
        <w:t xml:space="preserve"> jej překreslit v požadované kvalitě</w:t>
      </w:r>
      <w:r w:rsidR="003246F2">
        <w:t xml:space="preserve"> nebo najít stejný či podobný obrázek v kvalitě dostatečné</w:t>
      </w:r>
      <w:r>
        <w:t>. Jak tedy poznat „kvalitní“ obrázek, který můžete bez problémů do práce převzít?</w:t>
      </w:r>
    </w:p>
    <w:p w14:paraId="701AF4E7" w14:textId="77777777" w:rsidR="00F712A5" w:rsidRDefault="00C43CF3" w:rsidP="00C43CF3">
      <w:pPr>
        <w:pStyle w:val="FMVENormln"/>
      </w:pPr>
      <w:r>
        <w:t>Odpověď je snadná a vychází z technickýc</w:t>
      </w:r>
      <w:r w:rsidR="00375055">
        <w:t>h parametrů dnešních tiskáren</w:t>
      </w:r>
      <w:r>
        <w:t>. Hlavním ukazatelem kvality tisku je hodnota DPI (</w:t>
      </w:r>
      <w:proofErr w:type="spellStart"/>
      <w:r w:rsidRPr="00370149">
        <w:rPr>
          <w:i/>
        </w:rPr>
        <w:t>Dots</w:t>
      </w:r>
      <w:proofErr w:type="spellEnd"/>
      <w:r w:rsidRPr="00370149">
        <w:rPr>
          <w:i/>
        </w:rPr>
        <w:t xml:space="preserve"> Per </w:t>
      </w:r>
      <w:proofErr w:type="spellStart"/>
      <w:r w:rsidRPr="00370149">
        <w:rPr>
          <w:i/>
        </w:rPr>
        <w:t>Inch</w:t>
      </w:r>
      <w:proofErr w:type="spellEnd"/>
      <w:r>
        <w:t>, tedy počet bodů</w:t>
      </w:r>
      <w:r w:rsidR="00375055">
        <w:t>, které je schopno zařízení směstnat</w:t>
      </w:r>
      <w:r>
        <w:t xml:space="preserve"> na jeden palec</w:t>
      </w:r>
      <w:r w:rsidR="00375055">
        <w:t>, tj. na délku 25,4 milimetrů</w:t>
      </w:r>
      <w:r>
        <w:t>). Moderní tiskárny se chlubí rozlišením od 600 do (třeba i) 4800 DPI</w:t>
      </w:r>
      <w:r w:rsidR="00F712A5">
        <w:t xml:space="preserve">, pro kvalitní tisk je třeba v případě plnobarevných obrázků – například fotografií – rozlišení alespoň 300 DPI, u </w:t>
      </w:r>
      <w:r w:rsidR="00F20274">
        <w:t xml:space="preserve">obrázků ve stupních šedi (černobílých fotografií) alespoň 600 DPI a u </w:t>
      </w:r>
      <w:r w:rsidR="00F712A5">
        <w:t xml:space="preserve">tzv </w:t>
      </w:r>
      <w:r w:rsidR="00F712A5" w:rsidRPr="00370149">
        <w:rPr>
          <w:i/>
        </w:rPr>
        <w:t>„p</w:t>
      </w:r>
      <w:r w:rsidR="00172D52" w:rsidRPr="00370149">
        <w:rPr>
          <w:i/>
        </w:rPr>
        <w:t>é</w:t>
      </w:r>
      <w:r w:rsidR="00F712A5" w:rsidRPr="00370149">
        <w:rPr>
          <w:i/>
        </w:rPr>
        <w:t>rovek“</w:t>
      </w:r>
      <w:r w:rsidR="00F712A5">
        <w:t xml:space="preserve"> (to jsou například technické výkresy, černobílé kresby a podobně) raději </w:t>
      </w:r>
      <w:r w:rsidR="008E340A">
        <w:t>alespoň</w:t>
      </w:r>
      <w:r w:rsidR="00F712A5">
        <w:t xml:space="preserve"> 1200 DPI</w:t>
      </w:r>
      <w:r>
        <w:t>.</w:t>
      </w:r>
    </w:p>
    <w:p w14:paraId="55323AC7" w14:textId="77777777" w:rsidR="00C43CF3" w:rsidRDefault="00C43CF3" w:rsidP="00C43CF3">
      <w:pPr>
        <w:pStyle w:val="FMVENormln"/>
      </w:pPr>
      <w:r>
        <w:t xml:space="preserve">Prostou trojčlenkou pak dojdeme ke zjištění, že </w:t>
      </w:r>
      <w:r w:rsidR="00172D52">
        <w:t xml:space="preserve">pro kvalitu 300 DPI je třeba v případě této šablony, kde má </w:t>
      </w:r>
      <w:r w:rsidR="009F5A3F">
        <w:t>sazební obrazec</w:t>
      </w:r>
      <w:r w:rsidR="00172D52">
        <w:t xml:space="preserve"> šířku 14,5 centimetru neboli 5,71 palce, použít obrázek o šířce minimálně 1 700 pixelů, pro kvalitu 600 DPI pak minimálně 3 400 pixelů a pro zmiňované pérovky </w:t>
      </w:r>
      <w:r w:rsidR="003246F2">
        <w:t xml:space="preserve">třeba i </w:t>
      </w:r>
      <w:r w:rsidR="00172D52">
        <w:t>6 800 pixelů. Je zřejmé, že tyto údaje platí pro obrázky o plné šířce – budete-li vkládat obrázek o šířce poloviny textového obrazce, stačí poloviční velikost obrázku vyjádřená počtem pixelů.</w:t>
      </w:r>
    </w:p>
    <w:p w14:paraId="0305BDB0" w14:textId="72CC053D" w:rsidR="00B40BE9" w:rsidRDefault="00B40BE9" w:rsidP="00C43CF3">
      <w:pPr>
        <w:pStyle w:val="FMVENormln"/>
      </w:pPr>
      <w:r>
        <w:t xml:space="preserve">Potřebné velikosti obrázků </w:t>
      </w:r>
      <w:r w:rsidR="004E42FE">
        <w:t>přehledně</w:t>
      </w:r>
      <w:r>
        <w:t xml:space="preserve"> udává </w:t>
      </w:r>
      <w:r w:rsidR="004B68A3">
        <w:t>t</w:t>
      </w:r>
      <w:r>
        <w:t xml:space="preserve">abulka </w:t>
      </w:r>
      <w:r w:rsidR="00F65641">
        <w:fldChar w:fldCharType="begin"/>
      </w:r>
      <w:r w:rsidR="00F65641">
        <w:instrText xml:space="preserve"> REF TabulkaVelikostiObrazku \h </w:instrText>
      </w:r>
      <w:r w:rsidR="00F65641">
        <w:fldChar w:fldCharType="separate"/>
      </w:r>
      <w:r w:rsidR="00FD4FFE">
        <w:rPr>
          <w:noProof/>
        </w:rPr>
        <w:t>4</w:t>
      </w:r>
      <w:r w:rsidR="00F65641">
        <w:fldChar w:fldCharType="end"/>
      </w:r>
      <w:r>
        <w:t>.</w:t>
      </w:r>
    </w:p>
    <w:p w14:paraId="0E4AB0CD" w14:textId="68927ABD" w:rsidR="00B40BE9" w:rsidRDefault="00B40BE9" w:rsidP="00B40BE9">
      <w:pPr>
        <w:pStyle w:val="Titulek"/>
      </w:pPr>
      <w:bookmarkStart w:id="82" w:name="_Toc472863640"/>
      <w:r>
        <w:lastRenderedPageBreak/>
        <w:t xml:space="preserve">Tabulka </w:t>
      </w:r>
      <w:bookmarkStart w:id="83" w:name="TabulkaVelikostiObrazku"/>
      <w:r>
        <w:fldChar w:fldCharType="begin"/>
      </w:r>
      <w:r>
        <w:instrText xml:space="preserve"> SEQ Tabulka \* ARABIC </w:instrText>
      </w:r>
      <w:r>
        <w:fldChar w:fldCharType="separate"/>
      </w:r>
      <w:r w:rsidR="00FD4FFE">
        <w:rPr>
          <w:noProof/>
        </w:rPr>
        <w:t>4</w:t>
      </w:r>
      <w:r>
        <w:fldChar w:fldCharType="end"/>
      </w:r>
      <w:bookmarkEnd w:id="83"/>
      <w:r>
        <w:t xml:space="preserve"> – Požadované velikosti obrázků</w:t>
      </w:r>
      <w:bookmarkEnd w:id="82"/>
    </w:p>
    <w:tbl>
      <w:tblPr>
        <w:tblStyle w:val="FMVETabulka1"/>
        <w:tblW w:w="5000" w:type="pct"/>
        <w:jc w:val="left"/>
        <w:tblLook w:val="06A0" w:firstRow="1" w:lastRow="0" w:firstColumn="1" w:lastColumn="0" w:noHBand="1" w:noVBand="1"/>
      </w:tblPr>
      <w:tblGrid>
        <w:gridCol w:w="2408"/>
        <w:gridCol w:w="1448"/>
        <w:gridCol w:w="1448"/>
        <w:gridCol w:w="1448"/>
        <w:gridCol w:w="1451"/>
      </w:tblGrid>
      <w:tr w:rsidR="00B40BE9" w14:paraId="4A755D7A" w14:textId="77777777" w:rsidTr="00B40BE9">
        <w:trPr>
          <w:cnfStyle w:val="100000000000" w:firstRow="1" w:lastRow="0" w:firstColumn="0" w:lastColumn="0" w:oddVBand="0" w:evenVBand="0" w:oddHBand="0" w:evenHBand="0" w:firstRowFirstColumn="0" w:firstRowLastColumn="0" w:lastRowFirstColumn="0" w:lastRowLastColumn="0"/>
          <w:trHeight w:val="170"/>
          <w:jc w:val="left"/>
        </w:trPr>
        <w:tc>
          <w:tcPr>
            <w:cnfStyle w:val="001000000100" w:firstRow="0" w:lastRow="0" w:firstColumn="1" w:lastColumn="0" w:oddVBand="0" w:evenVBand="0" w:oddHBand="0" w:evenHBand="0" w:firstRowFirstColumn="1" w:firstRowLastColumn="0" w:lastRowFirstColumn="0" w:lastRowLastColumn="0"/>
            <w:tcW w:w="2418" w:type="dxa"/>
            <w:vMerge w:val="restart"/>
          </w:tcPr>
          <w:p w14:paraId="626D743A" w14:textId="77777777" w:rsidR="00B40BE9" w:rsidRPr="00B40BE9" w:rsidRDefault="00B40BE9" w:rsidP="00B40BE9">
            <w:pPr>
              <w:pStyle w:val="FMVETexttabulky"/>
            </w:pPr>
            <w:r>
              <w:t>typ obrázku</w:t>
            </w:r>
          </w:p>
        </w:tc>
        <w:tc>
          <w:tcPr>
            <w:tcW w:w="2908" w:type="dxa"/>
            <w:gridSpan w:val="2"/>
          </w:tcPr>
          <w:p w14:paraId="1C10B80E"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rPr>
                <w:b w:val="0"/>
              </w:rPr>
            </w:pPr>
            <w:r>
              <w:t>šířka</w:t>
            </w:r>
            <w:r w:rsidR="00EE62C7">
              <w:t xml:space="preserve"> [</w:t>
            </w:r>
            <w:proofErr w:type="spellStart"/>
            <w:r w:rsidR="00EE62C7">
              <w:t>px</w:t>
            </w:r>
            <w:proofErr w:type="spellEnd"/>
            <w:r w:rsidR="00EE62C7">
              <w:t>]</w:t>
            </w:r>
          </w:p>
        </w:tc>
        <w:tc>
          <w:tcPr>
            <w:tcW w:w="2909" w:type="dxa"/>
            <w:gridSpan w:val="2"/>
          </w:tcPr>
          <w:p w14:paraId="4871A28A"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pPr>
            <w:proofErr w:type="spellStart"/>
            <w:r>
              <w:t>megapixely</w:t>
            </w:r>
            <w:proofErr w:type="spellEnd"/>
          </w:p>
        </w:tc>
      </w:tr>
      <w:tr w:rsidR="00B40BE9" w14:paraId="4A63E04B"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vMerge/>
          </w:tcPr>
          <w:p w14:paraId="138FE6E4" w14:textId="77777777" w:rsidR="00B40BE9" w:rsidRDefault="00B40BE9" w:rsidP="00B40BE9">
            <w:pPr>
              <w:pStyle w:val="FMVETexttabulky"/>
            </w:pPr>
          </w:p>
        </w:tc>
        <w:tc>
          <w:tcPr>
            <w:tcW w:w="1454" w:type="dxa"/>
            <w:shd w:val="clear" w:color="auto" w:fill="BFBFBF" w:themeFill="background1" w:themeFillShade="BF"/>
          </w:tcPr>
          <w:p w14:paraId="12997CF1"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4" w:type="dxa"/>
            <w:shd w:val="clear" w:color="auto" w:fill="BFBFBF" w:themeFill="background1" w:themeFillShade="BF"/>
          </w:tcPr>
          <w:p w14:paraId="255AE14D"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c>
          <w:tcPr>
            <w:tcW w:w="1454" w:type="dxa"/>
            <w:shd w:val="clear" w:color="auto" w:fill="BFBFBF" w:themeFill="background1" w:themeFillShade="BF"/>
          </w:tcPr>
          <w:p w14:paraId="2A81FFD8"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5" w:type="dxa"/>
            <w:shd w:val="clear" w:color="auto" w:fill="BFBFBF" w:themeFill="background1" w:themeFillShade="BF"/>
          </w:tcPr>
          <w:p w14:paraId="5840D623"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r>
      <w:tr w:rsidR="00B40BE9" w14:paraId="31880023"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74A08671" w14:textId="77777777" w:rsidR="00B40BE9" w:rsidRDefault="009F5A3F" w:rsidP="00B40BE9">
            <w:pPr>
              <w:pStyle w:val="FMVETexttabulky"/>
            </w:pPr>
            <w:r>
              <w:t xml:space="preserve">barevná </w:t>
            </w:r>
            <w:r w:rsidR="00B40BE9">
              <w:t>fotografie</w:t>
            </w:r>
          </w:p>
        </w:tc>
        <w:tc>
          <w:tcPr>
            <w:tcW w:w="1454" w:type="dxa"/>
          </w:tcPr>
          <w:p w14:paraId="4D529E27"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rsidRPr="00EE62C7">
              <w:t>1 700</w:t>
            </w:r>
          </w:p>
        </w:tc>
        <w:tc>
          <w:tcPr>
            <w:tcW w:w="1454" w:type="dxa"/>
          </w:tcPr>
          <w:p w14:paraId="758A16CE"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D99D878"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2,0</w:t>
            </w:r>
          </w:p>
        </w:tc>
        <w:tc>
          <w:tcPr>
            <w:tcW w:w="1455" w:type="dxa"/>
          </w:tcPr>
          <w:p w14:paraId="2212425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530C39C8"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497A1435" w14:textId="77777777" w:rsidR="00B40BE9" w:rsidRDefault="00B40BE9" w:rsidP="00B40BE9">
            <w:pPr>
              <w:pStyle w:val="FMVETexttabulky"/>
            </w:pPr>
            <w:r>
              <w:t>barevné schéma</w:t>
            </w:r>
            <w:r w:rsidR="009F5A3F">
              <w:t xml:space="preserve"> (graf)</w:t>
            </w:r>
          </w:p>
        </w:tc>
        <w:tc>
          <w:tcPr>
            <w:tcW w:w="1454" w:type="dxa"/>
          </w:tcPr>
          <w:p w14:paraId="6B6618C2"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6D0ACB5"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E7E7AB0"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535911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41500345"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1711955C" w14:textId="77777777" w:rsidR="00B40BE9" w:rsidRDefault="00B40BE9" w:rsidP="00B40BE9">
            <w:pPr>
              <w:pStyle w:val="FMVETexttabulky"/>
            </w:pPr>
            <w:r>
              <w:t>pérovka</w:t>
            </w:r>
          </w:p>
        </w:tc>
        <w:tc>
          <w:tcPr>
            <w:tcW w:w="1454" w:type="dxa"/>
          </w:tcPr>
          <w:p w14:paraId="189BACE3"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2744385D"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6 800</w:t>
            </w:r>
          </w:p>
        </w:tc>
        <w:tc>
          <w:tcPr>
            <w:tcW w:w="1454" w:type="dxa"/>
          </w:tcPr>
          <w:p w14:paraId="7F330E97"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4C3A9A5"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31,2</w:t>
            </w:r>
          </w:p>
        </w:tc>
      </w:tr>
    </w:tbl>
    <w:p w14:paraId="359A5039" w14:textId="77777777" w:rsidR="00B40BE9" w:rsidRPr="00C43CF3" w:rsidRDefault="00B40BE9" w:rsidP="00B40BE9">
      <w:pPr>
        <w:pStyle w:val="FMVEPoznmkaktabulceiobrzku"/>
      </w:pPr>
      <w:r>
        <w:t>Poznámka: Uvedené rozměry obrázků platí pro šířku 14,5 centimetru.</w:t>
      </w:r>
      <w:r w:rsidR="00EE62C7">
        <w:t xml:space="preserve"> Uvedený přepočet</w:t>
      </w:r>
      <w:r w:rsidR="00EE62C7">
        <w:br/>
        <w:t xml:space="preserve">na </w:t>
      </w:r>
      <w:proofErr w:type="spellStart"/>
      <w:r w:rsidR="00EE62C7">
        <w:t>megapixely</w:t>
      </w:r>
      <w:proofErr w:type="spellEnd"/>
      <w:r w:rsidR="003246F2">
        <w:t xml:space="preserve"> (</w:t>
      </w:r>
      <w:r w:rsidR="004E42FE">
        <w:t>často udávané jako parametr digitálních fotoaparátů</w:t>
      </w:r>
      <w:r w:rsidR="003246F2">
        <w:t>)</w:t>
      </w:r>
      <w:r w:rsidR="004E42FE">
        <w:t xml:space="preserve"> </w:t>
      </w:r>
      <w:r w:rsidR="00EE62C7">
        <w:t>vychází z orientace obrázku na šířku</w:t>
      </w:r>
      <w:r w:rsidR="00A0748C">
        <w:t>, poměru stran 3:2</w:t>
      </w:r>
      <w:r w:rsidR="00BE288B">
        <w:t>,</w:t>
      </w:r>
      <w:r w:rsidR="00A0748C">
        <w:t xml:space="preserve"> </w:t>
      </w:r>
      <w:r w:rsidR="00EE62C7">
        <w:t>a je jen přibližný.</w:t>
      </w:r>
    </w:p>
    <w:p w14:paraId="7C047298" w14:textId="77777777" w:rsidR="00D23C2C" w:rsidRPr="00263A3A" w:rsidRDefault="00D23C2C" w:rsidP="00D23C2C">
      <w:pPr>
        <w:pStyle w:val="FMVENadpis2slovan"/>
      </w:pPr>
      <w:bookmarkStart w:id="84" w:name="_Toc399280448"/>
      <w:bookmarkStart w:id="85" w:name="_Toc472863621"/>
      <w:r w:rsidRPr="00263A3A">
        <w:t xml:space="preserve">Vkládání a formátování </w:t>
      </w:r>
      <w:r w:rsidR="00C37F88">
        <w:t>obrázků</w:t>
      </w:r>
      <w:bookmarkEnd w:id="84"/>
      <w:bookmarkEnd w:id="85"/>
    </w:p>
    <w:p w14:paraId="51AD33E5" w14:textId="77777777" w:rsidR="00D23C2C" w:rsidRDefault="00D23C2C" w:rsidP="00D23C2C">
      <w:pPr>
        <w:pStyle w:val="FMVENormlnZanadpisemiobjektem"/>
      </w:pPr>
      <w:r>
        <w:t xml:space="preserve">Pro samotné vložení obrázku do textu použijte </w:t>
      </w:r>
      <w:r w:rsidR="000654A0">
        <w:t xml:space="preserve">prázdný odstavec, který zformátujete </w:t>
      </w:r>
      <w:r>
        <w:t>odstavcový</w:t>
      </w:r>
      <w:r w:rsidR="000654A0">
        <w:t>m</w:t>
      </w:r>
      <w:r>
        <w:t xml:space="preserve"> styl</w:t>
      </w:r>
      <w:r w:rsidR="000654A0">
        <w:t>em</w:t>
      </w:r>
      <w:r>
        <w:t xml:space="preserve"> </w:t>
      </w:r>
      <w:r w:rsidRPr="009C2C22">
        <w:rPr>
          <w:rStyle w:val="FMVEZvraznnKlvesovzkratkanebomenu"/>
        </w:rPr>
        <w:t xml:space="preserve">FM VŠE: </w:t>
      </w:r>
      <w:r w:rsidRPr="00684552">
        <w:rPr>
          <w:rStyle w:val="FMVEZvraznnKlvesovzkratkanebomenu"/>
        </w:rPr>
        <w:t>Obrázek</w:t>
      </w:r>
      <w:r w:rsidR="000654A0">
        <w:rPr>
          <w:rStyle w:val="FMVEZvraznnKlvesovzkratkanebomenu"/>
        </w:rPr>
        <w:t xml:space="preserve"> </w:t>
      </w:r>
      <w:r w:rsidR="000654A0">
        <w:t>– ten zajistí požadované odsazení od okolního textu.</w:t>
      </w:r>
      <w:r>
        <w:t xml:space="preserve"> Do tohoto prázdného odstavce pak již vkládejte obrázek </w:t>
      </w:r>
    </w:p>
    <w:p w14:paraId="7CACA9A3" w14:textId="34501C37" w:rsidR="000654A0" w:rsidRDefault="00D23C2C" w:rsidP="00D23C2C">
      <w:pPr>
        <w:pStyle w:val="FMVENormln"/>
      </w:pPr>
      <w:r>
        <w:t xml:space="preserve">Stejně jako u tabulek platí, že i každý obrázek musí být označen titulkem. Ten se opět umisťuje nad obrázek a pro jeho vložení použijte menu </w:t>
      </w:r>
      <w:r w:rsidRPr="00667C0E">
        <w:rPr>
          <w:rStyle w:val="FMVEZvraznnKlvesovzkratkanebomenu"/>
        </w:rPr>
        <w:t>Reference – Titulky – Vložit titulek</w:t>
      </w:r>
      <w:r>
        <w:t xml:space="preserve">, z nabídky typů titulků vyberte tentokrát </w:t>
      </w:r>
      <w:r>
        <w:rPr>
          <w:rStyle w:val="FMVEZvraznnKlvesovzkratkanebomenu"/>
        </w:rPr>
        <w:t>Obrázek</w:t>
      </w:r>
      <w:r>
        <w:t xml:space="preserve">. Ostatní pravidla, jako je následné doplnění popisným textem a oddělení pomlčkou nebo dvojtečkou, je naprosto shodné jako v případě tabulek a je dostatečně popsáno v kapitole </w:t>
      </w:r>
      <w:r>
        <w:fldChar w:fldCharType="begin"/>
      </w:r>
      <w:r>
        <w:instrText xml:space="preserve"> REF _Ref304750411 \n \h </w:instrText>
      </w:r>
      <w:r>
        <w:fldChar w:fldCharType="separate"/>
      </w:r>
      <w:r w:rsidR="00FD4FFE">
        <w:t>3.2</w:t>
      </w:r>
      <w:r>
        <w:fldChar w:fldCharType="end"/>
      </w:r>
      <w:r>
        <w:t>.</w:t>
      </w:r>
      <w:r w:rsidR="000654A0">
        <w:t xml:space="preserve"> Stejně tak je třeba dbát na uvedení zdroje obrázku a případné poznámky – pro podrobnější informace nahlédněte do kapitoly </w:t>
      </w:r>
      <w:r w:rsidR="000654A0">
        <w:fldChar w:fldCharType="begin"/>
      </w:r>
      <w:r w:rsidR="000654A0">
        <w:instrText xml:space="preserve"> REF _Ref304750541 \n \h </w:instrText>
      </w:r>
      <w:r w:rsidR="000654A0">
        <w:fldChar w:fldCharType="separate"/>
      </w:r>
      <w:r w:rsidR="00FD4FFE">
        <w:t>3.3</w:t>
      </w:r>
      <w:r w:rsidR="000654A0">
        <w:fldChar w:fldCharType="end"/>
      </w:r>
      <w:r w:rsidR="000654A0">
        <w:t>.</w:t>
      </w:r>
      <w:r w:rsidR="00777BCD">
        <w:t xml:space="preserve"> Stejně jako u tabulek by vložení obrázku nemělo v dokumentu vytvořit prázdnou bílou plochu na konci stránky – v takovém případě postupujte stejně, jako je popsáno pro tabulku v kapitole </w:t>
      </w:r>
      <w:r w:rsidR="00777BCD">
        <w:fldChar w:fldCharType="begin"/>
      </w:r>
      <w:r w:rsidR="00777BCD">
        <w:instrText xml:space="preserve"> REF _Ref304751832 \n \h </w:instrText>
      </w:r>
      <w:r w:rsidR="00777BCD">
        <w:fldChar w:fldCharType="separate"/>
      </w:r>
      <w:r w:rsidR="00FD4FFE">
        <w:t>3.4</w:t>
      </w:r>
      <w:r w:rsidR="00777BCD">
        <w:fldChar w:fldCharType="end"/>
      </w:r>
      <w:r w:rsidR="00777BCD">
        <w:t>.</w:t>
      </w:r>
    </w:p>
    <w:p w14:paraId="06F4BD11" w14:textId="6A5E9FFA" w:rsidR="00D23C2C" w:rsidRDefault="000654A0" w:rsidP="00D23C2C">
      <w:pPr>
        <w:pStyle w:val="FMVENormln"/>
      </w:pPr>
      <w:r>
        <w:t>Výsledkem Vašeho snažení by pak měl být podobn</w:t>
      </w:r>
      <w:r w:rsidR="005827BA">
        <w:t xml:space="preserve">ý tomu, co vidíte na </w:t>
      </w:r>
      <w:r w:rsidR="004B68A3">
        <w:t>o</w:t>
      </w:r>
      <w:r w:rsidR="005827BA">
        <w:t xml:space="preserve">brázku </w:t>
      </w:r>
      <w:r w:rsidR="005827BA">
        <w:fldChar w:fldCharType="begin"/>
      </w:r>
      <w:r w:rsidR="005827BA">
        <w:instrText xml:space="preserve"> REF ObrazekKvalitniObrazek \h </w:instrText>
      </w:r>
      <w:r w:rsidR="005827BA">
        <w:fldChar w:fldCharType="separate"/>
      </w:r>
      <w:r w:rsidR="00FD4FFE">
        <w:rPr>
          <w:noProof/>
        </w:rPr>
        <w:t>2</w:t>
      </w:r>
      <w:r w:rsidR="005827BA">
        <w:fldChar w:fldCharType="end"/>
      </w:r>
      <w:r>
        <w:t xml:space="preserve"> a rozhodně by neměl vypadat (co </w:t>
      </w:r>
      <w:r w:rsidR="005827BA">
        <w:t xml:space="preserve">se týče kvality) jako </w:t>
      </w:r>
      <w:r w:rsidR="004B68A3">
        <w:t>o</w:t>
      </w:r>
      <w:r w:rsidR="005827BA">
        <w:t xml:space="preserve">brázek </w:t>
      </w:r>
      <w:r w:rsidR="005827BA">
        <w:fldChar w:fldCharType="begin"/>
      </w:r>
      <w:r w:rsidR="005827BA">
        <w:instrText xml:space="preserve"> REF ObrazekNekvalitniObrazek \h </w:instrText>
      </w:r>
      <w:r w:rsidR="005827BA">
        <w:fldChar w:fldCharType="separate"/>
      </w:r>
      <w:r w:rsidR="00FD4FFE">
        <w:rPr>
          <w:noProof/>
        </w:rPr>
        <w:t>3</w:t>
      </w:r>
      <w:r w:rsidR="005827BA">
        <w:fldChar w:fldCharType="end"/>
      </w:r>
      <w:r>
        <w:t>.</w:t>
      </w:r>
      <w:r w:rsidR="00D23BAB">
        <w:t xml:space="preserve"> </w:t>
      </w:r>
      <w:proofErr w:type="gramStart"/>
      <w:r w:rsidR="00D23BAB">
        <w:t>Obrázek</w:t>
      </w:r>
      <w:proofErr w:type="gramEnd"/>
      <w:r w:rsidR="00D23BAB">
        <w:t xml:space="preserve"> pokud možno nijak nerámujte.</w:t>
      </w:r>
    </w:p>
    <w:p w14:paraId="7605E98C" w14:textId="3C864559" w:rsidR="000654A0" w:rsidRDefault="000654A0" w:rsidP="000654A0">
      <w:pPr>
        <w:pStyle w:val="Titulek"/>
      </w:pPr>
      <w:bookmarkStart w:id="86" w:name="_Toc418412981"/>
      <w:bookmarkStart w:id="87" w:name="_Toc472863635"/>
      <w:r>
        <w:t xml:space="preserve">Obrázek </w:t>
      </w:r>
      <w:bookmarkStart w:id="88" w:name="ObrazekKvalitniObrazek"/>
      <w:r>
        <w:fldChar w:fldCharType="begin"/>
      </w:r>
      <w:r>
        <w:instrText xml:space="preserve"> SEQ Obrázek \* ARABIC </w:instrText>
      </w:r>
      <w:r>
        <w:fldChar w:fldCharType="separate"/>
      </w:r>
      <w:r w:rsidR="00FD4FFE">
        <w:rPr>
          <w:noProof/>
        </w:rPr>
        <w:t>2</w:t>
      </w:r>
      <w:r>
        <w:fldChar w:fldCharType="end"/>
      </w:r>
      <w:bookmarkEnd w:id="88"/>
      <w:r>
        <w:t xml:space="preserve"> – Správně vložený a dostatečně kvalitní obrázek (rozlišení 300 DPI)</w:t>
      </w:r>
      <w:bookmarkEnd w:id="86"/>
      <w:bookmarkEnd w:id="87"/>
    </w:p>
    <w:p w14:paraId="5BDD9EC9" w14:textId="77777777" w:rsidR="000654A0" w:rsidRPr="000654A0" w:rsidRDefault="00D23BAB" w:rsidP="000654A0">
      <w:pPr>
        <w:pStyle w:val="FMVEObrzek"/>
      </w:pPr>
      <w:r w:rsidRPr="00D23BAB">
        <w:drawing>
          <wp:inline distT="0" distB="0" distL="0" distR="0" wp14:anchorId="60F611BB" wp14:editId="5B131038">
            <wp:extent cx="5202947" cy="127711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02947" cy="1277115"/>
                    </a:xfrm>
                    <a:prstGeom prst="rect">
                      <a:avLst/>
                    </a:prstGeom>
                  </pic:spPr>
                </pic:pic>
              </a:graphicData>
            </a:graphic>
          </wp:inline>
        </w:drawing>
      </w:r>
    </w:p>
    <w:p w14:paraId="602179D5" w14:textId="77777777" w:rsidR="000654A0" w:rsidRDefault="000654A0" w:rsidP="000654A0">
      <w:pPr>
        <w:pStyle w:val="FMVEZdrojtabulkyiobrzku"/>
      </w:pPr>
      <w:r>
        <w:t xml:space="preserve">Zdroj: </w:t>
      </w:r>
      <w:r w:rsidRPr="000654A0">
        <w:t xml:space="preserve">Mateusz </w:t>
      </w:r>
      <w:proofErr w:type="spellStart"/>
      <w:r w:rsidRPr="000654A0">
        <w:t>Żdanko</w:t>
      </w:r>
      <w:proofErr w:type="spellEnd"/>
    </w:p>
    <w:p w14:paraId="7F4BC108" w14:textId="09CEC935" w:rsidR="00D23BAB" w:rsidRDefault="00D23BAB" w:rsidP="00D23BAB">
      <w:pPr>
        <w:pStyle w:val="Titulek"/>
      </w:pPr>
      <w:bookmarkStart w:id="89" w:name="_Toc418412982"/>
      <w:bookmarkStart w:id="90" w:name="_Toc472863636"/>
      <w:r>
        <w:lastRenderedPageBreak/>
        <w:t xml:space="preserve">Obrázek </w:t>
      </w:r>
      <w:bookmarkStart w:id="91" w:name="ObrazekNekvalitniObrazek"/>
      <w:r>
        <w:fldChar w:fldCharType="begin"/>
      </w:r>
      <w:r>
        <w:instrText xml:space="preserve"> SEQ Obrázek \* ARABIC </w:instrText>
      </w:r>
      <w:r>
        <w:fldChar w:fldCharType="separate"/>
      </w:r>
      <w:r w:rsidR="00FD4FFE">
        <w:rPr>
          <w:noProof/>
        </w:rPr>
        <w:t>3</w:t>
      </w:r>
      <w:r>
        <w:fldChar w:fldCharType="end"/>
      </w:r>
      <w:bookmarkEnd w:id="91"/>
      <w:r>
        <w:t xml:space="preserve"> – Nekvalitní obrázek (rozlišení 72 DPI, extrémní komprese)</w:t>
      </w:r>
      <w:bookmarkEnd w:id="89"/>
      <w:bookmarkEnd w:id="90"/>
    </w:p>
    <w:p w14:paraId="18395C40" w14:textId="77777777" w:rsidR="00D23BAB" w:rsidRPr="000654A0" w:rsidRDefault="00D23BAB" w:rsidP="00D23BAB">
      <w:pPr>
        <w:pStyle w:val="FMVEObrzek"/>
      </w:pPr>
      <w:r w:rsidRPr="00D23BAB">
        <w:drawing>
          <wp:inline distT="0" distB="0" distL="0" distR="0" wp14:anchorId="056213A8" wp14:editId="1E98C94F">
            <wp:extent cx="5202000" cy="1281468"/>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02000" cy="1281468"/>
                    </a:xfrm>
                    <a:prstGeom prst="rect">
                      <a:avLst/>
                    </a:prstGeom>
                  </pic:spPr>
                </pic:pic>
              </a:graphicData>
            </a:graphic>
          </wp:inline>
        </w:drawing>
      </w:r>
    </w:p>
    <w:p w14:paraId="6B94BEF7" w14:textId="77777777" w:rsidR="00B834F4" w:rsidRDefault="00D23BAB" w:rsidP="00D23BAB">
      <w:pPr>
        <w:pStyle w:val="FMVEZdrojtabulkyiobrzku"/>
      </w:pPr>
      <w:r>
        <w:t xml:space="preserve">Zdroj: </w:t>
      </w:r>
      <w:r w:rsidRPr="000654A0">
        <w:t xml:space="preserve">Mateusz </w:t>
      </w:r>
      <w:proofErr w:type="spellStart"/>
      <w:r w:rsidRPr="000654A0">
        <w:t>Żdanko</w:t>
      </w:r>
      <w:proofErr w:type="spellEnd"/>
    </w:p>
    <w:p w14:paraId="446F0104" w14:textId="77777777" w:rsidR="00D23BAB" w:rsidRPr="000654A0" w:rsidRDefault="00B834F4" w:rsidP="00B834F4">
      <w:pPr>
        <w:pStyle w:val="FMVEPoznmkaktabulceiobrzku"/>
      </w:pPr>
      <w:r>
        <w:t>Poznámka: Autorovi se omlouváme.</w:t>
      </w:r>
    </w:p>
    <w:p w14:paraId="7186D6E2" w14:textId="77777777" w:rsidR="00777BCD" w:rsidRDefault="00777BCD" w:rsidP="00777BCD">
      <w:pPr>
        <w:pStyle w:val="FMVENadpis2slovan"/>
      </w:pPr>
      <w:bookmarkStart w:id="92" w:name="_Ref397924149"/>
      <w:bookmarkStart w:id="93" w:name="_Toc399280449"/>
      <w:bookmarkStart w:id="94" w:name="_Toc472863622"/>
      <w:r>
        <w:t>Odkazování na obrázky</w:t>
      </w:r>
      <w:bookmarkEnd w:id="92"/>
      <w:bookmarkEnd w:id="93"/>
      <w:bookmarkEnd w:id="94"/>
    </w:p>
    <w:p w14:paraId="349C36A7" w14:textId="0D7E0B5F" w:rsidR="00647979" w:rsidRDefault="00777BCD" w:rsidP="002B05B5">
      <w:pPr>
        <w:pStyle w:val="FMVENormlnZanadpisemiobjektem"/>
        <w:sectPr w:rsidR="00647979" w:rsidSect="005E2EBF">
          <w:pgSz w:w="11906" w:h="16838" w:code="9"/>
          <w:pgMar w:top="1701" w:right="1985" w:bottom="1985" w:left="1418" w:header="709" w:footer="1134" w:gutter="284"/>
          <w:cols w:space="708"/>
          <w:docGrid w:linePitch="360"/>
        </w:sectPr>
      </w:pPr>
      <w:r>
        <w:t xml:space="preserve">Pokud jde o odkazování na obrázky v textu, opět se držte pravidel pro odkazování na tabulky (kapitola </w:t>
      </w:r>
      <w:r>
        <w:fldChar w:fldCharType="begin"/>
      </w:r>
      <w:r>
        <w:instrText xml:space="preserve"> REF _Ref304751911 \n \h </w:instrText>
      </w:r>
      <w:r>
        <w:fldChar w:fldCharType="separate"/>
      </w:r>
      <w:r w:rsidR="00FD4FFE">
        <w:t>3.6</w:t>
      </w:r>
      <w:r>
        <w:fldChar w:fldCharType="end"/>
      </w:r>
      <w:r>
        <w:t xml:space="preserve">). Na obrázek se v textu odkazujte slovem </w:t>
      </w:r>
      <w:r>
        <w:rPr>
          <w:i/>
        </w:rPr>
        <w:t>obrázek</w:t>
      </w:r>
      <w:r>
        <w:t xml:space="preserve"> (psaným s počátečním malým písmenem, samozřejmě jen pokud není na začátku věty) a jejím číslem.</w:t>
      </w:r>
      <w:r w:rsidR="007C318C">
        <w:t xml:space="preserve"> </w:t>
      </w:r>
      <w:r>
        <w:t>Opět byste měli používat křížové odkazy a opět je třeba postupovat tak, jak je popsáno u tabulek.</w:t>
      </w:r>
    </w:p>
    <w:p w14:paraId="05D85B37" w14:textId="77777777" w:rsidR="00E74652" w:rsidRDefault="00E74652" w:rsidP="00E74652">
      <w:pPr>
        <w:pStyle w:val="FMVENadpis1slovan"/>
      </w:pPr>
      <w:bookmarkStart w:id="95" w:name="_Toc472863623"/>
      <w:bookmarkStart w:id="96" w:name="_Ref397896475"/>
      <w:bookmarkStart w:id="97" w:name="_Toc399280450"/>
      <w:r>
        <w:lastRenderedPageBreak/>
        <w:t>Matematické vzorce</w:t>
      </w:r>
      <w:bookmarkEnd w:id="95"/>
    </w:p>
    <w:p w14:paraId="582FF31E" w14:textId="61FA3415" w:rsidR="00E74652" w:rsidRDefault="00730FEE" w:rsidP="00FC344E">
      <w:pPr>
        <w:pStyle w:val="FMVENormlnZanadpisemiobjektem"/>
      </w:pPr>
      <w:r>
        <w:t xml:space="preserve">Zvláštním druhem vkládaného obsahu jsou matematické vzorce. Je daleko za hranicemi tohoto textu pokoušet se o vyčerpávající výklad o formátování proměnných, </w:t>
      </w:r>
      <w:r w:rsidR="00B65CBC">
        <w:t xml:space="preserve">matic, vektorů, bodů a desítek dalších prvků, které se v matematickém vzorci mohou objevit; některá základní pravidla však dodržovat musíte. </w:t>
      </w:r>
    </w:p>
    <w:p w14:paraId="627E4A0E" w14:textId="43A2A880" w:rsidR="00FC344E" w:rsidRDefault="00FC344E" w:rsidP="00FC344E">
      <w:pPr>
        <w:pStyle w:val="FMVENormln"/>
      </w:pPr>
      <w:r>
        <w:t>Pro vkládání vzorců zásadně používejte k tomu určený nástroj svého textového editoru.</w:t>
      </w:r>
      <w:r w:rsidR="005627AB">
        <w:t xml:space="preserve"> V případě aplikace Microsoft Word je to nástroj </w:t>
      </w:r>
      <w:r w:rsidR="005627AB" w:rsidRPr="00B65CBC">
        <w:rPr>
          <w:rStyle w:val="FMVEZvraznnKlvesovzkratkanebomenu"/>
        </w:rPr>
        <w:t>Rovnice</w:t>
      </w:r>
      <w:r w:rsidR="005627AB">
        <w:t xml:space="preserve"> dostupný z pásu karet </w:t>
      </w:r>
      <w:r w:rsidR="005627AB" w:rsidRPr="00B65CBC">
        <w:rPr>
          <w:rStyle w:val="FMVEZvraznnKlvesovzkratkanebomenu"/>
        </w:rPr>
        <w:t>Vložení</w:t>
      </w:r>
      <w:r w:rsidR="005627AB">
        <w:t>.</w:t>
      </w:r>
      <w:r w:rsidR="00B65CBC">
        <w:t xml:space="preserve"> Ovládání editoru je intuitivní a mělo by umožnit sazbu vpravdě libovolného výrazu.</w:t>
      </w:r>
      <w:r w:rsidR="00D70352">
        <w:t xml:space="preserve"> Je ale třeba mít na paměti, že se j</w:t>
      </w:r>
      <w:r w:rsidR="00D70352" w:rsidRPr="00D70352">
        <w:t>edná nástroj základní, nikoliv typograficky profesionální</w:t>
      </w:r>
      <w:r w:rsidR="00D70352">
        <w:t>, a není tak</w:t>
      </w:r>
      <w:r w:rsidR="00D70352" w:rsidRPr="00D70352">
        <w:t xml:space="preserve"> vhodný pro sazbu rozsáhlých matematických textů</w:t>
      </w:r>
    </w:p>
    <w:p w14:paraId="4AADC87E" w14:textId="6F31B119" w:rsidR="00B65CBC" w:rsidRDefault="00B65CBC" w:rsidP="00B65CBC">
      <w:pPr>
        <w:pStyle w:val="FMVENadpis2slovan"/>
      </w:pPr>
      <w:bookmarkStart w:id="98" w:name="_Toc472863624"/>
      <w:r>
        <w:t>Umístění vzorce v textu</w:t>
      </w:r>
      <w:bookmarkEnd w:id="98"/>
    </w:p>
    <w:p w14:paraId="000D8430" w14:textId="4748B0A7" w:rsidR="00B65CBC" w:rsidRDefault="00B65CBC" w:rsidP="009626E1">
      <w:pPr>
        <w:pStyle w:val="FMVENormlnZanadpisemiobjektem"/>
      </w:pPr>
      <w:r>
        <w:t>Samostatným problémem je umístění vzorce v textu. Krátké vzorce, jako například notoricky známou Pythagorovu vět, je možné zapsat i bez specializovaného editoru. Pokud jej však i přesto využijete, povšimněte si rozdílu mezi oběma vzorci:</w:t>
      </w:r>
    </w:p>
    <w:p w14:paraId="389220BB" w14:textId="08EAB24A" w:rsidR="00B65CBC" w:rsidRDefault="00B65CBC" w:rsidP="00B65CBC">
      <w:pPr>
        <w:pStyle w:val="FMVEOdrkyrovn1"/>
      </w:pPr>
      <w:r>
        <w:t>zápis pomocí běžného textu: a</w:t>
      </w:r>
      <w:r w:rsidRPr="00B65CBC">
        <w:rPr>
          <w:vertAlign w:val="superscript"/>
        </w:rPr>
        <w:t>2</w:t>
      </w:r>
      <w:r>
        <w:t>+b</w:t>
      </w:r>
      <w:r w:rsidRPr="00B65CBC">
        <w:rPr>
          <w:vertAlign w:val="superscript"/>
        </w:rPr>
        <w:t>2</w:t>
      </w:r>
      <w:r>
        <w:t>=c</w:t>
      </w:r>
      <w:r w:rsidRPr="00B65CBC">
        <w:rPr>
          <w:vertAlign w:val="superscript"/>
        </w:rPr>
        <w:t>2</w:t>
      </w:r>
      <w:r>
        <w:t>,</w:t>
      </w:r>
    </w:p>
    <w:p w14:paraId="2EC678EE" w14:textId="4E2367C6" w:rsidR="00B65CBC" w:rsidRDefault="00B65CBC" w:rsidP="00B65CBC">
      <w:pPr>
        <w:pStyle w:val="FMVEOdrkyrovn1"/>
      </w:pPr>
      <w:r>
        <w:t xml:space="preserve">zápis s využitím specializovaného editoru: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r>
        <w:t>.</w:t>
      </w:r>
    </w:p>
    <w:p w14:paraId="1B7B6C6E" w14:textId="0DB5035B" w:rsidR="00B65CBC" w:rsidRDefault="00B65CBC" w:rsidP="006500BE">
      <w:pPr>
        <w:pStyle w:val="FMVENormlnZanadpisemiobjektem"/>
      </w:pPr>
      <w:r>
        <w:t xml:space="preserve">Jak vidíte, editor vzorců je schopen zachytit ta formátovací pravidla, která pravděpodobně neovládáte (například mezery mezi jednotlivými prvky výrazu či kurzíva u proměnných). Proto </w:t>
      </w:r>
      <w:r>
        <w:rPr>
          <w:b/>
        </w:rPr>
        <w:t>nepoužívejte</w:t>
      </w:r>
      <w:r>
        <w:t xml:space="preserve"> pro zápis variantu prostého textu, situaci si tím nijak neulehčujete, ba naopak.</w:t>
      </w:r>
    </w:p>
    <w:p w14:paraId="467B2430" w14:textId="77777777" w:rsidR="003B01B6" w:rsidRDefault="00B3705C" w:rsidP="003B01B6">
      <w:pPr>
        <w:pStyle w:val="FMVENormln"/>
      </w:pPr>
      <w:r>
        <w:t>V případě složitějších vzorců, na které se navíc budete chtít v dalším textu odkazovat, je pak situace opět jiná. V takovém případě by měl být matematický výraz umístěn na nový řádek (v novém odstavci</w:t>
      </w:r>
      <w:r w:rsidR="003B01B6">
        <w:t>) a doplněn o jednoznačný identifikátor (číselné pořadí vzorce v dokumentu).</w:t>
      </w:r>
    </w:p>
    <w:p w14:paraId="23E5CD6B" w14:textId="53D6A1E1" w:rsidR="003B01B6" w:rsidRDefault="003B01B6" w:rsidP="003B01B6">
      <w:pPr>
        <w:pStyle w:val="FMVENormln"/>
      </w:pPr>
      <w:r>
        <w:t xml:space="preserve">Pokud například ve svém textu pojednáváte o výpočtu tržeb výrobního podniku, používáte pravděpodobně </w:t>
      </w:r>
      <w:r w:rsidR="00CC5E3B">
        <w:t>rovnici</w:t>
      </w:r>
    </w:p>
    <w:p w14:paraId="6A68BA1D" w14:textId="09B723D7" w:rsidR="003B01B6" w:rsidRDefault="00C7290D" w:rsidP="007E12AA">
      <w:pPr>
        <w:pStyle w:val="FMVEVzorec"/>
      </w:pPr>
      <w:r>
        <w:tab/>
      </w:r>
      <m:oMath>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ctrlPr>
                  <w:rPr>
                    <w:rFonts w:ascii="Cambria Math" w:eastAsia="Cambria Math" w:hAnsi="Cambria Math" w:cs="Cambria Math"/>
                  </w:rPr>
                </m:ctrlPr>
              </m:e>
              <m:sub>
                <m:r>
                  <w:rPr>
                    <w:rFonts w:ascii="Cambria Math" w:hAnsi="Cambria Math"/>
                  </w:rPr>
                  <m:t>n</m:t>
                </m:r>
              </m:sub>
            </m:sSub>
            <m:sSub>
              <m:sSubPr>
                <m:ctrlPr>
                  <w:rPr>
                    <w:rFonts w:ascii="Cambria Math" w:hAnsi="Cambria Math"/>
                  </w:rPr>
                </m:ctrlPr>
              </m:sSubPr>
              <m:e>
                <m:r>
                  <w:rPr>
                    <w:rFonts w:ascii="Cambria Math" w:hAnsi="Cambria Math"/>
                  </w:rPr>
                  <m:t>q</m:t>
                </m:r>
                <m:ctrlPr>
                  <w:rPr>
                    <w:rFonts w:ascii="Cambria Math" w:hAnsi="Cambria Math"/>
                    <w:i/>
                    <w:iCs/>
                  </w:rPr>
                </m:ctrlPr>
              </m:e>
              <m:sub>
                <m:r>
                  <w:rPr>
                    <w:rFonts w:ascii="Cambria Math" w:hAnsi="Cambria Math"/>
                  </w:rPr>
                  <m:t>n</m:t>
                </m:r>
              </m:sub>
            </m:sSub>
          </m:e>
        </m:nary>
      </m:oMath>
      <w:r w:rsidR="00CC5E3B">
        <w:t>,</w:t>
      </w:r>
      <w:r>
        <w:tab/>
        <w:t>(1)</w:t>
      </w:r>
    </w:p>
    <w:p w14:paraId="1C9EFCD6" w14:textId="665843BC" w:rsidR="003B01B6" w:rsidRDefault="003B01B6" w:rsidP="00C7290D">
      <w:pPr>
        <w:pStyle w:val="FMVENormlnZanadpisemiobjektem"/>
      </w:pPr>
      <w:r>
        <w:t xml:space="preserve">kde </w:t>
      </w:r>
      <w:r w:rsidR="00C7290D" w:rsidRPr="00C7290D">
        <w:rPr>
          <w:i/>
        </w:rPr>
        <w:t>T</w:t>
      </w:r>
      <w:r w:rsidR="00C7290D">
        <w:t xml:space="preserve"> </w:t>
      </w:r>
      <w:r>
        <w:t xml:space="preserve">představuje </w:t>
      </w:r>
      <w:r w:rsidR="00C7290D">
        <w:t xml:space="preserve">tržby, </w:t>
      </w:r>
      <w:r w:rsidR="00C7290D" w:rsidRPr="00C7290D">
        <w:rPr>
          <w:i/>
        </w:rPr>
        <w:t>q</w:t>
      </w:r>
      <w:r w:rsidR="00C7290D">
        <w:t xml:space="preserve"> fyzický objem prodejů výrobků a </w:t>
      </w:r>
      <w:r w:rsidR="00C7290D" w:rsidRPr="00C7290D">
        <w:rPr>
          <w:i/>
        </w:rPr>
        <w:t>p</w:t>
      </w:r>
      <w:r w:rsidR="00C7290D">
        <w:t xml:space="preserve"> ceny jednotlivých výrobků</w:t>
      </w:r>
      <w:r>
        <w:t xml:space="preserve">. </w:t>
      </w:r>
      <w:r w:rsidR="00C7290D">
        <w:t xml:space="preserve">Pro formátování tohoto odstavce za vzorcem je použit styl </w:t>
      </w:r>
      <w:r w:rsidR="009A085D" w:rsidRPr="009212F4">
        <w:rPr>
          <w:rStyle w:val="FMVEZvraznnKlvesovzkratkanebomenu"/>
        </w:rPr>
        <w:t>FM VŠE: Normální: Za nadpisem</w:t>
      </w:r>
      <w:r w:rsidR="009A085D">
        <w:rPr>
          <w:rStyle w:val="FMVEZvraznnKlvesovzkratkanebomenu"/>
        </w:rPr>
        <w:t xml:space="preserve"> či objektem</w:t>
      </w:r>
      <w:r w:rsidR="009A085D">
        <w:t xml:space="preserve"> – vložený vzorec je totiž součástí „odstavce“ začínajícího</w:t>
      </w:r>
      <w:r w:rsidR="00DF10AF">
        <w:t xml:space="preserve"> již</w:t>
      </w:r>
      <w:r w:rsidR="009A085D">
        <w:t xml:space="preserve"> slovy </w:t>
      </w:r>
      <w:r w:rsidR="009A085D" w:rsidRPr="00DF10AF">
        <w:rPr>
          <w:i/>
        </w:rPr>
        <w:t xml:space="preserve">„Pokud například…“ </w:t>
      </w:r>
      <w:r w:rsidR="009A085D">
        <w:t>a končícího právě zde</w:t>
      </w:r>
      <w:r>
        <w:t>.</w:t>
      </w:r>
    </w:p>
    <w:p w14:paraId="7AEEF1E2" w14:textId="77777777" w:rsidR="00AC5D33" w:rsidRDefault="00AC5D33">
      <w:pPr>
        <w:rPr>
          <w:sz w:val="23"/>
        </w:rPr>
      </w:pPr>
      <w:r>
        <w:br w:type="page"/>
      </w:r>
    </w:p>
    <w:p w14:paraId="390A0501" w14:textId="211E13C6" w:rsidR="0013634A" w:rsidRDefault="00D27D76" w:rsidP="0013634A">
      <w:pPr>
        <w:pStyle w:val="FMVENormln"/>
      </w:pPr>
      <w:r>
        <w:lastRenderedPageBreak/>
        <w:t xml:space="preserve">Chcete-li </w:t>
      </w:r>
      <w:r w:rsidR="00AC5D33">
        <w:t xml:space="preserve">tedy </w:t>
      </w:r>
      <w:r>
        <w:t>vzorec umístit na samostatný řádek jako v uvedeném příkladu, vytvořte nový odstavec</w:t>
      </w:r>
      <w:r w:rsidR="0013634A">
        <w:t xml:space="preserve"> a vzorec </w:t>
      </w:r>
      <w:r w:rsidR="00AC5D33">
        <w:t>vyrobte</w:t>
      </w:r>
      <w:r w:rsidR="0013634A">
        <w:t xml:space="preserve">. Následně před vzorec vložte jeden tabulátor a v případě, že budete vzorec číslovat, vložte tabulátor i za </w:t>
      </w:r>
      <w:r w:rsidR="00AC5D33">
        <w:t>vzorec</w:t>
      </w:r>
      <w:r w:rsidR="0013634A">
        <w:t xml:space="preserve"> (a za tabulátor pak v kulatých závorkách číslo vzorce). Poté tento odstavec </w:t>
      </w:r>
      <w:r>
        <w:rPr>
          <w:b/>
        </w:rPr>
        <w:t xml:space="preserve">zformátujte </w:t>
      </w:r>
      <w:r>
        <w:t xml:space="preserve">stylem </w:t>
      </w:r>
      <w:r w:rsidRPr="002B482D">
        <w:rPr>
          <w:rStyle w:val="FMVEZvraznnKlvesovzkratkanebomenu"/>
        </w:rPr>
        <w:t>FM VŠE: Vzorec</w:t>
      </w:r>
      <w:r w:rsidR="0013634A">
        <w:t xml:space="preserve"> – pokud půjde vše dle předpokladů, bude výsledek obdobný, jako v příkladu výše. Pokud Vám není tento postup jasný, zapněte si mód skrytých znaků </w:t>
      </w:r>
      <w:r w:rsidR="0059709E">
        <w:t xml:space="preserve">v menu </w:t>
      </w:r>
      <w:r w:rsidR="0013634A" w:rsidRPr="0013634A">
        <w:rPr>
          <w:rStyle w:val="FMVEZvraznnKlvesovzkratkanebomenu"/>
        </w:rPr>
        <w:t>Domů – Zobrazit vše</w:t>
      </w:r>
      <w:r w:rsidR="0013634A">
        <w:t xml:space="preserve"> nebo si příklad zkopírujte do svého textu.</w:t>
      </w:r>
    </w:p>
    <w:p w14:paraId="416762E8" w14:textId="1EE4EE88" w:rsidR="00CC5E3B" w:rsidRDefault="00CC5E3B" w:rsidP="00CC5E3B">
      <w:pPr>
        <w:pStyle w:val="FMVENadpis2slovan"/>
      </w:pPr>
      <w:bookmarkStart w:id="99" w:name="_Toc472863625"/>
      <w:r>
        <w:t>Odkaz na vzorec</w:t>
      </w:r>
      <w:bookmarkEnd w:id="99"/>
    </w:p>
    <w:p w14:paraId="28B9D713" w14:textId="301F9FC1" w:rsidR="00CC5E3B" w:rsidRPr="00CC5E3B" w:rsidRDefault="00CC5E3B" w:rsidP="00D27D76">
      <w:pPr>
        <w:pStyle w:val="FMVENormlnZanadpisemiobjektem"/>
      </w:pPr>
      <w:r>
        <w:t>Pokud se na daný vzorec nebudete dále odkazovat, není třeba jej číslovat.</w:t>
      </w:r>
      <w:r w:rsidR="00DF10AF">
        <w:t xml:space="preserve"> Je-li však </w:t>
      </w:r>
      <w:r w:rsidR="009D6F9C">
        <w:t>někde v textu zmiňován</w:t>
      </w:r>
      <w:r w:rsidR="00DF10AF">
        <w:t xml:space="preserve">, očíslován být musí, a </w:t>
      </w:r>
      <w:r w:rsidR="009D6F9C">
        <w:t xml:space="preserve">je na něj odkazováno jako na </w:t>
      </w:r>
      <w:r w:rsidR="00240FDD" w:rsidRPr="002776B6">
        <w:rPr>
          <w:i/>
        </w:rPr>
        <w:t>rovnici/nerovnici/výraz</w:t>
      </w:r>
      <w:r w:rsidR="009D6F9C" w:rsidRPr="002776B6">
        <w:rPr>
          <w:i/>
        </w:rPr>
        <w:t> (x)</w:t>
      </w:r>
      <w:r w:rsidR="009D6F9C">
        <w:t xml:space="preserve"> – tedy včetně závorek</w:t>
      </w:r>
      <w:r w:rsidR="00BC299D">
        <w:t>, aby nedocházelo k záměně za číslo kapitoly.</w:t>
      </w:r>
      <w:r w:rsidR="009D6F9C">
        <w:t xml:space="preserve"> Můžete t</w:t>
      </w:r>
      <w:r w:rsidR="005665EE">
        <w:t>ed</w:t>
      </w:r>
      <w:r w:rsidR="009D6F9C">
        <w:t xml:space="preserve">y uvést, že </w:t>
      </w:r>
      <w:r w:rsidR="00240FDD" w:rsidRPr="002776B6">
        <w:rPr>
          <w:i/>
        </w:rPr>
        <w:t>rovnice</w:t>
      </w:r>
      <w:r w:rsidR="009D6F9C" w:rsidRPr="002776B6">
        <w:rPr>
          <w:i/>
        </w:rPr>
        <w:t xml:space="preserve"> (1)</w:t>
      </w:r>
      <w:r w:rsidR="009D6F9C">
        <w:t xml:space="preserve"> uvádí postup výpočtu tržeb Vámi analyzované firmy.</w:t>
      </w:r>
      <w:r w:rsidR="00240FDD">
        <w:t xml:space="preserve"> Samozřejmě, pokud je obsahem vzorce (x) nerovnice, odkazujete na něj jako na </w:t>
      </w:r>
      <w:r w:rsidR="00240FDD" w:rsidRPr="002776B6">
        <w:rPr>
          <w:i/>
        </w:rPr>
        <w:t>nerovnici (x)</w:t>
      </w:r>
      <w:r w:rsidR="00240FDD">
        <w:t xml:space="preserve">, případě obecného výrazu pak jako na </w:t>
      </w:r>
      <w:r w:rsidR="00240FDD" w:rsidRPr="002776B6">
        <w:rPr>
          <w:i/>
        </w:rPr>
        <w:t>výraz (x)</w:t>
      </w:r>
      <w:r w:rsidR="00240FDD">
        <w:t xml:space="preserve"> – správný termín závisí výhradně na charakteru Vámi odkazovaného vzorce.</w:t>
      </w:r>
    </w:p>
    <w:p w14:paraId="67E9652E" w14:textId="3A2E17AB" w:rsidR="000F3010" w:rsidRDefault="009D1F0B" w:rsidP="00647979">
      <w:pPr>
        <w:pStyle w:val="FMVENadpis1slovan"/>
      </w:pPr>
      <w:bookmarkStart w:id="100" w:name="_Toc472863626"/>
      <w:r>
        <w:lastRenderedPageBreak/>
        <w:t xml:space="preserve">Citace a </w:t>
      </w:r>
      <w:r w:rsidR="009601F3">
        <w:t>seznam literatury</w:t>
      </w:r>
      <w:bookmarkEnd w:id="96"/>
      <w:bookmarkEnd w:id="97"/>
      <w:bookmarkEnd w:id="100"/>
    </w:p>
    <w:p w14:paraId="7FDB7E9B" w14:textId="77777777" w:rsidR="00B64CF6" w:rsidRDefault="000C71F7" w:rsidP="00B64CF6">
      <w:pPr>
        <w:pStyle w:val="FMVENormlnZanadpisemiobjektem"/>
      </w:pPr>
      <w:r>
        <w:t>Zpracování tématu zahrnuje</w:t>
      </w:r>
      <w:r w:rsidR="002E6EE8">
        <w:t> intenzivní využití teoretických poznatků</w:t>
      </w:r>
      <w:r>
        <w:t>, které autor práce čerpá z externích zdrojů</w:t>
      </w:r>
      <w:r w:rsidR="00B45396">
        <w:t xml:space="preserve">. </w:t>
      </w:r>
      <w:r w:rsidR="00FC5079">
        <w:t>Užití externích zdrojů je v textu nezbytné náležitě označit – jinak se jedná o plagiátorství.</w:t>
      </w:r>
    </w:p>
    <w:p w14:paraId="22950BE7" w14:textId="3510D76D" w:rsidR="001B316C" w:rsidRDefault="00B64CF6" w:rsidP="00B64CF6">
      <w:pPr>
        <w:pStyle w:val="FMVENormln"/>
      </w:pPr>
      <w:r>
        <w:t xml:space="preserve">Citovat je nezbytné každou specifickou informaci, která nebyla získána vlastním měřením, odhadem, propočtem či výzkumem, která není výsledkem vlastní myšlenkové činnosti (libovolná data nebo čísla, obecné teoretické postupy, myšlenky, ideje nebo specifická označení používaná konkrétními autory. Pokud není jistota, zda zdroj citovat, platí zásada </w:t>
      </w:r>
      <w:r w:rsidRPr="00370149">
        <w:rPr>
          <w:i/>
        </w:rPr>
        <w:t>citovat</w:t>
      </w:r>
      <w:r>
        <w:t>. Necitují se tzv. obecné znalosti nebo je-li informace výsledkem zkoumání neznámého autora. Cituje se nejen text, ale i převzaté grafické prvky (tabulky, schémata, grafy</w:t>
      </w:r>
      <w:r w:rsidR="00387BB2">
        <w:t xml:space="preserve"> – viz kapitola </w:t>
      </w:r>
      <w:r w:rsidR="00387BB2">
        <w:fldChar w:fldCharType="begin"/>
      </w:r>
      <w:r w:rsidR="00387BB2">
        <w:instrText xml:space="preserve"> REF _Ref397924111 \r \h </w:instrText>
      </w:r>
      <w:r w:rsidR="00387BB2">
        <w:fldChar w:fldCharType="separate"/>
      </w:r>
      <w:r w:rsidR="00FD4FFE">
        <w:t>3.3</w:t>
      </w:r>
      <w:r w:rsidR="00387BB2">
        <w:fldChar w:fldCharType="end"/>
      </w:r>
      <w:r w:rsidR="00387BB2">
        <w:t xml:space="preserve"> a </w:t>
      </w:r>
      <w:r w:rsidR="00387BB2">
        <w:fldChar w:fldCharType="begin"/>
      </w:r>
      <w:r w:rsidR="00387BB2">
        <w:instrText xml:space="preserve"> REF _Ref397924149 \r \h </w:instrText>
      </w:r>
      <w:r w:rsidR="00387BB2">
        <w:fldChar w:fldCharType="separate"/>
      </w:r>
      <w:r w:rsidR="00FD4FFE">
        <w:t>4.3</w:t>
      </w:r>
      <w:r w:rsidR="00387BB2">
        <w:fldChar w:fldCharType="end"/>
      </w:r>
      <w:r>
        <w:t xml:space="preserve">). </w:t>
      </w:r>
      <w:r w:rsidR="001B316C">
        <w:t xml:space="preserve">Zdroj těchto prvků </w:t>
      </w:r>
      <w:r>
        <w:t>je nutno uvést vždy, pokud je prvek podobný nebo se v hlavních rysech shoduje s</w:t>
      </w:r>
      <w:r w:rsidR="001B316C">
        <w:t> </w:t>
      </w:r>
      <w:r>
        <w:t>originálem</w:t>
      </w:r>
      <w:r w:rsidR="001B316C">
        <w:t>.</w:t>
      </w:r>
    </w:p>
    <w:p w14:paraId="4AF65FAE" w14:textId="77777777" w:rsidR="00C50873" w:rsidRDefault="00C50873" w:rsidP="00C50873">
      <w:pPr>
        <w:pStyle w:val="FMVENadpis2slovan"/>
      </w:pPr>
      <w:bookmarkStart w:id="101" w:name="_Toc399280451"/>
      <w:bookmarkStart w:id="102" w:name="_Toc472863627"/>
      <w:r>
        <w:t>Druhy zdrojů</w:t>
      </w:r>
      <w:bookmarkEnd w:id="101"/>
      <w:bookmarkEnd w:id="102"/>
    </w:p>
    <w:p w14:paraId="68C169FB" w14:textId="77777777" w:rsidR="0068164B" w:rsidRDefault="0068164B" w:rsidP="006A6F2C">
      <w:pPr>
        <w:pStyle w:val="FMVENormlnZanadpisemiobjektem"/>
      </w:pPr>
      <w:r>
        <w:t xml:space="preserve">Literární zdroje lze rozlišovat z různých hledisek. </w:t>
      </w:r>
      <w:r w:rsidR="00271BD4">
        <w:t xml:space="preserve">Rozlišují se zdroje: </w:t>
      </w:r>
    </w:p>
    <w:p w14:paraId="5F0B9EDE" w14:textId="00575E1E" w:rsidR="00271BD4" w:rsidRDefault="002620E6" w:rsidP="00A1686F">
      <w:pPr>
        <w:pStyle w:val="FMVEslovanodrkyrovn1"/>
        <w:numPr>
          <w:ilvl w:val="0"/>
          <w:numId w:val="7"/>
        </w:numPr>
      </w:pPr>
      <w:r>
        <w:t>p</w:t>
      </w:r>
      <w:r w:rsidR="00271BD4">
        <w:t xml:space="preserve">rimární – </w:t>
      </w:r>
      <w:r w:rsidR="00271BD4" w:rsidRPr="00E45F2B">
        <w:t>první</w:t>
      </w:r>
      <w:r w:rsidR="00271BD4">
        <w:t xml:space="preserve"> místo, kde vědec zveřejňuje výsledky svých výzkumů, vědecké časopisy, sborníky, technické zprávy, patenty, kvalifikační </w:t>
      </w:r>
      <w:proofErr w:type="gramStart"/>
      <w:r w:rsidR="00271BD4">
        <w:t>práce,…</w:t>
      </w:r>
      <w:proofErr w:type="gramEnd"/>
      <w:r>
        <w:t>;</w:t>
      </w:r>
    </w:p>
    <w:p w14:paraId="5BDA9EF0" w14:textId="5DCF9A17" w:rsidR="00271BD4" w:rsidRDefault="002620E6" w:rsidP="00E45F2B">
      <w:pPr>
        <w:pStyle w:val="FMVEslovanodrkyrovn1"/>
      </w:pPr>
      <w:r>
        <w:t>s</w:t>
      </w:r>
      <w:r w:rsidR="00271BD4">
        <w:t>ekundární – shrnují a organizují údaje z primárních zdrojů, učebnice, monografie, encyklopedie, slovníky, příručky, bibliografie, jsou méně aktuální než primární zdroje</w:t>
      </w:r>
      <w:r w:rsidRPr="002620E6">
        <w:t>;</w:t>
      </w:r>
    </w:p>
    <w:p w14:paraId="6D10336D" w14:textId="1AA27DE2" w:rsidR="00271BD4" w:rsidRDefault="002620E6" w:rsidP="00E45F2B">
      <w:pPr>
        <w:pStyle w:val="FMVEslovanodrkyrovn1"/>
      </w:pPr>
      <w:r>
        <w:t>t</w:t>
      </w:r>
      <w:r w:rsidR="00271BD4">
        <w:t>erciární – průvodci, skripta</w:t>
      </w:r>
      <w:r>
        <w:t>.</w:t>
      </w:r>
    </w:p>
    <w:p w14:paraId="2191DF6D" w14:textId="77777777" w:rsidR="00271BD4" w:rsidRDefault="00272F6B" w:rsidP="006500BE">
      <w:pPr>
        <w:pStyle w:val="FMVENormlnZanadpisemiobjektem"/>
      </w:pPr>
      <w:r>
        <w:t>Pro použití v kvalifikační práci se hodí zejména zdroje primární, lze využít i zdroje sekundární. Zcela nevhodné jsou zdroje terciární.</w:t>
      </w:r>
      <w:r w:rsidR="002F2F73">
        <w:t xml:space="preserve"> Dále lze dělit zdroje podle jednotlivých typů. Knihy lze rozlišovat následovně:</w:t>
      </w:r>
    </w:p>
    <w:p w14:paraId="743511C4" w14:textId="77777777" w:rsidR="008F09D4" w:rsidRDefault="00C50873" w:rsidP="00A1686F">
      <w:pPr>
        <w:pStyle w:val="FMVEslovanodrkyrovn1"/>
        <w:numPr>
          <w:ilvl w:val="0"/>
          <w:numId w:val="4"/>
        </w:numPr>
      </w:pPr>
      <w:r>
        <w:t>s</w:t>
      </w:r>
      <w:r w:rsidR="002F2F73">
        <w:t>estavovatelské práce – editované knihy, recenzované, věnované úzkému tématu, často malý náklad, různí autoři pro různé kapitoly</w:t>
      </w:r>
      <w:r w:rsidRPr="00C50873">
        <w:t>;</w:t>
      </w:r>
    </w:p>
    <w:p w14:paraId="32F77CBF" w14:textId="77777777" w:rsidR="008F09D4" w:rsidRDefault="00C50873" w:rsidP="008C23E1">
      <w:pPr>
        <w:pStyle w:val="FMVEslovanodrkyrovn1"/>
      </w:pPr>
      <w:r>
        <w:t>m</w:t>
      </w:r>
      <w:r w:rsidR="002F2F73">
        <w:t>onografie – recenzované, věnované úzkému tématu, často malý náklad a dlouhý seznam</w:t>
      </w:r>
      <w:r w:rsidR="008F09D4">
        <w:t xml:space="preserve"> </w:t>
      </w:r>
      <w:r w:rsidR="002F2F73">
        <w:t>literatury</w:t>
      </w:r>
      <w:r>
        <w:t>;</w:t>
      </w:r>
    </w:p>
    <w:p w14:paraId="5B797EA1" w14:textId="77777777" w:rsidR="008F09D4" w:rsidRDefault="00C50873" w:rsidP="008C23E1">
      <w:pPr>
        <w:pStyle w:val="FMVEslovanodrkyrovn1"/>
      </w:pPr>
      <w:r>
        <w:t>u</w:t>
      </w:r>
      <w:r w:rsidR="002F2F73">
        <w:t xml:space="preserve">čebnice </w:t>
      </w:r>
      <w:r w:rsidR="008F09D4">
        <w:t>–</w:t>
      </w:r>
      <w:r w:rsidR="002F2F73">
        <w:t xml:space="preserve"> recenzované</w:t>
      </w:r>
      <w:r>
        <w:t>;</w:t>
      </w:r>
    </w:p>
    <w:p w14:paraId="5EFBDF1F" w14:textId="77777777" w:rsidR="008F09D4" w:rsidRDefault="00C50873" w:rsidP="008C23E1">
      <w:pPr>
        <w:pStyle w:val="FMVEslovanodrkyrovn1"/>
      </w:pPr>
      <w:r>
        <w:t>p</w:t>
      </w:r>
      <w:r w:rsidR="002F2F73">
        <w:t>opulární knihy – manažerem za dvě hodiny, Jak se stát úspěšným</w:t>
      </w:r>
      <w:r>
        <w:t>;</w:t>
      </w:r>
    </w:p>
    <w:p w14:paraId="7FAB9308" w14:textId="77777777" w:rsidR="002F2F73" w:rsidRDefault="00C50873" w:rsidP="008C23E1">
      <w:pPr>
        <w:pStyle w:val="FMVEslovanodrkyrovn1"/>
      </w:pPr>
      <w:r>
        <w:t>s</w:t>
      </w:r>
      <w:r w:rsidR="002F2F73">
        <w:t>kripta, příručky, rukověti</w:t>
      </w:r>
      <w:r>
        <w:t>.</w:t>
      </w:r>
    </w:p>
    <w:p w14:paraId="743493E3" w14:textId="77777777" w:rsidR="00583E3A" w:rsidRDefault="00583E3A" w:rsidP="006500BE">
      <w:pPr>
        <w:pStyle w:val="FMVENormlnZanadpisemiobjektem"/>
      </w:pPr>
      <w:r>
        <w:t>Pro využití v rámci literární rešerše jsou vhodné především první dva druhy</w:t>
      </w:r>
      <w:r w:rsidR="00C81E38">
        <w:t xml:space="preserve"> (jedná se obvykle o zdroje primární nebo sekundární)</w:t>
      </w:r>
      <w:r>
        <w:t>, akceptovatelný je i třetí. Zcela nevhodné jsou pak poslední dva uvedené druhy knih</w:t>
      </w:r>
      <w:r w:rsidR="00C81E38">
        <w:t xml:space="preserve"> (obvykle zdroje terciární)</w:t>
      </w:r>
      <w:r w:rsidR="004C2F34">
        <w:t>. Ty lze využít jen např. pro dokreslení situace či k uvedení reálií nebo dalšího kontextu. Články lze rozlišovat následovně:</w:t>
      </w:r>
    </w:p>
    <w:p w14:paraId="201A6094" w14:textId="22A329D1" w:rsidR="006E6F7F" w:rsidRPr="006E6F7F" w:rsidRDefault="00C50873" w:rsidP="00A1686F">
      <w:pPr>
        <w:pStyle w:val="FMVEslovanodrkyrovn1"/>
        <w:numPr>
          <w:ilvl w:val="0"/>
          <w:numId w:val="5"/>
        </w:numPr>
      </w:pPr>
      <w:r w:rsidRPr="00C50873">
        <w:lastRenderedPageBreak/>
        <w:t>články v</w:t>
      </w:r>
      <w:r>
        <w:t> odborných</w:t>
      </w:r>
      <w:r w:rsidRPr="00C50873">
        <w:t xml:space="preserve"> recenzovaných časopisech </w:t>
      </w:r>
      <w:r w:rsidR="004C2F34">
        <w:t xml:space="preserve">– často dostupné v databázích nebo na </w:t>
      </w:r>
      <w:hyperlink r:id="rId43" w:history="1">
        <w:r w:rsidR="004C2F34" w:rsidRPr="00387AB4">
          <w:rPr>
            <w:rStyle w:val="Hypertextovodkaz"/>
          </w:rPr>
          <w:t>scholar.google.com</w:t>
        </w:r>
      </w:hyperlink>
      <w:r w:rsidR="006E6F7F" w:rsidRPr="006E6F7F">
        <w:t>;</w:t>
      </w:r>
    </w:p>
    <w:p w14:paraId="2EF7E402" w14:textId="73E754F2" w:rsidR="006E6F7F" w:rsidRDefault="004C2F34" w:rsidP="00A1686F">
      <w:pPr>
        <w:pStyle w:val="FMVEslovanodrkyrovn1"/>
        <w:numPr>
          <w:ilvl w:val="0"/>
          <w:numId w:val="5"/>
        </w:numPr>
      </w:pPr>
      <w:r>
        <w:t>příspěvky na zahraničních</w:t>
      </w:r>
      <w:r w:rsidR="006E6F7F">
        <w:t xml:space="preserve"> či domácích</w:t>
      </w:r>
      <w:r>
        <w:t xml:space="preserve"> konferencích</w:t>
      </w:r>
      <w:r w:rsidR="00DB0E83" w:rsidRPr="00DB0E83">
        <w:t>;</w:t>
      </w:r>
    </w:p>
    <w:p w14:paraId="76F2FD2F" w14:textId="77777777" w:rsidR="006E6F7F" w:rsidRPr="006E6F7F" w:rsidRDefault="006E6F7F" w:rsidP="00A1686F">
      <w:pPr>
        <w:pStyle w:val="FMVEslovanodrkyrovn1"/>
        <w:numPr>
          <w:ilvl w:val="0"/>
          <w:numId w:val="5"/>
        </w:numPr>
      </w:pPr>
      <w:r>
        <w:t>p</w:t>
      </w:r>
      <w:r w:rsidR="004C2F34">
        <w:t>rofesní (profesionální) periodika</w:t>
      </w:r>
      <w:r>
        <w:t>, např.</w:t>
      </w:r>
      <w:r w:rsidR="004C2F34">
        <w:t xml:space="preserve"> Ekonom, Business </w:t>
      </w:r>
      <w:proofErr w:type="spellStart"/>
      <w:r w:rsidR="004C2F34">
        <w:t>Week</w:t>
      </w:r>
      <w:proofErr w:type="spellEnd"/>
      <w:r w:rsidR="004C2F34">
        <w:t xml:space="preserve">, </w:t>
      </w:r>
      <w:proofErr w:type="spellStart"/>
      <w:r w:rsidR="004C2F34">
        <w:t>Economist</w:t>
      </w:r>
      <w:proofErr w:type="spellEnd"/>
      <w:r w:rsidR="004C2F34">
        <w:t>, Moderní řízení</w:t>
      </w:r>
      <w:r w:rsidRPr="006E6F7F">
        <w:rPr>
          <w:lang w:val="en-US"/>
        </w:rPr>
        <w:t>;</w:t>
      </w:r>
    </w:p>
    <w:p w14:paraId="62E7F9D2" w14:textId="77777777" w:rsidR="004C2F34" w:rsidRDefault="004C2F34" w:rsidP="00A1686F">
      <w:pPr>
        <w:pStyle w:val="FMVEslovanodrkyrovn1"/>
        <w:numPr>
          <w:ilvl w:val="0"/>
          <w:numId w:val="5"/>
        </w:numPr>
      </w:pPr>
      <w:r>
        <w:t>denní tisk a časopisy</w:t>
      </w:r>
      <w:r w:rsidR="006E6F7F">
        <w:t xml:space="preserve"> – mohou být </w:t>
      </w:r>
    </w:p>
    <w:p w14:paraId="7867CFF7" w14:textId="0CB2D0A9" w:rsidR="004C2F34" w:rsidRDefault="004C2F34" w:rsidP="009D650D">
      <w:pPr>
        <w:pStyle w:val="FMVEslovanodrkyrovn2"/>
      </w:pPr>
      <w:r>
        <w:t xml:space="preserve">tzv. populárně-vědecké – </w:t>
      </w:r>
      <w:r w:rsidR="00D0566D">
        <w:t xml:space="preserve">např. </w:t>
      </w:r>
      <w:proofErr w:type="spellStart"/>
      <w:r>
        <w:t>National</w:t>
      </w:r>
      <w:proofErr w:type="spellEnd"/>
      <w:r>
        <w:t xml:space="preserve"> </w:t>
      </w:r>
      <w:proofErr w:type="spellStart"/>
      <w:r>
        <w:t>Geographic</w:t>
      </w:r>
      <w:proofErr w:type="spellEnd"/>
      <w:r>
        <w:t xml:space="preserve">, </w:t>
      </w:r>
      <w:proofErr w:type="spellStart"/>
      <w:r>
        <w:t>the</w:t>
      </w:r>
      <w:proofErr w:type="spellEnd"/>
      <w:r>
        <w:t xml:space="preserve"> </w:t>
      </w:r>
      <w:proofErr w:type="spellStart"/>
      <w:r>
        <w:t>Scientist</w:t>
      </w:r>
      <w:proofErr w:type="spellEnd"/>
      <w:r w:rsidR="00DB0E83">
        <w:t>;</w:t>
      </w:r>
    </w:p>
    <w:p w14:paraId="41A23F66" w14:textId="5063E37B" w:rsidR="004C2F34" w:rsidRDefault="004C2F34" w:rsidP="009D650D">
      <w:pPr>
        <w:pStyle w:val="FMVEslovanodrkyrovn2"/>
      </w:pPr>
      <w:r>
        <w:t xml:space="preserve">tzv. společenské – </w:t>
      </w:r>
      <w:r w:rsidR="00D0566D">
        <w:t xml:space="preserve">např. </w:t>
      </w:r>
      <w:r>
        <w:t xml:space="preserve">Týden, Reflex, Respekt, Time, </w:t>
      </w:r>
      <w:proofErr w:type="spellStart"/>
      <w:r>
        <w:t>Newsweek</w:t>
      </w:r>
      <w:proofErr w:type="spellEnd"/>
      <w:r w:rsidR="00DB0E83">
        <w:t>;</w:t>
      </w:r>
    </w:p>
    <w:p w14:paraId="086711E3" w14:textId="231AD328" w:rsidR="004C2F34" w:rsidRDefault="004C2F34" w:rsidP="009D650D">
      <w:pPr>
        <w:pStyle w:val="FMVEslovanodrkyrovn2"/>
      </w:pPr>
      <w:r>
        <w:t xml:space="preserve">tzv. konvenční – </w:t>
      </w:r>
      <w:r w:rsidR="00D0566D">
        <w:t xml:space="preserve">např. </w:t>
      </w:r>
      <w:r>
        <w:t>MF Dnes, Lidové noviny, NYT, Guardian</w:t>
      </w:r>
      <w:r w:rsidR="00DB0E83">
        <w:t>;</w:t>
      </w:r>
    </w:p>
    <w:p w14:paraId="7525DF2B" w14:textId="57236778" w:rsidR="004C2F34" w:rsidRPr="004C2F34" w:rsidRDefault="004C2F34" w:rsidP="009D650D">
      <w:pPr>
        <w:pStyle w:val="FMVEslovanodrkyrovn2"/>
      </w:pPr>
      <w:r>
        <w:t xml:space="preserve">tzv. bulvární – </w:t>
      </w:r>
      <w:r w:rsidR="00D0566D">
        <w:t xml:space="preserve">např. </w:t>
      </w:r>
      <w:r>
        <w:t xml:space="preserve">Blesk, Aha, </w:t>
      </w:r>
      <w:proofErr w:type="spellStart"/>
      <w:r>
        <w:t>Bild</w:t>
      </w:r>
      <w:proofErr w:type="spellEnd"/>
      <w:r>
        <w:t xml:space="preserve">, </w:t>
      </w:r>
      <w:proofErr w:type="spellStart"/>
      <w:r>
        <w:t>Daily</w:t>
      </w:r>
      <w:proofErr w:type="spellEnd"/>
      <w:r>
        <w:t xml:space="preserve"> </w:t>
      </w:r>
      <w:proofErr w:type="spellStart"/>
      <w:r>
        <w:t>Mirror</w:t>
      </w:r>
      <w:proofErr w:type="spellEnd"/>
      <w:r>
        <w:t>, Ring</w:t>
      </w:r>
      <w:r w:rsidR="00DB0E83">
        <w:t>.</w:t>
      </w:r>
    </w:p>
    <w:p w14:paraId="48EF6D2E" w14:textId="2ECD6E67" w:rsidR="00C440B7" w:rsidRDefault="006E6F7F" w:rsidP="006500BE">
      <w:pPr>
        <w:pStyle w:val="FMVENormlnZanadpisemiobjektem"/>
      </w:pPr>
      <w:r>
        <w:t xml:space="preserve">Pro využití v rámci literární rešerše jsou vhodné </w:t>
      </w:r>
      <w:r w:rsidR="007D6094">
        <w:t>především první dva druhy zdrojů (jedná se o zdroje primární nebo sekundární). Profesní periodika lze využít</w:t>
      </w:r>
      <w:r w:rsidR="007D6094" w:rsidRPr="007D6094">
        <w:t xml:space="preserve"> </w:t>
      </w:r>
      <w:r w:rsidR="007D6094">
        <w:t>pro dokreslení situace či k uvedení reálií nebo dalšího kontextu. Denní tisk a časopisy jsou pro rešerši tématu nevho</w:t>
      </w:r>
      <w:r w:rsidR="00836D98">
        <w:t>d</w:t>
      </w:r>
      <w:r w:rsidR="007D6094">
        <w:t>né (nejsou-li tyto zdroje předmětem zkoumání v rámci práce)</w:t>
      </w:r>
      <w:r w:rsidR="00836D98">
        <w:t>.</w:t>
      </w:r>
      <w:r w:rsidR="006C78AC">
        <w:t xml:space="preserve"> Knihy a časopisy vysoké kvality (tj. vhodné pro užití v literární rešerši) často vydávají nakladatelství, která se specializují na akademickou odbornou literaturu. </w:t>
      </w:r>
      <w:r w:rsidR="00521AE4">
        <w:t>Již samotný vydavatel tedy může být identifikátorem, že nalezený</w:t>
      </w:r>
      <w:r w:rsidR="006C78AC">
        <w:t xml:space="preserve"> </w:t>
      </w:r>
      <w:r w:rsidR="00521AE4">
        <w:t>zdroj je vhodný pro užití v rámci práce. Mezi takové vydavatele patří třeba</w:t>
      </w:r>
      <w:r w:rsidR="006C78AC">
        <w:rPr>
          <w:noProof/>
        </w:rPr>
        <w:t xml:space="preserve"> </w:t>
      </w:r>
      <w:hyperlink r:id="rId44" w:history="1">
        <w:r w:rsidR="006C78AC" w:rsidRPr="007F72CD">
          <w:rPr>
            <w:rStyle w:val="Hypertextovodkaz"/>
            <w:noProof/>
          </w:rPr>
          <w:t>Elsevier</w:t>
        </w:r>
      </w:hyperlink>
      <w:r w:rsidR="006C78AC">
        <w:rPr>
          <w:noProof/>
        </w:rPr>
        <w:t xml:space="preserve">, </w:t>
      </w:r>
      <w:hyperlink r:id="rId45" w:history="1">
        <w:r w:rsidR="006C78AC" w:rsidRPr="007F72CD">
          <w:rPr>
            <w:rStyle w:val="Hypertextovodkaz"/>
            <w:noProof/>
          </w:rPr>
          <w:t>Emerald</w:t>
        </w:r>
      </w:hyperlink>
      <w:r w:rsidR="006C78AC">
        <w:rPr>
          <w:noProof/>
        </w:rPr>
        <w:t xml:space="preserve">, </w:t>
      </w:r>
      <w:hyperlink r:id="rId46" w:history="1">
        <w:r w:rsidR="006C78AC" w:rsidRPr="007F72CD">
          <w:rPr>
            <w:rStyle w:val="Hypertextovodkaz"/>
            <w:noProof/>
          </w:rPr>
          <w:t>Taylor a Francis</w:t>
        </w:r>
      </w:hyperlink>
      <w:r w:rsidR="006C78AC">
        <w:rPr>
          <w:noProof/>
        </w:rPr>
        <w:t xml:space="preserve">, </w:t>
      </w:r>
      <w:hyperlink r:id="rId47" w:history="1">
        <w:r w:rsidR="006C78AC" w:rsidRPr="007F72CD">
          <w:rPr>
            <w:rStyle w:val="Hypertextovodkaz"/>
            <w:noProof/>
          </w:rPr>
          <w:t>Sage</w:t>
        </w:r>
      </w:hyperlink>
      <w:r w:rsidR="006C78AC">
        <w:rPr>
          <w:noProof/>
        </w:rPr>
        <w:t xml:space="preserve">, </w:t>
      </w:r>
      <w:hyperlink r:id="rId48" w:history="1">
        <w:r w:rsidR="006C78AC" w:rsidRPr="007F72CD">
          <w:rPr>
            <w:rStyle w:val="Hypertextovodkaz"/>
            <w:noProof/>
          </w:rPr>
          <w:t>Springer</w:t>
        </w:r>
      </w:hyperlink>
      <w:r w:rsidR="006C78AC">
        <w:rPr>
          <w:noProof/>
        </w:rPr>
        <w:t xml:space="preserve">, </w:t>
      </w:r>
      <w:hyperlink r:id="rId49" w:history="1">
        <w:r w:rsidR="006C78AC" w:rsidRPr="007F72CD">
          <w:rPr>
            <w:rStyle w:val="Hypertextovodkaz"/>
            <w:noProof/>
          </w:rPr>
          <w:t>M.E. Sharpe</w:t>
        </w:r>
      </w:hyperlink>
      <w:r w:rsidR="006C78AC">
        <w:rPr>
          <w:noProof/>
        </w:rPr>
        <w:t xml:space="preserve">, </w:t>
      </w:r>
      <w:hyperlink r:id="rId50" w:history="1">
        <w:r w:rsidR="006C78AC" w:rsidRPr="007F72CD">
          <w:rPr>
            <w:rStyle w:val="Hypertextovodkaz"/>
            <w:noProof/>
          </w:rPr>
          <w:t>InderScience</w:t>
        </w:r>
      </w:hyperlink>
      <w:r w:rsidR="006C78AC">
        <w:rPr>
          <w:noProof/>
        </w:rPr>
        <w:t xml:space="preserve">, </w:t>
      </w:r>
      <w:hyperlink r:id="rId51" w:history="1">
        <w:r w:rsidR="006C78AC" w:rsidRPr="007152B2">
          <w:rPr>
            <w:rStyle w:val="Hypertextovodkaz"/>
            <w:noProof/>
          </w:rPr>
          <w:t>Wiley</w:t>
        </w:r>
      </w:hyperlink>
      <w:r w:rsidR="00521AE4">
        <w:t>.</w:t>
      </w:r>
      <w:r w:rsidR="00D0566D">
        <w:t xml:space="preserve"> </w:t>
      </w:r>
      <w:r w:rsidR="001A36F1">
        <w:t xml:space="preserve">Další indicií, že nalezený zdroj je vysoce kvalitní a vhodný pro užití v teoretické rešerši, je počet předchozích citací. Zdroje s vysokým počtem citací jsou uznávané vědeckou </w:t>
      </w:r>
      <w:proofErr w:type="gramStart"/>
      <w:r w:rsidR="001A36F1">
        <w:t>komunitou</w:t>
      </w:r>
      <w:proofErr w:type="gramEnd"/>
      <w:r w:rsidR="001A36F1">
        <w:t xml:space="preserve"> a tedy i</w:t>
      </w:r>
      <w:r w:rsidR="006067CB">
        <w:t> </w:t>
      </w:r>
      <w:r w:rsidR="001A36F1">
        <w:t>velmi vhodné pro kvalifikační práci.</w:t>
      </w:r>
    </w:p>
    <w:p w14:paraId="243C6198" w14:textId="63D43817" w:rsidR="0071326E" w:rsidRDefault="00C440B7" w:rsidP="00C440B7">
      <w:pPr>
        <w:pStyle w:val="FMVENormln"/>
      </w:pPr>
      <w:r>
        <w:t>T</w:t>
      </w:r>
      <w:r w:rsidR="00D0566D">
        <w:t xml:space="preserve">yto zdroje jsou dostupné </w:t>
      </w:r>
      <w:r>
        <w:t>ve</w:t>
      </w:r>
      <w:r w:rsidR="00D0566D">
        <w:t xml:space="preserve"> specializovan</w:t>
      </w:r>
      <w:r>
        <w:t>ých</w:t>
      </w:r>
      <w:r w:rsidR="00D0566D">
        <w:t xml:space="preserve"> (</w:t>
      </w:r>
      <w:r>
        <w:t xml:space="preserve">placených, často </w:t>
      </w:r>
      <w:r w:rsidR="00D0566D">
        <w:t xml:space="preserve">online) </w:t>
      </w:r>
      <w:r>
        <w:t>databázích</w:t>
      </w:r>
      <w:r w:rsidR="00D0566D">
        <w:t xml:space="preserve">. Seznam </w:t>
      </w:r>
      <w:r>
        <w:t xml:space="preserve">databází, do kterých mají studenti VŠE přístup, lze nalézt na </w:t>
      </w:r>
      <w:hyperlink r:id="rId52" w:history="1">
        <w:r w:rsidRPr="00A040F7">
          <w:rPr>
            <w:rStyle w:val="Hypertextovodkaz"/>
            <w:noProof/>
          </w:rPr>
          <w:t>http://www.vse.cz/zdroje/</w:t>
        </w:r>
      </w:hyperlink>
      <w:r>
        <w:rPr>
          <w:noProof/>
        </w:rPr>
        <w:t xml:space="preserve">. Vyhledávačem, který dokáže procházet většinu těchto specializovaných databází je </w:t>
      </w:r>
      <w:hyperlink r:id="rId53" w:history="1">
        <w:r w:rsidRPr="007E57E0">
          <w:rPr>
            <w:rStyle w:val="Hypertextovodkaz"/>
            <w:noProof/>
          </w:rPr>
          <w:t>http://scholar.google.com</w:t>
        </w:r>
      </w:hyperlink>
      <w:r>
        <w:t xml:space="preserve">. Placený přístup vyžaduje, aby student do těchto databází přistupoval ze sítě VŠE (tak databáze ověří předplatné uživatele). Pro přístup z počítače mimo síť VŠE, lze využít </w:t>
      </w:r>
      <w:r w:rsidR="00C15ED9">
        <w:t xml:space="preserve">tzv. </w:t>
      </w:r>
      <w:proofErr w:type="spellStart"/>
      <w:r w:rsidR="00C15ED9">
        <w:t>proxy</w:t>
      </w:r>
      <w:proofErr w:type="spellEnd"/>
      <w:r w:rsidR="00C15ED9">
        <w:t xml:space="preserve">, která je dostupná na adrese </w:t>
      </w:r>
      <w:hyperlink r:id="rId54" w:history="1">
        <w:r w:rsidR="00C15ED9" w:rsidRPr="00A040F7">
          <w:rPr>
            <w:rStyle w:val="Hypertextovodkaz"/>
          </w:rPr>
          <w:t>https://login.zdroje.vse.cz/login</w:t>
        </w:r>
      </w:hyperlink>
      <w:r w:rsidR="00C15ED9">
        <w:t>. Po zadání uživatelského jména a hesla, které má student k dispozici, lze využít placeného přístupu do akademických databází i z počítače mimo síť VŠE.</w:t>
      </w:r>
    </w:p>
    <w:p w14:paraId="3B78BC91" w14:textId="77777777" w:rsidR="0071326E" w:rsidRDefault="0071326E" w:rsidP="00C440B7">
      <w:pPr>
        <w:pStyle w:val="FMVENormln"/>
      </w:pPr>
      <w:r>
        <w:t>Často využívaným zdrojem jsou i online zdroje. Ty lze dělit na:</w:t>
      </w:r>
    </w:p>
    <w:p w14:paraId="21E6D0EF" w14:textId="4CA90AC0" w:rsidR="00FB0064" w:rsidRDefault="0071326E" w:rsidP="00A1686F">
      <w:pPr>
        <w:pStyle w:val="FMVEslovanodrkyrovn1"/>
        <w:numPr>
          <w:ilvl w:val="0"/>
          <w:numId w:val="6"/>
        </w:numPr>
      </w:pPr>
      <w:r>
        <w:t>ověřené zdroje – stránky profesních a profesionálních asociací, stránky úřadů a</w:t>
      </w:r>
      <w:r w:rsidR="006067CB">
        <w:t> </w:t>
      </w:r>
      <w:r>
        <w:t>institucí, intranet firem a organizací – pozor na citace, stránky firem a organizací – jsou-li aktuální a aktualizované</w:t>
      </w:r>
      <w:r w:rsidRPr="0071326E">
        <w:t>;</w:t>
      </w:r>
    </w:p>
    <w:p w14:paraId="2EEA1487" w14:textId="01911F49" w:rsidR="00521AE4" w:rsidRDefault="0071326E" w:rsidP="00A1686F">
      <w:pPr>
        <w:pStyle w:val="FMVEslovanodrkyrovn1"/>
        <w:numPr>
          <w:ilvl w:val="0"/>
          <w:numId w:val="6"/>
        </w:numPr>
      </w:pPr>
      <w:r>
        <w:lastRenderedPageBreak/>
        <w:t xml:space="preserve">neověřené zdroje – osobní stránky/prezentace (jiné než stránky význačných vědecky uznávaných osobností), stránky bez možnosti určení původu, sociální sítě, otevřené encyklopedie (Wikipedia, </w:t>
      </w:r>
      <w:proofErr w:type="spellStart"/>
      <w:r>
        <w:t>Navajo</w:t>
      </w:r>
      <w:proofErr w:type="spellEnd"/>
      <w:r>
        <w:t>)</w:t>
      </w:r>
      <w:r w:rsidR="006067CB">
        <w:t>.</w:t>
      </w:r>
      <w:r w:rsidR="00FD181C">
        <w:t xml:space="preserve"> </w:t>
      </w:r>
    </w:p>
    <w:p w14:paraId="65223F41" w14:textId="77777777" w:rsidR="0071326E" w:rsidRDefault="00FB0064" w:rsidP="006500BE">
      <w:pPr>
        <w:pStyle w:val="FMVENormlnZanadpisemiobjektem"/>
      </w:pPr>
      <w:r>
        <w:t>Neověřené zdroje jsou pro užití v kvalifikační práci nevhodné. Indikátorem může být i skutečnost, že u zdroje nelze dohledat autora, vydavatele, či datum, kdy byla informace publikována.</w:t>
      </w:r>
    </w:p>
    <w:p w14:paraId="6DE19400" w14:textId="77777777" w:rsidR="0095133F" w:rsidRDefault="001B316C" w:rsidP="001B316C">
      <w:pPr>
        <w:pStyle w:val="FMVENadpis2slovan"/>
      </w:pPr>
      <w:bookmarkStart w:id="103" w:name="_Toc399280452"/>
      <w:bookmarkStart w:id="104" w:name="_Ref399433924"/>
      <w:bookmarkStart w:id="105" w:name="_Toc472863628"/>
      <w:r>
        <w:t>Odkazy v textu</w:t>
      </w:r>
      <w:bookmarkEnd w:id="103"/>
      <w:bookmarkEnd w:id="104"/>
      <w:bookmarkEnd w:id="105"/>
      <w:r w:rsidR="00B64CF6">
        <w:t xml:space="preserve"> </w:t>
      </w:r>
    </w:p>
    <w:p w14:paraId="01F7B9B7" w14:textId="77777777" w:rsidR="003B0012" w:rsidRDefault="003B0012" w:rsidP="006E6F7F">
      <w:pPr>
        <w:pStyle w:val="FMVENormlnZanadpisemiobjektem"/>
      </w:pPr>
      <w:r>
        <w:t>V textu se na zdroje odkazuje výhradně tzv. harvardských způsobem (tj. ve formě příjmení, datum). Tyto údaje se uvádějí v kulaté závorce ve větě, ke které náleží (tedy před tečkou). To platí i v případě, že se odkazovaný zdroj vztahuje k více větám či k celému odstavci (tj. odkaz na zdroje je před tečkou ukončující poslední větu v odstavci).</w:t>
      </w:r>
    </w:p>
    <w:p w14:paraId="179C62BF" w14:textId="6772CED7" w:rsidR="003B0012" w:rsidRDefault="003B0012" w:rsidP="003B0012">
      <w:pPr>
        <w:pStyle w:val="FMVENormln"/>
      </w:pPr>
      <w:r w:rsidRPr="00685C93">
        <w:t>Nejčastěji se odkazy na zdroje objevují v úvodních částech práce, které mají za cíl představit zkoumanou problematiku a zdůraznit její palčivost či aktuálnost; dále se objevují v teoretické části, jejímž cílem je shrnout současný stav poznání. Odkazy na zdroje se ale objevují i v metodické části práce (argumentující vhodnost použitých analytických metod v praktické části práce), či v závěru a shrnutí (porovnání dosažených výsledků práce se současným stavem poznání).</w:t>
      </w:r>
      <w:r>
        <w:t xml:space="preserve"> Obecné doporučení pro počet odkazovaných zdrojů v textu nelze vyslovit. Každá převzatá myšlenka však musí být řádně označena zdrojem. Zároveň každý odstavec reprezentuje ucelenou myšlenku. Z toho lze usuzovat, že v teoretické části (literární rešerše) by téměř každý odstavec měl být označen zdrojem (kromě odstavců představujících kritické zhodnocení či stanovisko autora kvalifikační práce). Je nepřípustné nadměrné a sekvenční užívání jednoho konkrétního zdroje (stejný zdroj v několika po sobě jdoucích odstavcích)</w:t>
      </w:r>
      <w:r w:rsidR="009F7D27">
        <w:t>.</w:t>
      </w:r>
    </w:p>
    <w:p w14:paraId="6584F4E1" w14:textId="7695C1E0" w:rsidR="003B0012" w:rsidRPr="007B232B" w:rsidRDefault="003B0012" w:rsidP="003B0012">
      <w:pPr>
        <w:pStyle w:val="FMVENormln"/>
      </w:pPr>
      <w:r>
        <w:t xml:space="preserve">Příkladem odkazování harvardským způsobem je věta: </w:t>
      </w:r>
      <w:r w:rsidR="005907C5">
        <w:t>„</w:t>
      </w:r>
      <w:r w:rsidRPr="00370149">
        <w:rPr>
          <w:i/>
        </w:rPr>
        <w:t>Kvalita produktu je v současné době jedním z mála faktorů, kterým může firma ovlivnit svůj úspěch (</w:t>
      </w:r>
      <w:proofErr w:type="spellStart"/>
      <w:r w:rsidRPr="00370149">
        <w:rPr>
          <w:i/>
        </w:rPr>
        <w:t>Reeves</w:t>
      </w:r>
      <w:proofErr w:type="spellEnd"/>
      <w:r w:rsidRPr="00370149">
        <w:rPr>
          <w:i/>
        </w:rPr>
        <w:t xml:space="preserve"> a </w:t>
      </w:r>
      <w:proofErr w:type="spellStart"/>
      <w:r w:rsidRPr="00370149">
        <w:rPr>
          <w:i/>
        </w:rPr>
        <w:t>Bednar</w:t>
      </w:r>
      <w:proofErr w:type="spellEnd"/>
      <w:r w:rsidRPr="00370149">
        <w:rPr>
          <w:i/>
        </w:rPr>
        <w:t>, 1994)</w:t>
      </w:r>
      <w:r w:rsidR="005907C5" w:rsidRPr="00370149">
        <w:rPr>
          <w:i/>
        </w:rPr>
        <w:t>“</w:t>
      </w:r>
      <w:r w:rsidRPr="00370149">
        <w:rPr>
          <w:i/>
        </w:rPr>
        <w:t>.</w:t>
      </w:r>
      <w:r>
        <w:t xml:space="preserve"> Pokud se jméno tvůrce vyskytuje přirozeně v textu, je v závorce uveden pouze rok vydání. Příkladem je věta: </w:t>
      </w:r>
      <w:r w:rsidR="005907C5">
        <w:t>„</w:t>
      </w:r>
      <w:proofErr w:type="spellStart"/>
      <w:r w:rsidRPr="00370149">
        <w:rPr>
          <w:i/>
        </w:rPr>
        <w:t>Reeves</w:t>
      </w:r>
      <w:proofErr w:type="spellEnd"/>
      <w:r w:rsidRPr="00370149">
        <w:rPr>
          <w:i/>
        </w:rPr>
        <w:t xml:space="preserve"> a </w:t>
      </w:r>
      <w:proofErr w:type="spellStart"/>
      <w:r w:rsidRPr="00370149">
        <w:rPr>
          <w:i/>
        </w:rPr>
        <w:t>Bednar</w:t>
      </w:r>
      <w:proofErr w:type="spellEnd"/>
      <w:r w:rsidRPr="00370149">
        <w:rPr>
          <w:i/>
        </w:rPr>
        <w:t xml:space="preserve"> (1994) tvrdí, že kvalita produktu je v současné době jedním z mála faktorů, kterým může firma ovlivnit svůj úspěch</w:t>
      </w:r>
      <w:r w:rsidR="005907C5" w:rsidRPr="00370149">
        <w:rPr>
          <w:i/>
        </w:rPr>
        <w:t>“</w:t>
      </w:r>
      <w:r w:rsidRPr="0085061C">
        <w:t>.</w:t>
      </w:r>
      <w:r>
        <w:t xml:space="preserve"> Má-li zdroj více než dva autory, pak se v textu uvádí příjmení prvního autora se zkratkou et al. a rok.</w:t>
      </w:r>
      <w:r w:rsidR="00FD181C">
        <w:t xml:space="preserve"> </w:t>
      </w:r>
      <w:r>
        <w:t xml:space="preserve">Příkladem užití takového odkazu je věta: </w:t>
      </w:r>
      <w:r w:rsidR="005907C5">
        <w:t>„</w:t>
      </w:r>
      <w:r w:rsidRPr="00370149">
        <w:rPr>
          <w:i/>
        </w:rPr>
        <w:t>Marketing je jednou z významných podnikových funkcí (Kotler et al., 2014)</w:t>
      </w:r>
      <w:r w:rsidR="005907C5" w:rsidRPr="00370149">
        <w:rPr>
          <w:i/>
        </w:rPr>
        <w:t>“</w:t>
      </w:r>
      <w:r w:rsidRPr="00D92198">
        <w:rPr>
          <w:i/>
        </w:rPr>
        <w:t>.</w:t>
      </w:r>
      <w:r>
        <w:rPr>
          <w:i/>
        </w:rPr>
        <w:t xml:space="preserve"> </w:t>
      </w:r>
      <w:r>
        <w:t xml:space="preserve">V rámci křížové práce se zdroji může dojít k situaci, kdy je na jednom místě potřeba uvést více zdrojů. Tyto zdroje se pak uvádí do jedné závorky a jsou odděleny středníkem. Zdroje se uvádí v chronologickém pořadí dle data vydání. Příkladem je věta: </w:t>
      </w:r>
      <w:r w:rsidR="005907C5">
        <w:t>„</w:t>
      </w:r>
      <w:r w:rsidRPr="00396CC8">
        <w:t>Základní charakteristikou</w:t>
      </w:r>
      <w:r>
        <w:t xml:space="preserve"> </w:t>
      </w:r>
      <w:r>
        <w:lastRenderedPageBreak/>
        <w:t>spokojenosti</w:t>
      </w:r>
      <w:r w:rsidRPr="00396CC8">
        <w:t xml:space="preserve"> je nelinearita a asymetrie (</w:t>
      </w:r>
      <w:proofErr w:type="spellStart"/>
      <w:r w:rsidRPr="00396CC8">
        <w:t>LaBarbera</w:t>
      </w:r>
      <w:proofErr w:type="spellEnd"/>
      <w:r w:rsidRPr="00396CC8">
        <w:t xml:space="preserve"> a </w:t>
      </w:r>
      <w:proofErr w:type="spellStart"/>
      <w:r w:rsidRPr="00396CC8">
        <w:t>Mazursky</w:t>
      </w:r>
      <w:proofErr w:type="spellEnd"/>
      <w:r w:rsidRPr="00396CC8">
        <w:t>, 1983</w:t>
      </w:r>
      <w:r w:rsidR="0025104E" w:rsidRPr="0075755A">
        <w:t>;</w:t>
      </w:r>
      <w:r w:rsidRPr="00396CC8">
        <w:t xml:space="preserve"> Anderson a </w:t>
      </w:r>
      <w:proofErr w:type="spellStart"/>
      <w:r w:rsidRPr="00396CC8">
        <w:t>Sullivan</w:t>
      </w:r>
      <w:proofErr w:type="spellEnd"/>
      <w:r w:rsidRPr="00396CC8">
        <w:t>, 1993)</w:t>
      </w:r>
      <w:r w:rsidR="005907C5">
        <w:t>“</w:t>
      </w:r>
      <w:r w:rsidRPr="00396CC8">
        <w:t>.</w:t>
      </w:r>
      <w:r>
        <w:t xml:space="preserve"> </w:t>
      </w:r>
    </w:p>
    <w:p w14:paraId="28D9009E" w14:textId="77777777" w:rsidR="00CF7B47" w:rsidRDefault="003B0012" w:rsidP="003B0012">
      <w:pPr>
        <w:pStyle w:val="FMVENormln"/>
        <w:rPr>
          <w:i/>
        </w:rPr>
      </w:pPr>
      <w:r>
        <w:t xml:space="preserve">U kotace přímé (tj. u převzetí myšlenky v doslovném znění) platí, že takto převzatý úsek textu je označený kurzívou a odkaz na zdroj obsahuje rovněž i stranu díla, ze kterého bylo čerpáno (má-li toto dílo strany, tedy např. kniha či článek, u webových stránek se strana neuvádí, neboť neexistuje). Příkladem je věta: </w:t>
      </w:r>
      <w:r w:rsidR="005907C5">
        <w:t>„</w:t>
      </w:r>
      <w:r>
        <w:t xml:space="preserve">Kotler (2012, s. 35) definuje marketing jako </w:t>
      </w:r>
      <w:r w:rsidRPr="00370149">
        <w:rPr>
          <w:i/>
        </w:rPr>
        <w:t>společenský a řídící proces, kterým jednotlivci a skupiny získávají to, co potřebují a požadují, prostřednictvím tvorby, nabídky a směny hodnotných výrobků s</w:t>
      </w:r>
      <w:r w:rsidR="005907C5" w:rsidRPr="00370149">
        <w:rPr>
          <w:i/>
        </w:rPr>
        <w:t> </w:t>
      </w:r>
      <w:r w:rsidRPr="00370149">
        <w:rPr>
          <w:i/>
        </w:rPr>
        <w:t>ostatními</w:t>
      </w:r>
      <w:r w:rsidR="005907C5" w:rsidRPr="00370149">
        <w:rPr>
          <w:i/>
        </w:rPr>
        <w:t>“</w:t>
      </w:r>
      <w:r w:rsidRPr="00CF7B47">
        <w:t xml:space="preserve">. Alternativou může být věta: </w:t>
      </w:r>
      <w:r w:rsidR="005907C5" w:rsidRPr="00370149">
        <w:rPr>
          <w:i/>
        </w:rPr>
        <w:t>„</w:t>
      </w:r>
      <w:r w:rsidRPr="00370149">
        <w:rPr>
          <w:i/>
        </w:rPr>
        <w:t xml:space="preserve">Marketing je společenský a řídící proces, kterým jednotlivci a skupiny získávají to, co potřebují a požadují, prostřednictvím tvorby, nabídky a směny hodnotných výrobků s ostatními </w:t>
      </w:r>
      <w:r w:rsidRPr="00CF7B47">
        <w:t>(Kotler, 2012, s. 35)</w:t>
      </w:r>
      <w:r w:rsidR="005907C5" w:rsidRPr="00370149">
        <w:rPr>
          <w:i/>
        </w:rPr>
        <w:t>“</w:t>
      </w:r>
      <w:r w:rsidRPr="00370149">
        <w:rPr>
          <w:i/>
        </w:rPr>
        <w:t xml:space="preserve">. </w:t>
      </w:r>
    </w:p>
    <w:p w14:paraId="38B3551F" w14:textId="19DC05D8" w:rsidR="003B0012" w:rsidRPr="00CF7B47" w:rsidRDefault="003B0012" w:rsidP="003B0012">
      <w:pPr>
        <w:pStyle w:val="FMVENormln"/>
      </w:pPr>
      <w:r w:rsidRPr="00CF7B47">
        <w:t>Jako kotaci přímou je nezbytné přitom označit již takový úsek textu, který v doslovném znění přejímá pět a více slov v doslovném znění a pořadí, jako u originálního zdroje. Vlastní překlad cizojazyčného zdroje se jako kotace přímá označovat nemusí. Přímé kotace není vhodné nadužívat. Doslovně převzatým úsekem může být např. sousloví, věta, či krátký odstavec. Obvykle se jedná o definice či takové formulace, u</w:t>
      </w:r>
      <w:r w:rsidR="00CA64B3" w:rsidRPr="00CF7B47">
        <w:t> </w:t>
      </w:r>
      <w:r w:rsidRPr="00CF7B47">
        <w:t xml:space="preserve">kterých by </w:t>
      </w:r>
      <w:proofErr w:type="gramStart"/>
      <w:r w:rsidRPr="00CF7B47">
        <w:t>změnou</w:t>
      </w:r>
      <w:proofErr w:type="gramEnd"/>
      <w:r w:rsidRPr="00CF7B47">
        <w:t xml:space="preserve"> byť jediného slova došlo ke změně významu. Je nepřípustné přejímat a jako kotaci přímou označovat větší úseky textu (souvislé odstavce či dokonce celé strany zdroje)!</w:t>
      </w:r>
    </w:p>
    <w:p w14:paraId="049F51C4" w14:textId="13D4AC09" w:rsidR="00736BE5" w:rsidRPr="00CF7B47" w:rsidRDefault="006B57B5" w:rsidP="003B0012">
      <w:pPr>
        <w:pStyle w:val="FMVENormln"/>
      </w:pPr>
      <w:r w:rsidRPr="00CF7B47">
        <w:t>Výjimečně se objevují tzv. citace z druhé ruky (second-hand reference). Jedná se o</w:t>
      </w:r>
      <w:r w:rsidR="00CA64B3" w:rsidRPr="00CF7B47">
        <w:t> </w:t>
      </w:r>
      <w:r w:rsidRPr="00CF7B47">
        <w:t>případ, kdy se údaj ve zdroji odvolává na další zdroj.</w:t>
      </w:r>
      <w:r w:rsidR="00736BE5" w:rsidRPr="00CF7B47">
        <w:t xml:space="preserve"> Pokud by tedy např. v knize </w:t>
      </w:r>
      <w:proofErr w:type="spellStart"/>
      <w:r w:rsidR="00736BE5" w:rsidRPr="00CF7B47">
        <w:t>Gilligan</w:t>
      </w:r>
      <w:proofErr w:type="spellEnd"/>
      <w:r w:rsidR="00736BE5" w:rsidRPr="00CF7B47">
        <w:t xml:space="preserve"> a Wilson (2009) bylo uvedeno, že Mintzberg (1987) nahlíží na strategii z pěti pohledů</w:t>
      </w:r>
      <w:r w:rsidR="00950482" w:rsidRPr="00CF7B47">
        <w:t xml:space="preserve">, pak by v kvalifikační práci </w:t>
      </w:r>
      <w:r w:rsidR="00BA1106" w:rsidRPr="00CF7B47">
        <w:t xml:space="preserve">mohlo být </w:t>
      </w:r>
      <w:r w:rsidR="006B3E8B" w:rsidRPr="00CF7B47">
        <w:t>napsáno</w:t>
      </w:r>
      <w:r w:rsidR="00BA1106" w:rsidRPr="00CF7B47">
        <w:t>:</w:t>
      </w:r>
      <w:r w:rsidR="00BA1106" w:rsidRPr="00370149">
        <w:rPr>
          <w:i/>
        </w:rPr>
        <w:t xml:space="preserve"> „Některé zdroje uvádějí, že strategii lze nahlížet z pěti pohledů (Mintzberg, 1987 in </w:t>
      </w:r>
      <w:proofErr w:type="spellStart"/>
      <w:r w:rsidR="00BA1106" w:rsidRPr="00370149">
        <w:rPr>
          <w:i/>
        </w:rPr>
        <w:t>Gilligan</w:t>
      </w:r>
      <w:proofErr w:type="spellEnd"/>
      <w:r w:rsidR="00BA1106" w:rsidRPr="00370149">
        <w:rPr>
          <w:i/>
        </w:rPr>
        <w:t xml:space="preserve"> a Wilson, 2009</w:t>
      </w:r>
      <w:r w:rsidR="00C40FC0" w:rsidRPr="00370149">
        <w:rPr>
          <w:i/>
        </w:rPr>
        <w:t>)“</w:t>
      </w:r>
      <w:r w:rsidR="00C40FC0" w:rsidRPr="00CF7B47">
        <w:t xml:space="preserve">. Dílo Mintzberg (1987) se pak v seznamu literatury v kvalifikační práci neuvádí, uvádí se pouze zdroj </w:t>
      </w:r>
      <w:proofErr w:type="spellStart"/>
      <w:r w:rsidR="00C40FC0" w:rsidRPr="00CF7B47">
        <w:t>Gilligan</w:t>
      </w:r>
      <w:proofErr w:type="spellEnd"/>
      <w:r w:rsidR="00C40FC0" w:rsidRPr="00CF7B47">
        <w:t xml:space="preserve"> a Wilson (2009).</w:t>
      </w:r>
      <w:r w:rsidR="006B3E8B" w:rsidRPr="00CF7B47">
        <w:t xml:space="preserve"> Citace z druhé ruky lze </w:t>
      </w:r>
      <w:proofErr w:type="spellStart"/>
      <w:r w:rsidR="006B3E8B" w:rsidRPr="00CF7B47">
        <w:t>použíst</w:t>
      </w:r>
      <w:proofErr w:type="spellEnd"/>
      <w:r w:rsidR="006B3E8B" w:rsidRPr="00CF7B47">
        <w:t xml:space="preserve"> v jen výjimečných případech, kdy není původní dílo (v uvedeném případě Mintzberg, 1987) dostupné</w:t>
      </w:r>
      <w:r w:rsidR="006F6A8C" w:rsidRPr="00CF7B47">
        <w:t xml:space="preserve"> ani s vynaložením veškerého (studentova) úsilí. V ostatních případech (tj.</w:t>
      </w:r>
      <w:r w:rsidR="00CF7B47">
        <w:t> </w:t>
      </w:r>
      <w:r w:rsidR="006F6A8C" w:rsidRPr="00CF7B47">
        <w:t>téměř vždy) se doporučuje prozkoumat původní zdroj (v tomto případě Mintzberg, 1987)</w:t>
      </w:r>
      <w:r w:rsidR="006B3E8B" w:rsidRPr="00CF7B47">
        <w:t xml:space="preserve"> </w:t>
      </w:r>
      <w:r w:rsidR="006F6A8C" w:rsidRPr="00CF7B47">
        <w:t>a ten pak také uvést v seznamu literatury na konci práce.</w:t>
      </w:r>
    </w:p>
    <w:p w14:paraId="52D569FE" w14:textId="77777777" w:rsidR="003B0012" w:rsidRDefault="003B0012" w:rsidP="003B0012">
      <w:pPr>
        <w:pStyle w:val="FMVENormln"/>
      </w:pPr>
      <w:r w:rsidRPr="00CF7B47">
        <w:t xml:space="preserve">Identifikátor (jméno a rok) jednoho zdroje může být v textu uveden libovolně krát (tolikrát, kolikrát je zdroj v textu citován – jeden zdroj by ale neměl být v textu nadužíván a není přípustné sekvenční užití zdroje). Vždy ale </w:t>
      </w:r>
      <w:r w:rsidRPr="003859DE">
        <w:t xml:space="preserve">odpovídá konkrétnímu zdroji v seznamu literatury. V textu se nesmí objevit identifikátor zdroje, který není uveden v seznamu literatury. V seznamu literatury se nesmí objevit zdroj (s identifikátorem), na který není odkazováno v textu. Citace je tak vždy </w:t>
      </w:r>
      <w:r>
        <w:t xml:space="preserve">párová (tuto </w:t>
      </w:r>
      <w:r>
        <w:lastRenderedPageBreak/>
        <w:t xml:space="preserve">podmínku tento ukázkový text nesplňuje, odkazy v textu, stejně jako zdroje v seznamu literatury jsou pouze demonstrační). </w:t>
      </w:r>
    </w:p>
    <w:p w14:paraId="6050060B" w14:textId="5DB98240" w:rsidR="003B0012" w:rsidRDefault="003B0012" w:rsidP="003B0012">
      <w:pPr>
        <w:pStyle w:val="FMVENormln"/>
      </w:pPr>
      <w:r>
        <w:t xml:space="preserve">Mají-li dva zdroje stejného autora a rok vydání, odlišují se malými písmeny abecedy, přidanými k roku vydání. Příkladem mohou být zdroje </w:t>
      </w:r>
      <w:r w:rsidR="00BF2A6E">
        <w:t>„</w:t>
      </w:r>
      <w:r w:rsidRPr="00370149">
        <w:rPr>
          <w:i/>
        </w:rPr>
        <w:t>(</w:t>
      </w:r>
      <w:proofErr w:type="spellStart"/>
      <w:r w:rsidRPr="00370149">
        <w:rPr>
          <w:i/>
        </w:rPr>
        <w:t>Nielsen</w:t>
      </w:r>
      <w:proofErr w:type="spellEnd"/>
      <w:r w:rsidRPr="00370149">
        <w:rPr>
          <w:i/>
        </w:rPr>
        <w:t xml:space="preserve">, </w:t>
      </w:r>
      <w:proofErr w:type="gramStart"/>
      <w:r w:rsidRPr="00370149">
        <w:rPr>
          <w:i/>
        </w:rPr>
        <w:t>2004a</w:t>
      </w:r>
      <w:proofErr w:type="gramEnd"/>
      <w:r w:rsidRPr="00370149">
        <w:rPr>
          <w:i/>
        </w:rPr>
        <w:t>)</w:t>
      </w:r>
      <w:r w:rsidR="00BF2A6E" w:rsidRPr="00370149">
        <w:rPr>
          <w:i/>
        </w:rPr>
        <w:t>“</w:t>
      </w:r>
      <w:r>
        <w:t xml:space="preserve"> a </w:t>
      </w:r>
      <w:r w:rsidR="00BF2A6E">
        <w:t>„</w:t>
      </w:r>
      <w:r>
        <w:t>(</w:t>
      </w:r>
      <w:proofErr w:type="spellStart"/>
      <w:r w:rsidRPr="006D476C">
        <w:t>Nielsen</w:t>
      </w:r>
      <w:proofErr w:type="spellEnd"/>
      <w:r w:rsidRPr="006D476C">
        <w:t>, 2004</w:t>
      </w:r>
      <w:r>
        <w:t>b)</w:t>
      </w:r>
      <w:r w:rsidR="00BF2A6E">
        <w:t>“</w:t>
      </w:r>
      <w:r>
        <w:t xml:space="preserve">. Uvedený zápis ovšem znamená, že </w:t>
      </w:r>
      <w:r w:rsidR="00705EB8">
        <w:t xml:space="preserve">uvedený </w:t>
      </w:r>
      <w:r>
        <w:t xml:space="preserve">autor je zároveň jediným autorem obou publikací vydaných v daném roce. Vydal-li by stejný autor ve stejném roce ještě další publikaci, ovšem spolu s jinými autory, pak by nebyla porušena podmínka jednoznačnosti identifikátoru a nebylo by potřeba údaj o roku doplňovat písmenným indexem. Příkladem takové publikace </w:t>
      </w:r>
      <w:r w:rsidR="00705EB8">
        <w:t>je</w:t>
      </w:r>
      <w:r>
        <w:t xml:space="preserve"> zdroj </w:t>
      </w:r>
      <w:r w:rsidR="00BF2A6E">
        <w:t>„</w:t>
      </w:r>
      <w:r>
        <w:t>(</w:t>
      </w:r>
      <w:proofErr w:type="spellStart"/>
      <w:r w:rsidRPr="00A60B54">
        <w:t>Nielsen</w:t>
      </w:r>
      <w:proofErr w:type="spellEnd"/>
      <w:r>
        <w:t xml:space="preserve"> a</w:t>
      </w:r>
      <w:r w:rsidRPr="00A60B54">
        <w:t xml:space="preserve"> </w:t>
      </w:r>
      <w:proofErr w:type="spellStart"/>
      <w:r w:rsidRPr="00A60B54">
        <w:t>Tahir</w:t>
      </w:r>
      <w:proofErr w:type="spellEnd"/>
      <w:r>
        <w:t>,</w:t>
      </w:r>
      <w:r w:rsidRPr="00A60B54">
        <w:t xml:space="preserve"> 2001)</w:t>
      </w:r>
      <w:r w:rsidR="00BF2A6E">
        <w:t>“</w:t>
      </w:r>
      <w:r>
        <w:t>.</w:t>
      </w:r>
      <w:r w:rsidR="009F7D27">
        <w:t xml:space="preserve"> Je-li potřeba uvést více zdrojů najednou, uvádějí se v jedněch kulatých závorkách a jsou odděleny středníkem.</w:t>
      </w:r>
    </w:p>
    <w:p w14:paraId="7904CCDA" w14:textId="77777777" w:rsidR="003B0012" w:rsidRDefault="003B0012" w:rsidP="003B0012">
      <w:pPr>
        <w:pStyle w:val="FMVENormln"/>
      </w:pPr>
      <w:r>
        <w:t>K výše uvedeným odkazům na zdroje není potřeba dodávat žádnou další informaci, identifikátor jednoznačně odkazuje na konkrétní zdroj v seznamu literatury. Nejčastější chybou je uvádění akademických titulů autorů, či jejich příslušnost ke konkrétní organizaci. Rovněž je nadbytečné uvádět název či typ publikace. To je patrné ze zápisu v seznamu literatury.</w:t>
      </w:r>
    </w:p>
    <w:p w14:paraId="4833C6DF" w14:textId="0AB442D6" w:rsidR="003B0012" w:rsidRDefault="003B0012" w:rsidP="003B0012">
      <w:pPr>
        <w:pStyle w:val="FMVENormln"/>
      </w:pPr>
      <w:r w:rsidRPr="000452C7">
        <w:t>U publikací s neznámou odpovědností se prvním údajem záznamu stává její hlavní název</w:t>
      </w:r>
      <w:r>
        <w:t>.</w:t>
      </w:r>
      <w:r w:rsidR="00FD181C">
        <w:t xml:space="preserve"> </w:t>
      </w:r>
      <w:r>
        <w:t>U knih je to název díla</w:t>
      </w:r>
      <w:r w:rsidR="00BF2A6E">
        <w:t>,</w:t>
      </w:r>
      <w:r>
        <w:t xml:space="preserve"> např. </w:t>
      </w:r>
      <w:r w:rsidR="00BF2A6E">
        <w:t>„(</w:t>
      </w:r>
      <w:proofErr w:type="spellStart"/>
      <w:r w:rsidRPr="00102193">
        <w:t>African</w:t>
      </w:r>
      <w:proofErr w:type="spellEnd"/>
      <w:r w:rsidRPr="00102193">
        <w:t xml:space="preserve"> Encyclopedia</w:t>
      </w:r>
      <w:r>
        <w:t>,</w:t>
      </w:r>
      <w:r w:rsidRPr="00102193">
        <w:t xml:space="preserve"> 1974)</w:t>
      </w:r>
      <w:r w:rsidR="00BF2A6E">
        <w:t>“</w:t>
      </w:r>
      <w:r>
        <w:t xml:space="preserve"> u periodik název článku</w:t>
      </w:r>
      <w:r w:rsidR="00A11479">
        <w:t>.</w:t>
      </w:r>
      <w:r>
        <w:t xml:space="preserve"> Příkladem může být věta: </w:t>
      </w:r>
      <w:r w:rsidR="000B500D">
        <w:t>„</w:t>
      </w:r>
      <w:proofErr w:type="spellStart"/>
      <w:r>
        <w:t>The</w:t>
      </w:r>
      <w:proofErr w:type="spellEnd"/>
      <w:r>
        <w:t xml:space="preserve"> Guardian uvedl, že se programu účastnilo dvacet devět vězňů (</w:t>
      </w:r>
      <w:proofErr w:type="spellStart"/>
      <w:r w:rsidRPr="00104656">
        <w:t>Serving</w:t>
      </w:r>
      <w:proofErr w:type="spellEnd"/>
      <w:r w:rsidRPr="00104656">
        <w:t xml:space="preserve"> </w:t>
      </w:r>
      <w:proofErr w:type="spellStart"/>
      <w:r w:rsidRPr="00104656">
        <w:t>time</w:t>
      </w:r>
      <w:proofErr w:type="spellEnd"/>
      <w:r w:rsidRPr="00104656">
        <w:t>, 1996</w:t>
      </w:r>
      <w:r>
        <w:t>, s.</w:t>
      </w:r>
      <w:r w:rsidRPr="00104656">
        <w:t xml:space="preserve"> 21</w:t>
      </w:r>
      <w:r>
        <w:t>)</w:t>
      </w:r>
      <w:r w:rsidR="000B500D">
        <w:t>“</w:t>
      </w:r>
      <w:r>
        <w:t>. Výjimečně (a v případech nevyhovujícím předchozímu</w:t>
      </w:r>
      <w:r w:rsidR="00D962DA">
        <w:t>,</w:t>
      </w:r>
      <w:r>
        <w:t xml:space="preserve"> lze použít i zkratku Anon</w:t>
      </w:r>
      <w:r w:rsidR="005A31E6">
        <w:t xml:space="preserve">, </w:t>
      </w:r>
      <w:r>
        <w:t xml:space="preserve">např. </w:t>
      </w:r>
      <w:r w:rsidR="005A31E6">
        <w:t>„(</w:t>
      </w:r>
      <w:r>
        <w:t>Anon, 2000, s. 35)</w:t>
      </w:r>
      <w:r w:rsidR="005A31E6">
        <w:t>“</w:t>
      </w:r>
      <w:r>
        <w:t>.</w:t>
      </w:r>
      <w:r w:rsidRPr="00F24F6B">
        <w:t xml:space="preserve"> </w:t>
      </w:r>
      <w:r>
        <w:t>Je-li však autor zdroje neznámý, může se jednat o indikátor, že zdroj není vhodný k použití v kvalifikační práci.</w:t>
      </w:r>
      <w:r w:rsidRPr="00F24F6B">
        <w:t xml:space="preserve"> </w:t>
      </w:r>
      <w:r>
        <w:t>Obdobná situace je v případě, že je neznámý rok vydání (často u</w:t>
      </w:r>
      <w:r w:rsidR="005A31E6">
        <w:t> </w:t>
      </w:r>
      <w:r>
        <w:t>webových stránek). Opět se jedná o indikátor, že zdroj není příliš vhodný k uvedení v kvalifikační práci. Lze ale místo roku uvést slovo nedatováno.</w:t>
      </w:r>
    </w:p>
    <w:p w14:paraId="056146A3" w14:textId="77777777" w:rsidR="003B0012" w:rsidRDefault="003B0012" w:rsidP="003B0012">
      <w:pPr>
        <w:pStyle w:val="FMVENormln"/>
      </w:pPr>
      <w:r>
        <w:t>Autorem zdroje nemusí být jen konkrétní osoba či kolektiv autorů. Velmi často se lze setkat s tzv. korporátním autorem. Místo jména se pak (i v seznamu literatury) uvede název firmy</w:t>
      </w:r>
      <w:r w:rsidR="005A31E6">
        <w:t xml:space="preserve">, </w:t>
      </w:r>
      <w:r>
        <w:t xml:space="preserve">např. </w:t>
      </w:r>
      <w:r w:rsidR="005A31E6">
        <w:t>„(</w:t>
      </w:r>
      <w:r>
        <w:t>ČEZ, 2012)</w:t>
      </w:r>
      <w:r w:rsidR="005A31E6">
        <w:t>“</w:t>
      </w:r>
      <w:r>
        <w:t>. Korporátní autory je vhodné v rámci celé práce uvádět konzistentně, autor kvalifikační práce se musí rozhodnout, zda např. uvádět firmy včetně právní formy podnikání</w:t>
      </w:r>
      <w:r w:rsidR="005A31E6">
        <w:t>,</w:t>
      </w:r>
      <w:r>
        <w:t xml:space="preserve"> např. </w:t>
      </w:r>
      <w:r w:rsidR="005A31E6">
        <w:t>„</w:t>
      </w:r>
      <w:r>
        <w:t>ČEZ, a. s.</w:t>
      </w:r>
      <w:r w:rsidR="005A31E6">
        <w:t>“</w:t>
      </w:r>
      <w:r>
        <w:t xml:space="preserve"> či uvádět název organizace výhradně ve zkráceném či nezkráceném tvaru (</w:t>
      </w:r>
      <w:r w:rsidR="005A31E6">
        <w:t>„</w:t>
      </w:r>
      <w:r>
        <w:t>MŠMT</w:t>
      </w:r>
      <w:r w:rsidR="005A31E6">
        <w:t>“</w:t>
      </w:r>
      <w:r>
        <w:t xml:space="preserve"> nebo </w:t>
      </w:r>
      <w:r w:rsidR="005A31E6">
        <w:t>„</w:t>
      </w:r>
      <w:r w:rsidRPr="007642C8">
        <w:t>Ministerstvo školství, mládeže a tělovýchovy</w:t>
      </w:r>
      <w:r w:rsidR="005A31E6">
        <w:t>“</w:t>
      </w:r>
      <w:r>
        <w:t xml:space="preserve">). Zákony lze citovat podobně jako příspěvek v periodiku, tj. jako autor se uvádí </w:t>
      </w:r>
      <w:r w:rsidR="005A31E6">
        <w:t>„</w:t>
      </w:r>
      <w:r>
        <w:t>Česko</w:t>
      </w:r>
      <w:r w:rsidR="005A31E6">
        <w:t>“</w:t>
      </w:r>
      <w:r>
        <w:t xml:space="preserve"> (tomu musí odpovídat i podoba záznamu v seznamu literatury), nebo jako dokument bez autora. Pak lze citovat zákon pouze pod jeho jménem, např.: </w:t>
      </w:r>
      <w:r w:rsidR="000B500D">
        <w:t>„</w:t>
      </w:r>
      <w:r w:rsidRPr="002831CB">
        <w:t>Zákon č. 111/1998 Sb., o vysokých školách a o změně a doplnění dalších zákonů</w:t>
      </w:r>
      <w:r>
        <w:t xml:space="preserve"> (dále jen vysokoškolský zákon) uvádí, že…</w:t>
      </w:r>
      <w:r w:rsidR="000B500D">
        <w:t>“.</w:t>
      </w:r>
      <w:r>
        <w:t xml:space="preserve"> Dále lze v textu už jen odkazovat spojením </w:t>
      </w:r>
      <w:r w:rsidR="000B500D">
        <w:t>„</w:t>
      </w:r>
      <w:r>
        <w:t>vysokoškolský zákon</w:t>
      </w:r>
      <w:r w:rsidR="000B500D">
        <w:t>“</w:t>
      </w:r>
      <w:r>
        <w:t>.</w:t>
      </w:r>
    </w:p>
    <w:p w14:paraId="6F5C01EB" w14:textId="56A36D65" w:rsidR="00FE006D" w:rsidRPr="00370149" w:rsidRDefault="00FE006D" w:rsidP="003B0012">
      <w:pPr>
        <w:pStyle w:val="FMVENormln"/>
        <w:rPr>
          <w:i/>
        </w:rPr>
      </w:pPr>
      <w:r w:rsidRPr="00FE006D">
        <w:rPr>
          <w:color w:val="D4008E"/>
        </w:rPr>
        <w:lastRenderedPageBreak/>
        <w:t>Uváděné příklady v předchozím textu jsou vyznačeny uvozovkami. Tyto uvozovky ale ve Vašem textu nebudou, zde jsou použity jen označení, kde ukázka začíná a</w:t>
      </w:r>
      <w:r w:rsidR="00454DBE">
        <w:rPr>
          <w:color w:val="D4008E"/>
        </w:rPr>
        <w:t> </w:t>
      </w:r>
      <w:r w:rsidRPr="00FE006D">
        <w:rPr>
          <w:color w:val="D4008E"/>
        </w:rPr>
        <w:t xml:space="preserve">končí! </w:t>
      </w:r>
      <w:r w:rsidR="00454DBE" w:rsidRPr="00C35151">
        <w:t xml:space="preserve">Pokud je tedy v předchozím textu uvedeno, že </w:t>
      </w:r>
      <w:r w:rsidR="00454DBE" w:rsidRPr="00370149">
        <w:rPr>
          <w:i/>
        </w:rPr>
        <w:t>alternativou může být věta: „Marketing je společenský a řídící proces, kterým jednotlivci a skupiny získávají to, co potřebují a požadují, prostřednictvím tvorby, nabídky a směny hodnotných výrobků s ostatními (Kotler, 2012, s. 35)“</w:t>
      </w:r>
      <w:r w:rsidR="00C35151" w:rsidRPr="00370149">
        <w:rPr>
          <w:i/>
        </w:rPr>
        <w:t xml:space="preserve">, pak ve Vašem textu bude jen </w:t>
      </w:r>
    </w:p>
    <w:p w14:paraId="305D6A99" w14:textId="61E6245B" w:rsidR="00C35151" w:rsidRPr="00FE006D" w:rsidRDefault="00C35151" w:rsidP="00D57130">
      <w:pPr>
        <w:pStyle w:val="FMVENormln"/>
        <w:spacing w:before="0"/>
        <w:ind w:firstLine="0"/>
        <w:rPr>
          <w:color w:val="D4008E"/>
        </w:rPr>
      </w:pPr>
      <w:r w:rsidRPr="00370149">
        <w:rPr>
          <w:i/>
        </w:rPr>
        <w:t>Marketing je společenský a řídící proces, kterým jednotlivci a skupiny získávají to, co potřebují a požadují, prostřednictvím tvorby, nabídky a směny hodnotných výrobků s ostatními (Kotler, 2012, s. 35).</w:t>
      </w:r>
    </w:p>
    <w:p w14:paraId="7FDF84B9" w14:textId="77777777" w:rsidR="00B25519" w:rsidRDefault="00B25519" w:rsidP="00B25519">
      <w:pPr>
        <w:pStyle w:val="FMVENadpis2slovan"/>
      </w:pPr>
      <w:bookmarkStart w:id="106" w:name="_Toc399280453"/>
      <w:bookmarkStart w:id="107" w:name="_Toc472863629"/>
      <w:r>
        <w:t>Seznam literatury</w:t>
      </w:r>
      <w:bookmarkEnd w:id="106"/>
      <w:bookmarkEnd w:id="107"/>
    </w:p>
    <w:p w14:paraId="3CF39F2C" w14:textId="5F78C101" w:rsidR="00637BC3" w:rsidRDefault="008F4137" w:rsidP="001C30E4">
      <w:pPr>
        <w:pStyle w:val="FMVENormlnZanadpisemiobjektem"/>
      </w:pPr>
      <w:r>
        <w:t xml:space="preserve">Seznam literatury je uveden v samostatné kapitole, která následuje za kapitolou „Závěr“. Tato kapitola má (nečíslovaný) nadpis „Seznam literatury“. </w:t>
      </w:r>
      <w:r w:rsidR="004A1C25">
        <w:t xml:space="preserve">Seznam literatury je zpracován dle normy </w:t>
      </w:r>
      <w:r w:rsidR="004A1C25" w:rsidRPr="004A1C25">
        <w:t xml:space="preserve">ČSN ISO 690:2011. Bibliografické </w:t>
      </w:r>
      <w:proofErr w:type="gramStart"/>
      <w:r w:rsidR="004A1C25" w:rsidRPr="004A1C25">
        <w:t>citace - podrobný</w:t>
      </w:r>
      <w:proofErr w:type="gramEnd"/>
      <w:r w:rsidR="004A1C25" w:rsidRPr="004A1C25">
        <w:t xml:space="preserve"> návod, jak citovat literaturu a prameny, s českými příklady</w:t>
      </w:r>
      <w:r w:rsidR="004A1C25">
        <w:t>.</w:t>
      </w:r>
      <w:r w:rsidR="00481301">
        <w:t xml:space="preserve"> Bibliografické citace jsou uspořádány v seznamu a řazeny v abecedním pořadí podle příjmení autorů. Rok vydání se uvádí přímo za tvůrce díla a je oddělen čárkou.</w:t>
      </w:r>
      <w:r w:rsidR="001C30E4">
        <w:t xml:space="preserve"> Příklady uvedené v následujícím textu pocházejí</w:t>
      </w:r>
      <w:r w:rsidR="0075755A">
        <w:t xml:space="preserve"> většinou</w:t>
      </w:r>
      <w:r w:rsidR="001C30E4">
        <w:t xml:space="preserve"> z příručky Bibliografické odkazy a citace dokumentů dle ČSN ISO 690 (01 0197) platné od 1. dubna 2011 autorů </w:t>
      </w:r>
      <w:proofErr w:type="spellStart"/>
      <w:r w:rsidR="001C30E4" w:rsidRPr="001C30E4">
        <w:t>Biernátov</w:t>
      </w:r>
      <w:r w:rsidR="001C30E4">
        <w:t>é</w:t>
      </w:r>
      <w:proofErr w:type="spellEnd"/>
      <w:r w:rsidR="001C30E4">
        <w:t xml:space="preserve"> a </w:t>
      </w:r>
      <w:proofErr w:type="spellStart"/>
      <w:r w:rsidR="001C30E4">
        <w:t>Skůpy</w:t>
      </w:r>
      <w:proofErr w:type="spellEnd"/>
      <w:r w:rsidR="001C30E4">
        <w:t xml:space="preserve">. Tato příručka je dostupná na adrese </w:t>
      </w:r>
      <w:hyperlink r:id="rId55" w:history="1">
        <w:r w:rsidR="001C30E4" w:rsidRPr="00A040F7">
          <w:rPr>
            <w:rStyle w:val="Hypertextovodkaz"/>
          </w:rPr>
          <w:t>http://www.citace.com/soubory/csniso690-interpretace.pdf</w:t>
        </w:r>
      </w:hyperlink>
      <w:r w:rsidR="001C30E4">
        <w:t xml:space="preserve">. </w:t>
      </w:r>
    </w:p>
    <w:p w14:paraId="692E3F76" w14:textId="77777777" w:rsidR="001C30E4" w:rsidRDefault="00637BC3" w:rsidP="00637BC3">
      <w:pPr>
        <w:pStyle w:val="FMVENormln"/>
      </w:pPr>
      <w:r>
        <w:t xml:space="preserve">Seznam literatury se nedělí podle typu odkazovaných dokumentů. </w:t>
      </w:r>
      <w:r w:rsidR="001C30E4">
        <w:t>Dalšími pravidly pro řazení citací jsou:</w:t>
      </w:r>
    </w:p>
    <w:p w14:paraId="2E4581F6" w14:textId="77777777" w:rsidR="00B25519" w:rsidRDefault="001C30E4" w:rsidP="009A0E67">
      <w:pPr>
        <w:pStyle w:val="FMVEOdrkyrovn1"/>
      </w:pPr>
      <w:r w:rsidRPr="009A0E67">
        <w:t>Citace</w:t>
      </w:r>
      <w:r>
        <w:t xml:space="preserve"> dokumentu jednoho tvůrce předchází</w:t>
      </w:r>
      <w:r w:rsidR="00481301">
        <w:t xml:space="preserve"> </w:t>
      </w:r>
      <w:r w:rsidR="000178FA">
        <w:t xml:space="preserve">citacím dokumentů více autorů, </w:t>
      </w:r>
      <w:r w:rsidR="001E0A36">
        <w:t xml:space="preserve">tedy </w:t>
      </w:r>
      <w:r w:rsidR="000178FA">
        <w:t>např</w:t>
      </w:r>
      <w:r w:rsidR="00B52120">
        <w:t>.</w:t>
      </w:r>
      <w:r w:rsidR="000178FA">
        <w:t>:</w:t>
      </w:r>
    </w:p>
    <w:p w14:paraId="3B978A04" w14:textId="77777777" w:rsidR="000178FA" w:rsidRDefault="000178FA" w:rsidP="000178FA">
      <w:pPr>
        <w:pStyle w:val="FMVENormlnZanadpisemiobjektem"/>
        <w:ind w:left="227"/>
      </w:pPr>
      <w:r>
        <w:t xml:space="preserve">BĚLOHLÁVEK, František, 2010. </w:t>
      </w:r>
      <w:r w:rsidRPr="00370149">
        <w:rPr>
          <w:i/>
        </w:rPr>
        <w:t>15 typů lidí: jak s nimi jednat, jak je vést a motivovat</w:t>
      </w:r>
      <w:r>
        <w:t>. Praha: Grada. ISBN 978-80-247-3001-1.</w:t>
      </w:r>
    </w:p>
    <w:p w14:paraId="3F969884" w14:textId="77777777" w:rsidR="000178FA" w:rsidRDefault="000178FA" w:rsidP="000178FA">
      <w:pPr>
        <w:pStyle w:val="FMVENormlnZanadpisemiobjektem"/>
        <w:ind w:left="227"/>
      </w:pPr>
      <w:r>
        <w:t>BĚLOHLÁVEK, František, Pavol KOŠŤAN a Oldřich ŠULEŘ</w:t>
      </w:r>
      <w:r w:rsidR="00B52120">
        <w:t>, 2001</w:t>
      </w:r>
      <w:r>
        <w:t xml:space="preserve">. </w:t>
      </w:r>
      <w:r w:rsidRPr="00370149">
        <w:rPr>
          <w:i/>
        </w:rPr>
        <w:t>Management</w:t>
      </w:r>
      <w:r>
        <w:t xml:space="preserve">. Olomouc: </w:t>
      </w:r>
      <w:proofErr w:type="spellStart"/>
      <w:r>
        <w:t>Rubico</w:t>
      </w:r>
      <w:proofErr w:type="spellEnd"/>
      <w:r>
        <w:t>. ISBN 80-858-3945-8.</w:t>
      </w:r>
    </w:p>
    <w:p w14:paraId="0F65CA5C" w14:textId="77777777" w:rsidR="000178FA" w:rsidRDefault="00353542" w:rsidP="009A0E67">
      <w:pPr>
        <w:pStyle w:val="FMVEOdrkyrovn1"/>
      </w:pPr>
      <w:r>
        <w:t>Díla jednoho tvůrce se řadí chronologicky</w:t>
      </w:r>
      <w:r w:rsidR="001E0A36">
        <w:t>, tedy např.:</w:t>
      </w:r>
    </w:p>
    <w:p w14:paraId="4F10ED0F" w14:textId="77777777" w:rsidR="00353542" w:rsidRDefault="00353542" w:rsidP="00353542">
      <w:pPr>
        <w:pStyle w:val="FMVENormlnZanadpisemiobjektem"/>
        <w:ind w:left="227"/>
      </w:pPr>
      <w:r>
        <w:t xml:space="preserve">BĚLOHLÁVEK, František, 2005. </w:t>
      </w:r>
      <w:r w:rsidRPr="00370149">
        <w:rPr>
          <w:i/>
        </w:rPr>
        <w:t>Jak řídit a vést lidi: testy, případové studie, styly řízení, motivace a hodnocení</w:t>
      </w:r>
      <w:r>
        <w:t xml:space="preserve">. 4. vyd. Brno: CP </w:t>
      </w:r>
      <w:proofErr w:type="spellStart"/>
      <w:r>
        <w:t>Books</w:t>
      </w:r>
      <w:proofErr w:type="spellEnd"/>
      <w:r>
        <w:t>. ISBN 978-80-247-3001-1.</w:t>
      </w:r>
    </w:p>
    <w:p w14:paraId="576336C8" w14:textId="77777777" w:rsidR="00353542" w:rsidRDefault="00353542" w:rsidP="00353542">
      <w:pPr>
        <w:pStyle w:val="FMVENormlnZanadpisemiobjektem"/>
        <w:ind w:left="227"/>
      </w:pPr>
      <w:r>
        <w:t>BĚLOHLÁVEK, František</w:t>
      </w:r>
      <w:r w:rsidR="001E0A36">
        <w:t>, 2010</w:t>
      </w:r>
      <w:r>
        <w:t xml:space="preserve">. </w:t>
      </w:r>
      <w:r w:rsidRPr="00370149">
        <w:rPr>
          <w:i/>
        </w:rPr>
        <w:t>15 typů lidí: jak s nimi jednat, jak je vést a motivovat</w:t>
      </w:r>
      <w:r>
        <w:t>. Praha: Grada. ISBN 978-80-247-3001-1</w:t>
      </w:r>
      <w:r w:rsidR="001E0A36">
        <w:t>.</w:t>
      </w:r>
    </w:p>
    <w:p w14:paraId="14398ACC" w14:textId="77777777" w:rsidR="00353542" w:rsidRDefault="001E0A36" w:rsidP="009A0E67">
      <w:pPr>
        <w:pStyle w:val="FMVEOdrkyrovn1"/>
      </w:pPr>
      <w:r>
        <w:t xml:space="preserve">Citace děl více tvůrců stejného jména </w:t>
      </w:r>
      <w:r w:rsidR="00353542">
        <w:t>s</w:t>
      </w:r>
      <w:r>
        <w:t>e řadí chronologicky, tedy např.</w:t>
      </w:r>
    </w:p>
    <w:p w14:paraId="7E8E7C69" w14:textId="77777777" w:rsidR="001E0A36" w:rsidRDefault="001E0A36" w:rsidP="001E0A36">
      <w:pPr>
        <w:pStyle w:val="FMVENormlnZanadpisemiobjektem"/>
        <w:ind w:left="227"/>
      </w:pPr>
      <w:r>
        <w:t>NOVÁK, Jan.</w:t>
      </w:r>
    </w:p>
    <w:p w14:paraId="3B47D336" w14:textId="77777777" w:rsidR="001E0A36" w:rsidRDefault="001E0A36" w:rsidP="001E0A36">
      <w:pPr>
        <w:pStyle w:val="FMVENormlnZanadpisemiobjektem"/>
        <w:ind w:left="227"/>
      </w:pPr>
      <w:r>
        <w:t>NOVÁK, Jan et al.</w:t>
      </w:r>
    </w:p>
    <w:p w14:paraId="4D7E9D40" w14:textId="77777777" w:rsidR="001E0A36" w:rsidRDefault="001E0A36" w:rsidP="001E0A36">
      <w:pPr>
        <w:pStyle w:val="FMVENormlnZanadpisemiobjektem"/>
        <w:ind w:left="227"/>
      </w:pPr>
      <w:r>
        <w:lastRenderedPageBreak/>
        <w:t>NOVÁK, Jan a Zdeněk NOVOTNÝ. … 2008</w:t>
      </w:r>
    </w:p>
    <w:p w14:paraId="0D6389E7" w14:textId="77777777" w:rsidR="001E0A36" w:rsidRDefault="001E0A36" w:rsidP="001E0A36">
      <w:pPr>
        <w:pStyle w:val="FMVENormlnZanadpisemiobjektem"/>
        <w:ind w:left="227"/>
      </w:pPr>
      <w:r>
        <w:t>NOVÁK, Jan a Jaroslav ADAMEC. … 2010</w:t>
      </w:r>
    </w:p>
    <w:p w14:paraId="3EAE1ABD" w14:textId="77777777" w:rsidR="001E0A36" w:rsidRDefault="00FB4244" w:rsidP="009A0E67">
      <w:pPr>
        <w:pStyle w:val="FMVEOdrkyrovn1"/>
      </w:pPr>
      <w:r>
        <w:t>Dílo korporátního autora či dílo autora neznámého je součástí abecedně řazeného seznamu literatury. Řadí se podle prvního významového slova (např. „</w:t>
      </w:r>
      <w:r w:rsidRPr="00FB4244">
        <w:t>UNIVERZITA TOMÁŠE BATI VE ZLÍNĚ. Fakulta humanitních studií</w:t>
      </w:r>
      <w:r w:rsidR="003564B0">
        <w:t>“, „</w:t>
      </w:r>
      <w:proofErr w:type="spellStart"/>
      <w:r w:rsidR="003564B0" w:rsidRPr="003564B0">
        <w:t>Encyclopaedia</w:t>
      </w:r>
      <w:proofErr w:type="spellEnd"/>
      <w:r w:rsidR="003564B0" w:rsidRPr="003564B0">
        <w:t xml:space="preserve"> </w:t>
      </w:r>
      <w:proofErr w:type="spellStart"/>
      <w:r w:rsidR="003564B0" w:rsidRPr="003564B0">
        <w:t>Britannica</w:t>
      </w:r>
      <w:proofErr w:type="spellEnd"/>
      <w:r w:rsidR="003564B0">
        <w:t>“)</w:t>
      </w:r>
      <w:r w:rsidR="00A40AC1">
        <w:t>.</w:t>
      </w:r>
      <w:r>
        <w:t xml:space="preserve"> </w:t>
      </w:r>
    </w:p>
    <w:p w14:paraId="60000940" w14:textId="499A35E5" w:rsidR="009D650D" w:rsidRDefault="009D650D" w:rsidP="009D650D">
      <w:pPr>
        <w:pStyle w:val="FMVENadpis3slovan"/>
      </w:pPr>
      <w:bookmarkStart w:id="108" w:name="_Toc472863630"/>
      <w:r>
        <w:t>Nejčastěji používané zdroje</w:t>
      </w:r>
      <w:bookmarkEnd w:id="108"/>
    </w:p>
    <w:p w14:paraId="3844AADD" w14:textId="682D77EA" w:rsidR="00A40AC1" w:rsidRDefault="00BA0E6D" w:rsidP="00A40AC1">
      <w:pPr>
        <w:pStyle w:val="FMVENormlnZanadpisemiobjektem"/>
      </w:pPr>
      <w:r>
        <w:t xml:space="preserve">Následující přehled na ukázkách demonstruje správný způsob citování nejčastěji užívaných zdrojů. </w:t>
      </w:r>
    </w:p>
    <w:p w14:paraId="067F5035" w14:textId="39C9FA58" w:rsidR="00193FD4" w:rsidRPr="009E50CC" w:rsidRDefault="009E50CC" w:rsidP="009E50CC">
      <w:pPr>
        <w:pStyle w:val="FMVEOdrkyrovn1"/>
        <w:rPr>
          <w:b/>
          <w:bCs/>
        </w:rPr>
      </w:pPr>
      <w:r w:rsidRPr="009E50CC">
        <w:rPr>
          <w:b/>
          <w:bCs/>
        </w:rPr>
        <w:t>Článek v odborném časopise</w:t>
      </w:r>
      <w:r>
        <w:rPr>
          <w:b/>
          <w:bCs/>
        </w:rPr>
        <w:t xml:space="preserve"> </w:t>
      </w:r>
      <w:r w:rsidR="00193FD4" w:rsidRPr="009E50CC">
        <w:rPr>
          <w:b/>
          <w:bCs/>
        </w:rPr>
        <w:t>s DOI</w:t>
      </w:r>
    </w:p>
    <w:p w14:paraId="5D34BFE4" w14:textId="0B9665B8" w:rsidR="00193FD4" w:rsidRPr="005A22B4" w:rsidRDefault="00193FD4" w:rsidP="00193FD4">
      <w:pPr>
        <w:pStyle w:val="FMVEOdrkyrovn1"/>
        <w:numPr>
          <w:ilvl w:val="0"/>
          <w:numId w:val="0"/>
        </w:numPr>
        <w:shd w:val="clear" w:color="auto" w:fill="FFFFFF"/>
        <w:ind w:left="227"/>
        <w:jc w:val="left"/>
        <w:rPr>
          <w:szCs w:val="23"/>
        </w:rPr>
      </w:pPr>
      <w:r>
        <w:t xml:space="preserve">ORHAN, A., V. F. BENLI a R. A. CASTANHO, 2020. </w:t>
      </w:r>
      <w:proofErr w:type="spellStart"/>
      <w:r>
        <w:t>Assessing</w:t>
      </w:r>
      <w:proofErr w:type="spellEnd"/>
      <w:r>
        <w:t xml:space="preserve"> </w:t>
      </w:r>
      <w:proofErr w:type="spellStart"/>
      <w:r>
        <w:t>the</w:t>
      </w:r>
      <w:proofErr w:type="spellEnd"/>
      <w:r>
        <w:t xml:space="preserve"> </w:t>
      </w:r>
      <w:proofErr w:type="spellStart"/>
      <w:r>
        <w:t>Systemic</w:t>
      </w:r>
      <w:proofErr w:type="spellEnd"/>
      <w:r>
        <w:t xml:space="preserve"> Risk </w:t>
      </w:r>
      <w:proofErr w:type="spellStart"/>
      <w:r>
        <w:t>Between</w:t>
      </w:r>
      <w:proofErr w:type="spellEnd"/>
      <w:r>
        <w:t xml:space="preserve"> </w:t>
      </w:r>
      <w:proofErr w:type="spellStart"/>
      <w:r>
        <w:t>American</w:t>
      </w:r>
      <w:proofErr w:type="spellEnd"/>
      <w:r>
        <w:t xml:space="preserve"> and </w:t>
      </w:r>
      <w:proofErr w:type="spellStart"/>
      <w:r>
        <w:t>European</w:t>
      </w:r>
      <w:proofErr w:type="spellEnd"/>
      <w:r>
        <w:t xml:space="preserve"> </w:t>
      </w:r>
      <w:proofErr w:type="spellStart"/>
      <w:r>
        <w:t>Financial</w:t>
      </w:r>
      <w:proofErr w:type="spellEnd"/>
      <w:r>
        <w:t xml:space="preserve"> Systems. Online. Prague </w:t>
      </w:r>
      <w:proofErr w:type="spellStart"/>
      <w:r>
        <w:t>Economic</w:t>
      </w:r>
      <w:proofErr w:type="spellEnd"/>
      <w:r>
        <w:t xml:space="preserve"> </w:t>
      </w:r>
      <w:proofErr w:type="spellStart"/>
      <w:r>
        <w:t>Papers</w:t>
      </w:r>
      <w:proofErr w:type="spellEnd"/>
      <w:r>
        <w:t>, 29(6), 649-971. Dostupné z: https://doi.org/10.0.71.91/j.pep.756. [</w:t>
      </w:r>
      <w:r w:rsidRPr="005A22B4">
        <w:rPr>
          <w:szCs w:val="23"/>
        </w:rPr>
        <w:t>citováno 2022-06-22].</w:t>
      </w:r>
    </w:p>
    <w:p w14:paraId="074A057D" w14:textId="77777777" w:rsidR="005A22B4" w:rsidRPr="005A22B4" w:rsidRDefault="005A22B4" w:rsidP="005A22B4">
      <w:pPr>
        <w:pStyle w:val="FMVEOdrkyrovn1"/>
        <w:keepNext/>
        <w:shd w:val="clear" w:color="auto" w:fill="FFFFFF"/>
        <w:rPr>
          <w:b/>
          <w:bCs/>
          <w:szCs w:val="23"/>
        </w:rPr>
      </w:pPr>
      <w:r w:rsidRPr="005A22B4">
        <w:rPr>
          <w:b/>
          <w:bCs/>
          <w:szCs w:val="23"/>
        </w:rPr>
        <w:t>Článek v odborném časopise</w:t>
      </w:r>
    </w:p>
    <w:p w14:paraId="23C906AF" w14:textId="68FCA4D6" w:rsidR="005A22B4" w:rsidRPr="005A22B4" w:rsidRDefault="005A22B4" w:rsidP="00193FD4">
      <w:pPr>
        <w:pStyle w:val="FMVEOdrkyrovn1"/>
        <w:numPr>
          <w:ilvl w:val="0"/>
          <w:numId w:val="0"/>
        </w:numPr>
        <w:shd w:val="clear" w:color="auto" w:fill="FFFFFF"/>
        <w:ind w:left="227"/>
        <w:jc w:val="left"/>
        <w:rPr>
          <w:szCs w:val="23"/>
        </w:rPr>
      </w:pPr>
      <w:r w:rsidRPr="005A22B4">
        <w:t>ORHAN</w:t>
      </w:r>
      <w:r w:rsidRPr="005A22B4">
        <w:rPr>
          <w:rStyle w:val="citation-field"/>
          <w:color w:val="000000" w:themeColor="text1"/>
          <w:szCs w:val="23"/>
        </w:rPr>
        <w:t>, A., V. F. BENLI a R. A. CASTANHO</w:t>
      </w:r>
      <w:r w:rsidRPr="005A22B4">
        <w:rPr>
          <w:color w:val="000000" w:themeColor="text1"/>
          <w:szCs w:val="23"/>
        </w:rPr>
        <w:t>, </w:t>
      </w:r>
      <w:r w:rsidRPr="005A22B4">
        <w:rPr>
          <w:rStyle w:val="citation-field"/>
          <w:color w:val="000000" w:themeColor="text1"/>
          <w:szCs w:val="23"/>
        </w:rPr>
        <w:t>2020</w:t>
      </w:r>
      <w:r w:rsidRPr="005A22B4">
        <w:rPr>
          <w:color w:val="000000" w:themeColor="text1"/>
          <w:szCs w:val="23"/>
        </w:rPr>
        <w:t>. </w:t>
      </w:r>
      <w:proofErr w:type="spellStart"/>
      <w:r w:rsidRPr="005A22B4">
        <w:rPr>
          <w:rStyle w:val="citation-field"/>
          <w:color w:val="000000" w:themeColor="text1"/>
          <w:szCs w:val="23"/>
        </w:rPr>
        <w:t>Assessing</w:t>
      </w:r>
      <w:proofErr w:type="spellEnd"/>
      <w:r w:rsidRPr="005A22B4">
        <w:rPr>
          <w:rStyle w:val="citation-field"/>
          <w:color w:val="000000" w:themeColor="text1"/>
          <w:szCs w:val="23"/>
        </w:rPr>
        <w:t xml:space="preserve"> </w:t>
      </w:r>
      <w:proofErr w:type="spellStart"/>
      <w:r w:rsidRPr="005A22B4">
        <w:rPr>
          <w:rStyle w:val="citation-field"/>
          <w:color w:val="000000" w:themeColor="text1"/>
          <w:szCs w:val="23"/>
        </w:rPr>
        <w:t>the</w:t>
      </w:r>
      <w:proofErr w:type="spellEnd"/>
      <w:r w:rsidRPr="005A22B4">
        <w:rPr>
          <w:rStyle w:val="citation-field"/>
          <w:color w:val="000000" w:themeColor="text1"/>
          <w:szCs w:val="23"/>
        </w:rPr>
        <w:t xml:space="preserve"> </w:t>
      </w:r>
      <w:proofErr w:type="spellStart"/>
      <w:r w:rsidRPr="005A22B4">
        <w:rPr>
          <w:rStyle w:val="citation-field"/>
          <w:color w:val="000000" w:themeColor="text1"/>
          <w:szCs w:val="23"/>
        </w:rPr>
        <w:t>Systemic</w:t>
      </w:r>
      <w:proofErr w:type="spellEnd"/>
      <w:r w:rsidRPr="005A22B4">
        <w:rPr>
          <w:rStyle w:val="citation-field"/>
          <w:color w:val="000000" w:themeColor="text1"/>
          <w:szCs w:val="23"/>
        </w:rPr>
        <w:t xml:space="preserve"> Risk </w:t>
      </w:r>
      <w:proofErr w:type="spellStart"/>
      <w:r w:rsidRPr="005A22B4">
        <w:rPr>
          <w:rStyle w:val="citation-field"/>
          <w:color w:val="000000" w:themeColor="text1"/>
          <w:szCs w:val="23"/>
        </w:rPr>
        <w:t>Between</w:t>
      </w:r>
      <w:proofErr w:type="spellEnd"/>
      <w:r w:rsidRPr="005A22B4">
        <w:rPr>
          <w:rStyle w:val="citation-field"/>
          <w:color w:val="000000" w:themeColor="text1"/>
          <w:szCs w:val="23"/>
        </w:rPr>
        <w:t xml:space="preserve"> </w:t>
      </w:r>
      <w:proofErr w:type="spellStart"/>
      <w:r w:rsidRPr="005A22B4">
        <w:rPr>
          <w:rStyle w:val="citation-field"/>
          <w:color w:val="000000" w:themeColor="text1"/>
          <w:szCs w:val="23"/>
        </w:rPr>
        <w:t>American</w:t>
      </w:r>
      <w:proofErr w:type="spellEnd"/>
      <w:r w:rsidRPr="005A22B4">
        <w:rPr>
          <w:rStyle w:val="citation-field"/>
          <w:color w:val="000000" w:themeColor="text1"/>
          <w:szCs w:val="23"/>
        </w:rPr>
        <w:t xml:space="preserve"> and </w:t>
      </w:r>
      <w:proofErr w:type="spellStart"/>
      <w:r w:rsidRPr="005A22B4">
        <w:rPr>
          <w:rStyle w:val="citation-field"/>
          <w:color w:val="000000" w:themeColor="text1"/>
          <w:szCs w:val="23"/>
        </w:rPr>
        <w:t>European</w:t>
      </w:r>
      <w:proofErr w:type="spellEnd"/>
      <w:r w:rsidRPr="005A22B4">
        <w:rPr>
          <w:rStyle w:val="citation-field"/>
          <w:color w:val="000000" w:themeColor="text1"/>
          <w:szCs w:val="23"/>
        </w:rPr>
        <w:t xml:space="preserve"> </w:t>
      </w:r>
      <w:proofErr w:type="spellStart"/>
      <w:r w:rsidRPr="005A22B4">
        <w:rPr>
          <w:rStyle w:val="citation-field"/>
          <w:color w:val="000000" w:themeColor="text1"/>
          <w:szCs w:val="23"/>
        </w:rPr>
        <w:t>Financial</w:t>
      </w:r>
      <w:proofErr w:type="spellEnd"/>
      <w:r w:rsidRPr="005A22B4">
        <w:rPr>
          <w:rStyle w:val="citation-field"/>
          <w:color w:val="000000" w:themeColor="text1"/>
          <w:szCs w:val="23"/>
        </w:rPr>
        <w:t xml:space="preserve"> Systems</w:t>
      </w:r>
      <w:r w:rsidRPr="005A22B4">
        <w:rPr>
          <w:color w:val="000000" w:themeColor="text1"/>
          <w:szCs w:val="23"/>
        </w:rPr>
        <w:t>. </w:t>
      </w:r>
      <w:r w:rsidRPr="005A22B4">
        <w:rPr>
          <w:rStyle w:val="citation-field"/>
          <w:i/>
          <w:iCs/>
          <w:color w:val="000000" w:themeColor="text1"/>
          <w:szCs w:val="23"/>
        </w:rPr>
        <w:t xml:space="preserve">Prague </w:t>
      </w:r>
      <w:proofErr w:type="spellStart"/>
      <w:r w:rsidRPr="005A22B4">
        <w:rPr>
          <w:rStyle w:val="citation-field"/>
          <w:i/>
          <w:iCs/>
          <w:color w:val="000000" w:themeColor="text1"/>
          <w:szCs w:val="23"/>
        </w:rPr>
        <w:t>Economic</w:t>
      </w:r>
      <w:proofErr w:type="spellEnd"/>
      <w:r w:rsidRPr="005A22B4">
        <w:rPr>
          <w:rStyle w:val="citation-field"/>
          <w:i/>
          <w:iCs/>
          <w:color w:val="000000" w:themeColor="text1"/>
          <w:szCs w:val="23"/>
        </w:rPr>
        <w:t xml:space="preserve"> </w:t>
      </w:r>
      <w:proofErr w:type="spellStart"/>
      <w:r w:rsidRPr="005A22B4">
        <w:rPr>
          <w:rStyle w:val="citation-field"/>
          <w:i/>
          <w:iCs/>
          <w:color w:val="000000" w:themeColor="text1"/>
          <w:szCs w:val="23"/>
        </w:rPr>
        <w:t>Papers</w:t>
      </w:r>
      <w:proofErr w:type="spellEnd"/>
      <w:r w:rsidRPr="005A22B4">
        <w:rPr>
          <w:color w:val="000000" w:themeColor="text1"/>
          <w:szCs w:val="23"/>
        </w:rPr>
        <w:t>, </w:t>
      </w:r>
      <w:r w:rsidRPr="005A22B4">
        <w:rPr>
          <w:rStyle w:val="citation-field"/>
          <w:color w:val="000000" w:themeColor="text1"/>
          <w:szCs w:val="23"/>
        </w:rPr>
        <w:t>29(6)</w:t>
      </w:r>
      <w:r w:rsidRPr="005A22B4">
        <w:rPr>
          <w:color w:val="000000" w:themeColor="text1"/>
          <w:szCs w:val="23"/>
        </w:rPr>
        <w:t> </w:t>
      </w:r>
      <w:r w:rsidRPr="005A22B4">
        <w:rPr>
          <w:rStyle w:val="citation-field"/>
          <w:color w:val="000000" w:themeColor="text1"/>
          <w:szCs w:val="23"/>
        </w:rPr>
        <w:t>649-971</w:t>
      </w:r>
      <w:r w:rsidRPr="005A22B4">
        <w:rPr>
          <w:color w:val="000000" w:themeColor="text1"/>
          <w:szCs w:val="23"/>
        </w:rPr>
        <w:t>.</w:t>
      </w:r>
    </w:p>
    <w:p w14:paraId="43A85B4A" w14:textId="77777777" w:rsidR="00193FD4" w:rsidRPr="00193FD4" w:rsidRDefault="00193FD4" w:rsidP="00193FD4">
      <w:pPr>
        <w:pStyle w:val="FMVEOdrkyrovn1"/>
        <w:keepNext/>
        <w:shd w:val="clear" w:color="auto" w:fill="FFFFFF"/>
        <w:rPr>
          <w:b/>
          <w:bCs/>
        </w:rPr>
      </w:pPr>
      <w:r w:rsidRPr="00193FD4">
        <w:rPr>
          <w:b/>
          <w:bCs/>
        </w:rPr>
        <w:t>Preprint</w:t>
      </w:r>
    </w:p>
    <w:p w14:paraId="2CC2F5E8" w14:textId="77777777" w:rsidR="00193FD4" w:rsidRDefault="00193FD4" w:rsidP="00193FD4">
      <w:pPr>
        <w:pStyle w:val="FMVEOdrkyrovn1"/>
        <w:numPr>
          <w:ilvl w:val="0"/>
          <w:numId w:val="0"/>
        </w:numPr>
        <w:shd w:val="clear" w:color="auto" w:fill="FFFFFF"/>
        <w:ind w:left="227"/>
        <w:jc w:val="left"/>
      </w:pPr>
      <w:r>
        <w:t xml:space="preserve">MATTSSON Carolina E.S., Teodore CRISCIONE a Frank W. TAKES, 18 Jul 2022. </w:t>
      </w:r>
      <w:proofErr w:type="spellStart"/>
      <w:r>
        <w:t>Circulation</w:t>
      </w:r>
      <w:proofErr w:type="spellEnd"/>
      <w:r>
        <w:t xml:space="preserve"> of a </w:t>
      </w:r>
      <w:proofErr w:type="spellStart"/>
      <w:r>
        <w:t>digital</w:t>
      </w:r>
      <w:proofErr w:type="spellEnd"/>
      <w:r>
        <w:t xml:space="preserve"> </w:t>
      </w:r>
      <w:proofErr w:type="spellStart"/>
      <w:r>
        <w:t>community</w:t>
      </w:r>
      <w:proofErr w:type="spellEnd"/>
      <w:r>
        <w:t xml:space="preserve"> </w:t>
      </w:r>
      <w:proofErr w:type="spellStart"/>
      <w:r>
        <w:t>currency</w:t>
      </w:r>
      <w:proofErr w:type="spellEnd"/>
      <w:r>
        <w:t xml:space="preserve">. Online. Preprint. </w:t>
      </w:r>
      <w:proofErr w:type="spellStart"/>
      <w:r>
        <w:t>ArXiv</w:t>
      </w:r>
      <w:proofErr w:type="spellEnd"/>
      <w:r>
        <w:t xml:space="preserve"> (distributor). Dostupné z: https://arxiv.org/pdf/2207.08941.pdf. [citováno 2022-07-20].</w:t>
      </w:r>
    </w:p>
    <w:p w14:paraId="4E609ED2" w14:textId="77777777" w:rsidR="00193FD4" w:rsidRPr="00193FD4" w:rsidRDefault="00193FD4" w:rsidP="00193FD4">
      <w:pPr>
        <w:pStyle w:val="FMVEOdrkyrovn1"/>
        <w:keepNext/>
        <w:shd w:val="clear" w:color="auto" w:fill="FFFFFF"/>
        <w:rPr>
          <w:b/>
          <w:bCs/>
        </w:rPr>
      </w:pPr>
      <w:r w:rsidRPr="00193FD4">
        <w:rPr>
          <w:b/>
          <w:bCs/>
        </w:rPr>
        <w:t xml:space="preserve">Online </w:t>
      </w:r>
      <w:proofErr w:type="spellStart"/>
      <w:r w:rsidRPr="00193FD4">
        <w:rPr>
          <w:b/>
          <w:bCs/>
        </w:rPr>
        <w:t>First</w:t>
      </w:r>
      <w:proofErr w:type="spellEnd"/>
      <w:r w:rsidRPr="00193FD4">
        <w:rPr>
          <w:b/>
          <w:bCs/>
        </w:rPr>
        <w:t xml:space="preserve">/Early </w:t>
      </w:r>
      <w:proofErr w:type="spellStart"/>
      <w:r w:rsidRPr="00193FD4">
        <w:rPr>
          <w:b/>
          <w:bCs/>
        </w:rPr>
        <w:t>View</w:t>
      </w:r>
      <w:proofErr w:type="spellEnd"/>
      <w:r w:rsidRPr="00193FD4">
        <w:rPr>
          <w:b/>
          <w:bCs/>
        </w:rPr>
        <w:t>/</w:t>
      </w:r>
      <w:proofErr w:type="spellStart"/>
      <w:r w:rsidRPr="00193FD4">
        <w:rPr>
          <w:b/>
          <w:bCs/>
        </w:rPr>
        <w:t>Accepted</w:t>
      </w:r>
      <w:proofErr w:type="spellEnd"/>
      <w:r w:rsidRPr="00193FD4">
        <w:rPr>
          <w:b/>
          <w:bCs/>
        </w:rPr>
        <w:t xml:space="preserve"> </w:t>
      </w:r>
      <w:proofErr w:type="spellStart"/>
      <w:r w:rsidRPr="00193FD4">
        <w:rPr>
          <w:b/>
          <w:bCs/>
        </w:rPr>
        <w:t>Manuscript</w:t>
      </w:r>
      <w:proofErr w:type="spellEnd"/>
      <w:r w:rsidRPr="00193FD4">
        <w:rPr>
          <w:b/>
          <w:bCs/>
        </w:rPr>
        <w:t xml:space="preserve">/In </w:t>
      </w:r>
      <w:proofErr w:type="spellStart"/>
      <w:r w:rsidRPr="00193FD4">
        <w:rPr>
          <w:b/>
          <w:bCs/>
        </w:rPr>
        <w:t>press</w:t>
      </w:r>
      <w:proofErr w:type="spellEnd"/>
      <w:r w:rsidRPr="00193FD4">
        <w:rPr>
          <w:b/>
          <w:bCs/>
        </w:rPr>
        <w:t xml:space="preserve"> (článek zveřejněný časopisem online ještě před jeho vydáním v konkrétním čísle)</w:t>
      </w:r>
    </w:p>
    <w:p w14:paraId="6BB9BA73" w14:textId="3F4C9A42" w:rsidR="00193FD4" w:rsidRDefault="00193FD4" w:rsidP="00C72790">
      <w:pPr>
        <w:pStyle w:val="FMVEOdrkyrovn1"/>
        <w:numPr>
          <w:ilvl w:val="0"/>
          <w:numId w:val="0"/>
        </w:numPr>
        <w:shd w:val="clear" w:color="auto" w:fill="FFFFFF"/>
        <w:ind w:left="227"/>
        <w:jc w:val="left"/>
      </w:pPr>
      <w:r>
        <w:t xml:space="preserve">BELLO-PINTADO Alejandro, José A. D. MACUCHA a Pamela DANESE, 12 </w:t>
      </w:r>
      <w:proofErr w:type="spellStart"/>
      <w:r>
        <w:t>January</w:t>
      </w:r>
      <w:proofErr w:type="spellEnd"/>
      <w:r>
        <w:t xml:space="preserve"> 2023. Stakeholder </w:t>
      </w:r>
      <w:proofErr w:type="spellStart"/>
      <w:r>
        <w:t>pressures</w:t>
      </w:r>
      <w:proofErr w:type="spellEnd"/>
      <w:r>
        <w:t xml:space="preserve"> and </w:t>
      </w:r>
      <w:proofErr w:type="spellStart"/>
      <w:r>
        <w:t>sustainability</w:t>
      </w:r>
      <w:proofErr w:type="spellEnd"/>
      <w:r>
        <w:t xml:space="preserve"> </w:t>
      </w:r>
      <w:proofErr w:type="spellStart"/>
      <w:r>
        <w:t>practices</w:t>
      </w:r>
      <w:proofErr w:type="spellEnd"/>
      <w:r>
        <w:t xml:space="preserve"> in </w:t>
      </w:r>
      <w:proofErr w:type="spellStart"/>
      <w:r>
        <w:t>manufacturing</w:t>
      </w:r>
      <w:proofErr w:type="spellEnd"/>
      <w:r>
        <w:t xml:space="preserve">: </w:t>
      </w:r>
      <w:proofErr w:type="spellStart"/>
      <w:r>
        <w:t>Consideration</w:t>
      </w:r>
      <w:proofErr w:type="spellEnd"/>
      <w:r>
        <w:t xml:space="preserve"> of </w:t>
      </w:r>
      <w:proofErr w:type="spellStart"/>
      <w:r>
        <w:t>the</w:t>
      </w:r>
      <w:proofErr w:type="spellEnd"/>
      <w:r>
        <w:t xml:space="preserve"> </w:t>
      </w:r>
      <w:proofErr w:type="spellStart"/>
      <w:r>
        <w:t>economic</w:t>
      </w:r>
      <w:proofErr w:type="spellEnd"/>
      <w:r>
        <w:t xml:space="preserve"> development </w:t>
      </w:r>
      <w:proofErr w:type="spellStart"/>
      <w:r>
        <w:t>context</w:t>
      </w:r>
      <w:proofErr w:type="spellEnd"/>
      <w:r>
        <w:t xml:space="preserve">. Online. Early </w:t>
      </w:r>
      <w:proofErr w:type="spellStart"/>
      <w:r>
        <w:t>View</w:t>
      </w:r>
      <w:proofErr w:type="spellEnd"/>
      <w:r>
        <w:t xml:space="preserve">. Business </w:t>
      </w:r>
      <w:proofErr w:type="spellStart"/>
      <w:r>
        <w:t>Strategy</w:t>
      </w:r>
      <w:proofErr w:type="spellEnd"/>
      <w:r>
        <w:t xml:space="preserve"> and </w:t>
      </w:r>
      <w:proofErr w:type="spellStart"/>
      <w:r>
        <w:t>the</w:t>
      </w:r>
      <w:proofErr w:type="spellEnd"/>
      <w:r>
        <w:t xml:space="preserve"> Environment. </w:t>
      </w:r>
      <w:proofErr w:type="spellStart"/>
      <w:r>
        <w:t>Wiley</w:t>
      </w:r>
      <w:proofErr w:type="spellEnd"/>
      <w:r>
        <w:t xml:space="preserve"> Online </w:t>
      </w:r>
      <w:proofErr w:type="spellStart"/>
      <w:r>
        <w:t>Library</w:t>
      </w:r>
      <w:proofErr w:type="spellEnd"/>
      <w:r>
        <w:t xml:space="preserve"> (distributor). Dostupné z: https://doi-org.zdroje.vse.cz/10.1002/bse.3355. [citováno 2023-01-26].</w:t>
      </w:r>
    </w:p>
    <w:p w14:paraId="0CD73B71" w14:textId="77777777" w:rsidR="00DC542A" w:rsidRPr="00DC542A" w:rsidRDefault="00DC542A" w:rsidP="002B0FC4">
      <w:pPr>
        <w:pStyle w:val="FMVEOdrkyrovn1"/>
        <w:shd w:val="clear" w:color="auto" w:fill="FFFFFF"/>
        <w:rPr>
          <w:rStyle w:val="citation-field"/>
          <w:b/>
          <w:color w:val="000000" w:themeColor="text1"/>
          <w:szCs w:val="23"/>
        </w:rPr>
      </w:pPr>
      <w:r w:rsidRPr="00DC542A">
        <w:rPr>
          <w:b/>
        </w:rPr>
        <w:t>Tištěná</w:t>
      </w:r>
      <w:r w:rsidRPr="00DC542A">
        <w:rPr>
          <w:rFonts w:ascii="inherit" w:hAnsi="inherit"/>
          <w:b/>
          <w:color w:val="000000"/>
        </w:rPr>
        <w:t xml:space="preserve"> kniha</w:t>
      </w:r>
    </w:p>
    <w:p w14:paraId="18C05B14" w14:textId="38101CC4" w:rsidR="00DC542A" w:rsidRPr="00DC542A" w:rsidRDefault="00DC542A" w:rsidP="0088646B">
      <w:pPr>
        <w:pStyle w:val="FMVEOdrkyrovn1"/>
        <w:numPr>
          <w:ilvl w:val="0"/>
          <w:numId w:val="0"/>
        </w:numPr>
        <w:shd w:val="clear" w:color="auto" w:fill="FFFFFF"/>
        <w:ind w:left="227"/>
        <w:jc w:val="left"/>
        <w:rPr>
          <w:color w:val="000000" w:themeColor="text1"/>
          <w:szCs w:val="23"/>
        </w:rPr>
      </w:pPr>
      <w:r w:rsidRPr="00DC542A">
        <w:rPr>
          <w:rStyle w:val="citation-field"/>
          <w:color w:val="000000" w:themeColor="text1"/>
          <w:szCs w:val="23"/>
        </w:rPr>
        <w:t>POLLOCK, Timothy G.</w:t>
      </w:r>
      <w:r w:rsidRPr="00DC542A">
        <w:rPr>
          <w:color w:val="000000" w:themeColor="text1"/>
          <w:szCs w:val="23"/>
        </w:rPr>
        <w:t>, </w:t>
      </w:r>
      <w:r w:rsidRPr="00DC542A">
        <w:rPr>
          <w:rStyle w:val="citation-field"/>
          <w:color w:val="000000" w:themeColor="text1"/>
          <w:szCs w:val="23"/>
        </w:rPr>
        <w:t>2021</w:t>
      </w:r>
      <w:r w:rsidRPr="00DC542A">
        <w:rPr>
          <w:color w:val="000000" w:themeColor="text1"/>
          <w:szCs w:val="23"/>
        </w:rPr>
        <w:t>. </w:t>
      </w:r>
      <w:proofErr w:type="spellStart"/>
      <w:r w:rsidRPr="00DC542A">
        <w:rPr>
          <w:rStyle w:val="citation-field"/>
          <w:i/>
          <w:iCs/>
          <w:color w:val="000000" w:themeColor="text1"/>
          <w:szCs w:val="23"/>
        </w:rPr>
        <w:t>How</w:t>
      </w:r>
      <w:proofErr w:type="spellEnd"/>
      <w:r w:rsidRPr="00DC542A">
        <w:rPr>
          <w:rStyle w:val="citation-field"/>
          <w:i/>
          <w:iCs/>
          <w:color w:val="000000" w:themeColor="text1"/>
          <w:szCs w:val="23"/>
        </w:rPr>
        <w:t xml:space="preserve"> to use </w:t>
      </w:r>
      <w:proofErr w:type="spellStart"/>
      <w:r w:rsidRPr="00DC542A">
        <w:rPr>
          <w:rStyle w:val="citation-field"/>
          <w:i/>
          <w:iCs/>
          <w:color w:val="000000" w:themeColor="text1"/>
          <w:szCs w:val="23"/>
        </w:rPr>
        <w:t>storytelling</w:t>
      </w:r>
      <w:proofErr w:type="spellEnd"/>
      <w:r w:rsidRPr="00DC542A">
        <w:rPr>
          <w:rStyle w:val="citation-field"/>
          <w:i/>
          <w:iCs/>
          <w:color w:val="000000" w:themeColor="text1"/>
          <w:szCs w:val="23"/>
        </w:rPr>
        <w:t xml:space="preserve"> in </w:t>
      </w:r>
      <w:proofErr w:type="spellStart"/>
      <w:r w:rsidRPr="00DC542A">
        <w:rPr>
          <w:rStyle w:val="citation-field"/>
          <w:i/>
          <w:iCs/>
          <w:color w:val="000000" w:themeColor="text1"/>
          <w:szCs w:val="23"/>
        </w:rPr>
        <w:t>your</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academic</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writing</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techniques</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for</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engaging</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readers</w:t>
      </w:r>
      <w:proofErr w:type="spellEnd"/>
      <w:r w:rsidRPr="00DC542A">
        <w:rPr>
          <w:rStyle w:val="citation-field"/>
          <w:i/>
          <w:iCs/>
          <w:color w:val="000000" w:themeColor="text1"/>
          <w:szCs w:val="23"/>
        </w:rPr>
        <w:t xml:space="preserve"> and </w:t>
      </w:r>
      <w:proofErr w:type="spellStart"/>
      <w:r w:rsidRPr="00DC542A">
        <w:rPr>
          <w:rStyle w:val="citation-field"/>
          <w:i/>
          <w:iCs/>
          <w:color w:val="000000" w:themeColor="text1"/>
          <w:szCs w:val="23"/>
        </w:rPr>
        <w:t>successfully</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navigating</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the</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writing</w:t>
      </w:r>
      <w:proofErr w:type="spellEnd"/>
      <w:r w:rsidRPr="00DC542A">
        <w:rPr>
          <w:rStyle w:val="citation-field"/>
          <w:i/>
          <w:iCs/>
          <w:color w:val="000000" w:themeColor="text1"/>
          <w:szCs w:val="23"/>
        </w:rPr>
        <w:t xml:space="preserve"> and </w:t>
      </w:r>
      <w:proofErr w:type="spellStart"/>
      <w:r w:rsidRPr="00DC542A">
        <w:rPr>
          <w:rStyle w:val="citation-field"/>
          <w:i/>
          <w:iCs/>
          <w:color w:val="000000" w:themeColor="text1"/>
          <w:szCs w:val="23"/>
        </w:rPr>
        <w:t>publishing</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processes</w:t>
      </w:r>
      <w:proofErr w:type="spellEnd"/>
      <w:r w:rsidRPr="00DC542A">
        <w:rPr>
          <w:color w:val="000000" w:themeColor="text1"/>
          <w:szCs w:val="23"/>
        </w:rPr>
        <w:t>. </w:t>
      </w:r>
      <w:r w:rsidRPr="00DC542A">
        <w:rPr>
          <w:rStyle w:val="citation-field"/>
          <w:color w:val="000000" w:themeColor="text1"/>
          <w:szCs w:val="23"/>
        </w:rPr>
        <w:t xml:space="preserve">Edward </w:t>
      </w:r>
      <w:proofErr w:type="spellStart"/>
      <w:r w:rsidRPr="00DC542A">
        <w:rPr>
          <w:rStyle w:val="citation-field"/>
          <w:color w:val="000000" w:themeColor="text1"/>
          <w:szCs w:val="23"/>
        </w:rPr>
        <w:t>Elgar</w:t>
      </w:r>
      <w:proofErr w:type="spellEnd"/>
      <w:r w:rsidRPr="00DC542A">
        <w:rPr>
          <w:rStyle w:val="citation-field"/>
          <w:color w:val="000000" w:themeColor="text1"/>
          <w:szCs w:val="23"/>
        </w:rPr>
        <w:t xml:space="preserve"> </w:t>
      </w:r>
      <w:proofErr w:type="spellStart"/>
      <w:r w:rsidRPr="00DC542A">
        <w:rPr>
          <w:rStyle w:val="citation-field"/>
          <w:color w:val="000000" w:themeColor="text1"/>
          <w:szCs w:val="23"/>
        </w:rPr>
        <w:t>Publishing</w:t>
      </w:r>
      <w:proofErr w:type="spellEnd"/>
      <w:r w:rsidRPr="00DC542A">
        <w:rPr>
          <w:color w:val="000000" w:themeColor="text1"/>
          <w:szCs w:val="23"/>
        </w:rPr>
        <w:t>.</w:t>
      </w:r>
    </w:p>
    <w:p w14:paraId="2672D6B9" w14:textId="77777777" w:rsidR="00DC542A" w:rsidRPr="00DC542A" w:rsidRDefault="00DC542A" w:rsidP="00DC542A">
      <w:pPr>
        <w:pStyle w:val="FMVEOdrkyrovn1"/>
        <w:shd w:val="clear" w:color="auto" w:fill="FFFFFF"/>
        <w:rPr>
          <w:b/>
          <w:bCs/>
          <w:color w:val="000000" w:themeColor="text1"/>
          <w:szCs w:val="23"/>
        </w:rPr>
      </w:pPr>
      <w:r w:rsidRPr="00DC542A">
        <w:rPr>
          <w:b/>
          <w:bCs/>
          <w:color w:val="000000" w:themeColor="text1"/>
          <w:szCs w:val="23"/>
        </w:rPr>
        <w:t xml:space="preserve">Tištěná </w:t>
      </w:r>
      <w:r w:rsidRPr="00DC542A">
        <w:rPr>
          <w:b/>
          <w:bCs/>
        </w:rPr>
        <w:t>kniha</w:t>
      </w:r>
      <w:r w:rsidRPr="00DC542A">
        <w:rPr>
          <w:b/>
          <w:bCs/>
          <w:color w:val="000000" w:themeColor="text1"/>
          <w:szCs w:val="23"/>
        </w:rPr>
        <w:t xml:space="preserve"> se 2 autory</w:t>
      </w:r>
    </w:p>
    <w:p w14:paraId="1EA4437D" w14:textId="77777777" w:rsidR="00DC542A" w:rsidRPr="00DC542A" w:rsidRDefault="00DC542A" w:rsidP="0088646B">
      <w:pPr>
        <w:pStyle w:val="FMVEOdrkyrovn1"/>
        <w:numPr>
          <w:ilvl w:val="0"/>
          <w:numId w:val="0"/>
        </w:numPr>
        <w:shd w:val="clear" w:color="auto" w:fill="FFFFFF"/>
        <w:ind w:left="227"/>
        <w:jc w:val="left"/>
        <w:rPr>
          <w:color w:val="000000" w:themeColor="text1"/>
          <w:szCs w:val="23"/>
        </w:rPr>
      </w:pPr>
      <w:r w:rsidRPr="00DC542A">
        <w:rPr>
          <w:rStyle w:val="citation-field"/>
          <w:color w:val="000000" w:themeColor="text1"/>
          <w:szCs w:val="23"/>
        </w:rPr>
        <w:t>ESTEBAN-BRAVO, Mercedes a Jose M. VIDAL-SANZ</w:t>
      </w:r>
      <w:r w:rsidRPr="00DC542A">
        <w:rPr>
          <w:color w:val="000000" w:themeColor="text1"/>
          <w:szCs w:val="23"/>
        </w:rPr>
        <w:t>, </w:t>
      </w:r>
      <w:r w:rsidRPr="00DC542A">
        <w:rPr>
          <w:rStyle w:val="citation-field"/>
          <w:color w:val="000000" w:themeColor="text1"/>
          <w:szCs w:val="23"/>
        </w:rPr>
        <w:t>2021</w:t>
      </w:r>
      <w:r w:rsidRPr="00DC542A">
        <w:rPr>
          <w:color w:val="000000" w:themeColor="text1"/>
          <w:szCs w:val="23"/>
        </w:rPr>
        <w:t>. </w:t>
      </w:r>
      <w:r w:rsidRPr="00DC542A">
        <w:rPr>
          <w:rStyle w:val="citation-field"/>
          <w:i/>
          <w:iCs/>
          <w:color w:val="000000" w:themeColor="text1"/>
          <w:szCs w:val="23"/>
        </w:rPr>
        <w:t xml:space="preserve">Marketing </w:t>
      </w:r>
      <w:proofErr w:type="spellStart"/>
      <w:r w:rsidRPr="00DC542A">
        <w:rPr>
          <w:rStyle w:val="citation-field"/>
          <w:i/>
          <w:iCs/>
          <w:color w:val="000000" w:themeColor="text1"/>
          <w:szCs w:val="23"/>
        </w:rPr>
        <w:t>research</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methods</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quantitative</w:t>
      </w:r>
      <w:proofErr w:type="spellEnd"/>
      <w:r w:rsidRPr="00DC542A">
        <w:rPr>
          <w:rStyle w:val="citation-field"/>
          <w:i/>
          <w:iCs/>
          <w:color w:val="000000" w:themeColor="text1"/>
          <w:szCs w:val="23"/>
        </w:rPr>
        <w:t xml:space="preserve"> and </w:t>
      </w:r>
      <w:proofErr w:type="spellStart"/>
      <w:r w:rsidRPr="00DC542A">
        <w:rPr>
          <w:rStyle w:val="citation-field"/>
          <w:i/>
          <w:iCs/>
          <w:color w:val="000000" w:themeColor="text1"/>
          <w:szCs w:val="23"/>
        </w:rPr>
        <w:t>qualitative</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approaches</w:t>
      </w:r>
      <w:proofErr w:type="spellEnd"/>
      <w:r w:rsidRPr="00DC542A">
        <w:rPr>
          <w:color w:val="000000" w:themeColor="text1"/>
          <w:szCs w:val="23"/>
        </w:rPr>
        <w:t>. </w:t>
      </w:r>
      <w:r w:rsidRPr="00DC542A">
        <w:rPr>
          <w:rStyle w:val="citation-field"/>
          <w:color w:val="000000" w:themeColor="text1"/>
          <w:szCs w:val="23"/>
        </w:rPr>
        <w:t xml:space="preserve">Cambridge University </w:t>
      </w:r>
      <w:proofErr w:type="spellStart"/>
      <w:r w:rsidRPr="00DC542A">
        <w:rPr>
          <w:rStyle w:val="citation-field"/>
          <w:color w:val="000000" w:themeColor="text1"/>
          <w:szCs w:val="23"/>
        </w:rPr>
        <w:t>Press</w:t>
      </w:r>
      <w:proofErr w:type="spellEnd"/>
      <w:r w:rsidRPr="00DC542A">
        <w:rPr>
          <w:color w:val="000000" w:themeColor="text1"/>
          <w:szCs w:val="23"/>
        </w:rPr>
        <w:t>.</w:t>
      </w:r>
    </w:p>
    <w:p w14:paraId="1EBDC271" w14:textId="77777777" w:rsidR="00DC542A" w:rsidRPr="0088646B" w:rsidRDefault="00DC542A" w:rsidP="0088646B">
      <w:pPr>
        <w:pStyle w:val="FMVEOdrkyrovn1"/>
        <w:shd w:val="clear" w:color="auto" w:fill="FFFFFF"/>
        <w:rPr>
          <w:b/>
          <w:bCs/>
          <w:color w:val="000000" w:themeColor="text1"/>
          <w:szCs w:val="23"/>
        </w:rPr>
      </w:pPr>
      <w:r w:rsidRPr="0088646B">
        <w:rPr>
          <w:b/>
          <w:bCs/>
          <w:color w:val="000000" w:themeColor="text1"/>
          <w:szCs w:val="23"/>
        </w:rPr>
        <w:t>Tištěná kniha se 4 autory</w:t>
      </w:r>
    </w:p>
    <w:p w14:paraId="70D92D15" w14:textId="77777777" w:rsidR="00DC542A" w:rsidRPr="00DC542A" w:rsidRDefault="00DC542A" w:rsidP="0088646B">
      <w:pPr>
        <w:pStyle w:val="FMVEOdrkyrovn1"/>
        <w:numPr>
          <w:ilvl w:val="0"/>
          <w:numId w:val="0"/>
        </w:numPr>
        <w:shd w:val="clear" w:color="auto" w:fill="FFFFFF"/>
        <w:ind w:left="227"/>
        <w:jc w:val="left"/>
        <w:rPr>
          <w:color w:val="000000" w:themeColor="text1"/>
          <w:szCs w:val="23"/>
        </w:rPr>
      </w:pPr>
      <w:r w:rsidRPr="00DC542A">
        <w:rPr>
          <w:rStyle w:val="citation-field"/>
          <w:color w:val="000000" w:themeColor="text1"/>
          <w:szCs w:val="23"/>
        </w:rPr>
        <w:lastRenderedPageBreak/>
        <w:t xml:space="preserve">ECO, Umberto, Caterina MONGIAT FARINA, </w:t>
      </w:r>
      <w:proofErr w:type="spellStart"/>
      <w:r w:rsidRPr="00DC542A">
        <w:rPr>
          <w:rStyle w:val="citation-field"/>
          <w:color w:val="000000" w:themeColor="text1"/>
          <w:szCs w:val="23"/>
        </w:rPr>
        <w:t>Geoff</w:t>
      </w:r>
      <w:proofErr w:type="spellEnd"/>
      <w:r w:rsidRPr="00DC542A">
        <w:rPr>
          <w:rStyle w:val="citation-field"/>
          <w:color w:val="000000" w:themeColor="text1"/>
          <w:szCs w:val="23"/>
        </w:rPr>
        <w:t xml:space="preserve"> FARINA a Francesco ERSPAMER</w:t>
      </w:r>
      <w:r w:rsidRPr="00DC542A">
        <w:rPr>
          <w:color w:val="000000" w:themeColor="text1"/>
          <w:szCs w:val="23"/>
        </w:rPr>
        <w:t>, </w:t>
      </w:r>
      <w:r w:rsidRPr="00DC542A">
        <w:rPr>
          <w:rStyle w:val="citation-field"/>
          <w:color w:val="000000" w:themeColor="text1"/>
          <w:szCs w:val="23"/>
        </w:rPr>
        <w:t>2015</w:t>
      </w:r>
      <w:r w:rsidRPr="00DC542A">
        <w:rPr>
          <w:color w:val="000000" w:themeColor="text1"/>
          <w:szCs w:val="23"/>
        </w:rPr>
        <w:t>. </w:t>
      </w:r>
      <w:proofErr w:type="spellStart"/>
      <w:r w:rsidRPr="00DC542A">
        <w:rPr>
          <w:rStyle w:val="citation-field"/>
          <w:i/>
          <w:iCs/>
          <w:color w:val="000000" w:themeColor="text1"/>
          <w:szCs w:val="23"/>
        </w:rPr>
        <w:t>How</w:t>
      </w:r>
      <w:proofErr w:type="spellEnd"/>
      <w:r w:rsidRPr="00DC542A">
        <w:rPr>
          <w:rStyle w:val="citation-field"/>
          <w:i/>
          <w:iCs/>
          <w:color w:val="000000" w:themeColor="text1"/>
          <w:szCs w:val="23"/>
        </w:rPr>
        <w:t xml:space="preserve"> to </w:t>
      </w:r>
      <w:proofErr w:type="spellStart"/>
      <w:r w:rsidRPr="00DC542A">
        <w:rPr>
          <w:rStyle w:val="citation-field"/>
          <w:i/>
          <w:iCs/>
          <w:color w:val="000000" w:themeColor="text1"/>
          <w:szCs w:val="23"/>
        </w:rPr>
        <w:t>write</w:t>
      </w:r>
      <w:proofErr w:type="spellEnd"/>
      <w:r w:rsidRPr="00DC542A">
        <w:rPr>
          <w:rStyle w:val="citation-field"/>
          <w:i/>
          <w:iCs/>
          <w:color w:val="000000" w:themeColor="text1"/>
          <w:szCs w:val="23"/>
        </w:rPr>
        <w:t xml:space="preserve"> a thesis</w:t>
      </w:r>
      <w:r w:rsidRPr="00DC542A">
        <w:rPr>
          <w:color w:val="000000" w:themeColor="text1"/>
          <w:szCs w:val="23"/>
        </w:rPr>
        <w:t>. </w:t>
      </w:r>
      <w:r w:rsidRPr="00DC542A">
        <w:rPr>
          <w:rStyle w:val="citation-field"/>
          <w:color w:val="000000" w:themeColor="text1"/>
          <w:szCs w:val="23"/>
        </w:rPr>
        <w:t xml:space="preserve">MIT </w:t>
      </w:r>
      <w:proofErr w:type="spellStart"/>
      <w:r w:rsidRPr="00DC542A">
        <w:rPr>
          <w:rStyle w:val="citation-field"/>
          <w:color w:val="000000" w:themeColor="text1"/>
          <w:szCs w:val="23"/>
        </w:rPr>
        <w:t>Press</w:t>
      </w:r>
      <w:proofErr w:type="spellEnd"/>
      <w:r w:rsidRPr="00DC542A">
        <w:rPr>
          <w:color w:val="000000" w:themeColor="text1"/>
          <w:szCs w:val="23"/>
        </w:rPr>
        <w:t>.</w:t>
      </w:r>
    </w:p>
    <w:p w14:paraId="56A37C22" w14:textId="77777777" w:rsidR="00DC542A" w:rsidRPr="00DC542A" w:rsidRDefault="00DC542A" w:rsidP="0088646B">
      <w:pPr>
        <w:pStyle w:val="FMVEOdrkyrovn1"/>
        <w:shd w:val="clear" w:color="auto" w:fill="FFFFFF"/>
        <w:rPr>
          <w:color w:val="000000" w:themeColor="text1"/>
          <w:szCs w:val="23"/>
        </w:rPr>
      </w:pPr>
      <w:r w:rsidRPr="0088646B">
        <w:rPr>
          <w:b/>
          <w:bCs/>
          <w:color w:val="000000" w:themeColor="text1"/>
          <w:szCs w:val="23"/>
        </w:rPr>
        <w:t>Tištěná kniha vycházející v edici</w:t>
      </w:r>
    </w:p>
    <w:p w14:paraId="58DE07C8" w14:textId="77777777" w:rsidR="00DC542A" w:rsidRPr="00DC542A" w:rsidRDefault="00DC542A" w:rsidP="0088646B">
      <w:pPr>
        <w:pStyle w:val="FMVEOdrkyrovn1"/>
        <w:numPr>
          <w:ilvl w:val="0"/>
          <w:numId w:val="0"/>
        </w:numPr>
        <w:shd w:val="clear" w:color="auto" w:fill="FFFFFF"/>
        <w:ind w:left="227"/>
        <w:jc w:val="left"/>
        <w:rPr>
          <w:color w:val="000000" w:themeColor="text1"/>
          <w:szCs w:val="23"/>
        </w:rPr>
      </w:pPr>
      <w:r w:rsidRPr="00DC542A">
        <w:rPr>
          <w:rStyle w:val="citation-field"/>
          <w:color w:val="000000" w:themeColor="text1"/>
          <w:szCs w:val="23"/>
        </w:rPr>
        <w:t xml:space="preserve">FURSETH </w:t>
      </w:r>
      <w:proofErr w:type="spellStart"/>
      <w:r w:rsidRPr="00DC542A">
        <w:rPr>
          <w:rStyle w:val="citation-field"/>
          <w:color w:val="000000" w:themeColor="text1"/>
          <w:szCs w:val="23"/>
        </w:rPr>
        <w:t>Inger</w:t>
      </w:r>
      <w:proofErr w:type="spellEnd"/>
      <w:r w:rsidRPr="00DC542A">
        <w:rPr>
          <w:rStyle w:val="citation-field"/>
          <w:color w:val="000000" w:themeColor="text1"/>
          <w:szCs w:val="23"/>
        </w:rPr>
        <w:t xml:space="preserve"> a </w:t>
      </w:r>
      <w:proofErr w:type="spellStart"/>
      <w:r w:rsidRPr="00DC542A">
        <w:rPr>
          <w:rStyle w:val="citation-field"/>
          <w:color w:val="000000" w:themeColor="text1"/>
          <w:szCs w:val="23"/>
        </w:rPr>
        <w:t>Euris</w:t>
      </w:r>
      <w:proofErr w:type="spellEnd"/>
      <w:r w:rsidRPr="00DC542A">
        <w:rPr>
          <w:rStyle w:val="citation-field"/>
          <w:color w:val="000000" w:themeColor="text1"/>
          <w:szCs w:val="23"/>
        </w:rPr>
        <w:t xml:space="preserve"> </w:t>
      </w:r>
      <w:proofErr w:type="spellStart"/>
      <w:r w:rsidRPr="00DC542A">
        <w:rPr>
          <w:rStyle w:val="citation-field"/>
          <w:color w:val="000000" w:themeColor="text1"/>
          <w:szCs w:val="23"/>
        </w:rPr>
        <w:t>Larry</w:t>
      </w:r>
      <w:proofErr w:type="spellEnd"/>
      <w:r w:rsidRPr="00DC542A">
        <w:rPr>
          <w:rStyle w:val="citation-field"/>
          <w:color w:val="000000" w:themeColor="text1"/>
          <w:szCs w:val="23"/>
        </w:rPr>
        <w:t xml:space="preserve"> EVERETT</w:t>
      </w:r>
      <w:r w:rsidRPr="00DC542A">
        <w:rPr>
          <w:color w:val="000000" w:themeColor="text1"/>
          <w:szCs w:val="23"/>
        </w:rPr>
        <w:t>, </w:t>
      </w:r>
      <w:r w:rsidRPr="00DC542A">
        <w:rPr>
          <w:rStyle w:val="citation-field"/>
          <w:color w:val="000000" w:themeColor="text1"/>
          <w:szCs w:val="23"/>
        </w:rPr>
        <w:t>2013</w:t>
      </w:r>
      <w:r w:rsidRPr="00DC542A">
        <w:rPr>
          <w:color w:val="000000" w:themeColor="text1"/>
          <w:szCs w:val="23"/>
        </w:rPr>
        <w:t>. </w:t>
      </w:r>
      <w:proofErr w:type="spellStart"/>
      <w:r w:rsidRPr="00DC542A">
        <w:rPr>
          <w:rStyle w:val="citation-field"/>
          <w:i/>
          <w:iCs/>
          <w:color w:val="000000" w:themeColor="text1"/>
          <w:szCs w:val="23"/>
        </w:rPr>
        <w:t>Doing</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Your</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Masters</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Dissertation</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From</w:t>
      </w:r>
      <w:proofErr w:type="spellEnd"/>
      <w:r w:rsidRPr="00DC542A">
        <w:rPr>
          <w:rStyle w:val="citation-field"/>
          <w:i/>
          <w:iCs/>
          <w:color w:val="000000" w:themeColor="text1"/>
          <w:szCs w:val="23"/>
        </w:rPr>
        <w:t xml:space="preserve"> Start to </w:t>
      </w:r>
      <w:proofErr w:type="spellStart"/>
      <w:r w:rsidRPr="00DC542A">
        <w:rPr>
          <w:rStyle w:val="citation-field"/>
          <w:i/>
          <w:iCs/>
          <w:color w:val="000000" w:themeColor="text1"/>
          <w:szCs w:val="23"/>
        </w:rPr>
        <w:t>Finish</w:t>
      </w:r>
      <w:proofErr w:type="spellEnd"/>
      <w:r w:rsidRPr="00DC542A">
        <w:rPr>
          <w:color w:val="000000" w:themeColor="text1"/>
          <w:szCs w:val="23"/>
        </w:rPr>
        <w:t>. </w:t>
      </w:r>
      <w:r w:rsidRPr="00DC542A">
        <w:rPr>
          <w:rStyle w:val="citation-field"/>
          <w:color w:val="000000" w:themeColor="text1"/>
          <w:szCs w:val="23"/>
        </w:rPr>
        <w:t xml:space="preserve">Student </w:t>
      </w:r>
      <w:proofErr w:type="spellStart"/>
      <w:r w:rsidRPr="00DC542A">
        <w:rPr>
          <w:rStyle w:val="citation-field"/>
          <w:color w:val="000000" w:themeColor="text1"/>
          <w:szCs w:val="23"/>
        </w:rPr>
        <w:t>Success</w:t>
      </w:r>
      <w:proofErr w:type="spellEnd"/>
      <w:r w:rsidRPr="00DC542A">
        <w:rPr>
          <w:rStyle w:val="citation-field"/>
          <w:color w:val="000000" w:themeColor="text1"/>
          <w:szCs w:val="23"/>
        </w:rPr>
        <w:t xml:space="preserve"> Ser.</w:t>
      </w:r>
      <w:r w:rsidRPr="00DC542A">
        <w:rPr>
          <w:color w:val="000000" w:themeColor="text1"/>
          <w:szCs w:val="23"/>
        </w:rPr>
        <w:t> </w:t>
      </w:r>
      <w:r w:rsidRPr="00DC542A">
        <w:rPr>
          <w:rStyle w:val="citation-field"/>
          <w:color w:val="000000" w:themeColor="text1"/>
          <w:szCs w:val="23"/>
        </w:rPr>
        <w:t xml:space="preserve">SAGE </w:t>
      </w:r>
      <w:proofErr w:type="spellStart"/>
      <w:r w:rsidRPr="00DC542A">
        <w:rPr>
          <w:rStyle w:val="citation-field"/>
          <w:color w:val="000000" w:themeColor="text1"/>
          <w:szCs w:val="23"/>
        </w:rPr>
        <w:t>Publications</w:t>
      </w:r>
      <w:proofErr w:type="spellEnd"/>
      <w:r w:rsidRPr="00DC542A">
        <w:rPr>
          <w:rStyle w:val="citation-field"/>
          <w:color w:val="000000" w:themeColor="text1"/>
          <w:szCs w:val="23"/>
        </w:rPr>
        <w:t>, Limited</w:t>
      </w:r>
      <w:r w:rsidRPr="00DC542A">
        <w:rPr>
          <w:color w:val="000000" w:themeColor="text1"/>
          <w:szCs w:val="23"/>
        </w:rPr>
        <w:t>.</w:t>
      </w:r>
    </w:p>
    <w:p w14:paraId="58DD5EEB" w14:textId="77777777" w:rsidR="00DC542A" w:rsidRPr="0088646B" w:rsidRDefault="00DC542A" w:rsidP="0088646B">
      <w:pPr>
        <w:pStyle w:val="FMVEOdrkyrovn1"/>
        <w:shd w:val="clear" w:color="auto" w:fill="FFFFFF"/>
        <w:rPr>
          <w:b/>
          <w:bCs/>
          <w:color w:val="000000" w:themeColor="text1"/>
          <w:szCs w:val="23"/>
        </w:rPr>
      </w:pPr>
      <w:r w:rsidRPr="0088646B">
        <w:rPr>
          <w:b/>
          <w:bCs/>
          <w:color w:val="000000" w:themeColor="text1"/>
          <w:szCs w:val="23"/>
        </w:rPr>
        <w:t>Tištěná kniha v druhém vydání</w:t>
      </w:r>
    </w:p>
    <w:p w14:paraId="3F8F405A" w14:textId="77777777" w:rsidR="00DC542A" w:rsidRPr="00DC542A" w:rsidRDefault="00DC542A" w:rsidP="0088646B">
      <w:pPr>
        <w:pStyle w:val="FMVEOdrkyrovn1"/>
        <w:numPr>
          <w:ilvl w:val="0"/>
          <w:numId w:val="0"/>
        </w:numPr>
        <w:shd w:val="clear" w:color="auto" w:fill="FFFFFF"/>
        <w:ind w:left="227"/>
        <w:jc w:val="left"/>
        <w:rPr>
          <w:color w:val="000000" w:themeColor="text1"/>
          <w:szCs w:val="23"/>
        </w:rPr>
      </w:pPr>
      <w:proofErr w:type="spellStart"/>
      <w:proofErr w:type="gramStart"/>
      <w:r w:rsidRPr="00DC542A">
        <w:rPr>
          <w:rStyle w:val="citation-field"/>
          <w:color w:val="000000" w:themeColor="text1"/>
          <w:szCs w:val="23"/>
        </w:rPr>
        <w:t>ERIKSSON,Päivi</w:t>
      </w:r>
      <w:proofErr w:type="spellEnd"/>
      <w:proofErr w:type="gramEnd"/>
      <w:r w:rsidRPr="00DC542A">
        <w:rPr>
          <w:rStyle w:val="citation-field"/>
          <w:color w:val="000000" w:themeColor="text1"/>
          <w:szCs w:val="23"/>
        </w:rPr>
        <w:t xml:space="preserve"> a Anne KOVALAINEN</w:t>
      </w:r>
      <w:r w:rsidRPr="00DC542A">
        <w:rPr>
          <w:color w:val="000000" w:themeColor="text1"/>
          <w:szCs w:val="23"/>
        </w:rPr>
        <w:t>, </w:t>
      </w:r>
      <w:r w:rsidRPr="00DC542A">
        <w:rPr>
          <w:rStyle w:val="citation-field"/>
          <w:color w:val="000000" w:themeColor="text1"/>
          <w:szCs w:val="23"/>
        </w:rPr>
        <w:t>2016</w:t>
      </w:r>
      <w:r w:rsidRPr="00DC542A">
        <w:rPr>
          <w:color w:val="000000" w:themeColor="text1"/>
          <w:szCs w:val="23"/>
        </w:rPr>
        <w:t>. </w:t>
      </w:r>
      <w:proofErr w:type="spellStart"/>
      <w:r w:rsidRPr="00DC542A">
        <w:rPr>
          <w:rStyle w:val="citation-field"/>
          <w:i/>
          <w:iCs/>
          <w:color w:val="000000" w:themeColor="text1"/>
          <w:szCs w:val="23"/>
        </w:rPr>
        <w:t>Qualitative</w:t>
      </w:r>
      <w:proofErr w:type="spellEnd"/>
      <w:r w:rsidRPr="00DC542A">
        <w:rPr>
          <w:rStyle w:val="citation-field"/>
          <w:i/>
          <w:iCs/>
          <w:color w:val="000000" w:themeColor="text1"/>
          <w:szCs w:val="23"/>
        </w:rPr>
        <w:t xml:space="preserve"> </w:t>
      </w:r>
      <w:proofErr w:type="spellStart"/>
      <w:r w:rsidRPr="00DC542A">
        <w:rPr>
          <w:rStyle w:val="citation-field"/>
          <w:i/>
          <w:iCs/>
          <w:color w:val="000000" w:themeColor="text1"/>
          <w:szCs w:val="23"/>
        </w:rPr>
        <w:t>methods</w:t>
      </w:r>
      <w:proofErr w:type="spellEnd"/>
      <w:r w:rsidRPr="00DC542A">
        <w:rPr>
          <w:rStyle w:val="citation-field"/>
          <w:i/>
          <w:iCs/>
          <w:color w:val="000000" w:themeColor="text1"/>
          <w:szCs w:val="23"/>
        </w:rPr>
        <w:t xml:space="preserve"> in business </w:t>
      </w:r>
      <w:proofErr w:type="spellStart"/>
      <w:r w:rsidRPr="00DC542A">
        <w:rPr>
          <w:rStyle w:val="citation-field"/>
          <w:i/>
          <w:iCs/>
          <w:color w:val="000000" w:themeColor="text1"/>
          <w:szCs w:val="23"/>
        </w:rPr>
        <w:t>research</w:t>
      </w:r>
      <w:proofErr w:type="spellEnd"/>
      <w:r w:rsidRPr="00DC542A">
        <w:rPr>
          <w:color w:val="000000" w:themeColor="text1"/>
          <w:szCs w:val="23"/>
        </w:rPr>
        <w:t>. </w:t>
      </w:r>
      <w:r w:rsidRPr="00DC542A">
        <w:rPr>
          <w:rStyle w:val="citation-field"/>
          <w:color w:val="000000" w:themeColor="text1"/>
          <w:szCs w:val="23"/>
        </w:rPr>
        <w:t xml:space="preserve">2nd </w:t>
      </w:r>
      <w:proofErr w:type="spellStart"/>
      <w:r w:rsidRPr="00DC542A">
        <w:rPr>
          <w:rStyle w:val="citation-field"/>
          <w:color w:val="000000" w:themeColor="text1"/>
          <w:szCs w:val="23"/>
        </w:rPr>
        <w:t>ed</w:t>
      </w:r>
      <w:proofErr w:type="spellEnd"/>
      <w:r w:rsidRPr="00DC542A">
        <w:rPr>
          <w:rStyle w:val="citation-field"/>
          <w:color w:val="000000" w:themeColor="text1"/>
          <w:szCs w:val="23"/>
        </w:rPr>
        <w:t>.</w:t>
      </w:r>
      <w:r w:rsidRPr="00DC542A">
        <w:rPr>
          <w:color w:val="000000" w:themeColor="text1"/>
          <w:szCs w:val="23"/>
        </w:rPr>
        <w:t> </w:t>
      </w:r>
      <w:r w:rsidRPr="00DC542A">
        <w:rPr>
          <w:rStyle w:val="citation-field"/>
          <w:color w:val="000000" w:themeColor="text1"/>
          <w:szCs w:val="23"/>
        </w:rPr>
        <w:t>SAGE</w:t>
      </w:r>
      <w:r w:rsidRPr="00DC542A">
        <w:rPr>
          <w:color w:val="000000" w:themeColor="text1"/>
          <w:szCs w:val="23"/>
        </w:rPr>
        <w:t>.</w:t>
      </w:r>
    </w:p>
    <w:p w14:paraId="75A49482" w14:textId="77777777" w:rsidR="00DC542A" w:rsidRPr="0088646B" w:rsidRDefault="00DC542A" w:rsidP="0088646B">
      <w:pPr>
        <w:pStyle w:val="FMVEOdrkyrovn1"/>
        <w:shd w:val="clear" w:color="auto" w:fill="FFFFFF"/>
        <w:rPr>
          <w:b/>
          <w:bCs/>
        </w:rPr>
      </w:pPr>
      <w:r w:rsidRPr="0088646B">
        <w:rPr>
          <w:b/>
          <w:bCs/>
        </w:rPr>
        <w:t xml:space="preserve">Naskenovaná kniha v </w:t>
      </w:r>
      <w:proofErr w:type="spellStart"/>
      <w:r w:rsidRPr="0088646B">
        <w:rPr>
          <w:b/>
          <w:bCs/>
        </w:rPr>
        <w:t>pdf</w:t>
      </w:r>
      <w:proofErr w:type="spellEnd"/>
      <w:r w:rsidRPr="0088646B">
        <w:rPr>
          <w:b/>
          <w:bCs/>
        </w:rPr>
        <w:t xml:space="preserve"> bez URL adresy</w:t>
      </w:r>
    </w:p>
    <w:p w14:paraId="45E23AEF" w14:textId="6B34F94F" w:rsidR="00DC542A" w:rsidRDefault="00DC542A" w:rsidP="0088646B">
      <w:pPr>
        <w:pStyle w:val="FMVEOdrkyrovn1"/>
        <w:numPr>
          <w:ilvl w:val="0"/>
          <w:numId w:val="0"/>
        </w:numPr>
        <w:shd w:val="clear" w:color="auto" w:fill="FFFFFF"/>
        <w:ind w:left="227"/>
        <w:jc w:val="left"/>
        <w:rPr>
          <w:color w:val="000000" w:themeColor="text1"/>
          <w:szCs w:val="23"/>
        </w:rPr>
      </w:pPr>
      <w:r w:rsidRPr="0088646B">
        <w:rPr>
          <w:rStyle w:val="citation-field"/>
          <w:color w:val="000000" w:themeColor="text1"/>
          <w:szCs w:val="23"/>
        </w:rPr>
        <w:t>NORTON</w:t>
      </w:r>
      <w:r w:rsidRPr="0088646B">
        <w:t xml:space="preserve">, Michael I., Derek D. RUCKER a </w:t>
      </w:r>
      <w:proofErr w:type="spellStart"/>
      <w:r w:rsidRPr="0088646B">
        <w:t>Cait</w:t>
      </w:r>
      <w:proofErr w:type="spellEnd"/>
      <w:r w:rsidRPr="0088646B">
        <w:t xml:space="preserve"> LAMBERTON (</w:t>
      </w:r>
      <w:proofErr w:type="spellStart"/>
      <w:r w:rsidRPr="0088646B">
        <w:t>Eds</w:t>
      </w:r>
      <w:proofErr w:type="spellEnd"/>
      <w:r w:rsidRPr="0088646B">
        <w:t>.)</w:t>
      </w:r>
      <w:r w:rsidRPr="0088646B">
        <w:rPr>
          <w:color w:val="000000" w:themeColor="text1"/>
          <w:szCs w:val="23"/>
        </w:rPr>
        <w:t>, </w:t>
      </w:r>
      <w:r w:rsidRPr="0088646B">
        <w:t>2015</w:t>
      </w:r>
      <w:r w:rsidRPr="0088646B">
        <w:rPr>
          <w:color w:val="000000" w:themeColor="text1"/>
          <w:szCs w:val="23"/>
        </w:rPr>
        <w:t>. </w:t>
      </w:r>
      <w:proofErr w:type="spellStart"/>
      <w:r w:rsidRPr="0088646B">
        <w:t>The</w:t>
      </w:r>
      <w:proofErr w:type="spellEnd"/>
      <w:r w:rsidRPr="0088646B">
        <w:t xml:space="preserve"> Cambridge handbook of </w:t>
      </w:r>
      <w:proofErr w:type="spellStart"/>
      <w:r w:rsidRPr="0088646B">
        <w:t>consumer</w:t>
      </w:r>
      <w:proofErr w:type="spellEnd"/>
      <w:r w:rsidRPr="0088646B">
        <w:t xml:space="preserve"> psychology</w:t>
      </w:r>
      <w:r w:rsidRPr="0088646B">
        <w:rPr>
          <w:color w:val="000000" w:themeColor="text1"/>
          <w:szCs w:val="23"/>
        </w:rPr>
        <w:t>. </w:t>
      </w:r>
      <w:r w:rsidRPr="0088646B">
        <w:t>PDF</w:t>
      </w:r>
      <w:r w:rsidRPr="0088646B">
        <w:rPr>
          <w:color w:val="000000" w:themeColor="text1"/>
          <w:szCs w:val="23"/>
        </w:rPr>
        <w:t>. </w:t>
      </w:r>
      <w:proofErr w:type="spellStart"/>
      <w:r w:rsidRPr="0088646B">
        <w:t>Cmbridge</w:t>
      </w:r>
      <w:proofErr w:type="spellEnd"/>
      <w:r w:rsidRPr="0088646B">
        <w:t xml:space="preserve"> University </w:t>
      </w:r>
      <w:proofErr w:type="spellStart"/>
      <w:r w:rsidRPr="0088646B">
        <w:t>Press</w:t>
      </w:r>
      <w:proofErr w:type="spellEnd"/>
      <w:r w:rsidRPr="0088646B">
        <w:rPr>
          <w:color w:val="000000" w:themeColor="text1"/>
          <w:szCs w:val="23"/>
        </w:rPr>
        <w:t>.</w:t>
      </w:r>
    </w:p>
    <w:p w14:paraId="6A4D35DF" w14:textId="007E169E" w:rsidR="00B953DC" w:rsidRPr="0088646B" w:rsidRDefault="00B953DC" w:rsidP="00B953DC">
      <w:pPr>
        <w:pStyle w:val="FMVENormln"/>
        <w:spacing w:before="0"/>
        <w:ind w:left="227" w:firstLine="0"/>
        <w:rPr>
          <w:color w:val="000000" w:themeColor="text1"/>
          <w:szCs w:val="23"/>
        </w:rPr>
      </w:pPr>
      <w:r>
        <w:t xml:space="preserve">NORTON, Michael I., Derek D. RUCKER a </w:t>
      </w:r>
      <w:proofErr w:type="spellStart"/>
      <w:r>
        <w:t>Cait</w:t>
      </w:r>
      <w:proofErr w:type="spellEnd"/>
      <w:r>
        <w:t xml:space="preserve"> LAMBERTON (</w:t>
      </w:r>
      <w:proofErr w:type="spellStart"/>
      <w:r>
        <w:t>Eds</w:t>
      </w:r>
      <w:proofErr w:type="spellEnd"/>
      <w:r>
        <w:t xml:space="preserve">.), 2015. </w:t>
      </w:r>
      <w:proofErr w:type="spellStart"/>
      <w:r>
        <w:t>The</w:t>
      </w:r>
      <w:proofErr w:type="spellEnd"/>
      <w:r>
        <w:t xml:space="preserve"> Cambridge handbook of </w:t>
      </w:r>
      <w:proofErr w:type="spellStart"/>
      <w:r>
        <w:t>consumer</w:t>
      </w:r>
      <w:proofErr w:type="spellEnd"/>
      <w:r>
        <w:t xml:space="preserve"> psychology. PDF. Cambridge University </w:t>
      </w:r>
      <w:proofErr w:type="spellStart"/>
      <w:r>
        <w:t>Press</w:t>
      </w:r>
      <w:proofErr w:type="spellEnd"/>
      <w:r>
        <w:t>. Dostupné z: https://doi.org/10.1017/CBO9781107706552. [cit. 21. 6. 2022]</w:t>
      </w:r>
    </w:p>
    <w:p w14:paraId="006446EF" w14:textId="5B6358E5" w:rsidR="00BA3C74" w:rsidRPr="00BA3C74" w:rsidRDefault="00BA3C74" w:rsidP="00BA3C74">
      <w:pPr>
        <w:pStyle w:val="FMVEOdrkyrovn1"/>
        <w:shd w:val="clear" w:color="auto" w:fill="FFFFFF"/>
        <w:rPr>
          <w:b/>
          <w:bCs/>
        </w:rPr>
      </w:pPr>
      <w:r w:rsidRPr="00BA3C74">
        <w:rPr>
          <w:b/>
          <w:bCs/>
        </w:rPr>
        <w:t xml:space="preserve">E-kniha </w:t>
      </w:r>
    </w:p>
    <w:p w14:paraId="2201F78C" w14:textId="77777777" w:rsidR="00BA3C74" w:rsidRDefault="00BA3C74" w:rsidP="00BA3C74">
      <w:pPr>
        <w:pStyle w:val="FMVEOdrkyrovn1"/>
        <w:numPr>
          <w:ilvl w:val="0"/>
          <w:numId w:val="0"/>
        </w:numPr>
        <w:shd w:val="clear" w:color="auto" w:fill="FFFFFF"/>
        <w:ind w:left="227"/>
        <w:jc w:val="left"/>
      </w:pPr>
      <w:r>
        <w:t xml:space="preserve">ECO, Umberto, Caterina MONGIAT FARINA, </w:t>
      </w:r>
      <w:proofErr w:type="spellStart"/>
      <w:r>
        <w:t>Geoff</w:t>
      </w:r>
      <w:proofErr w:type="spellEnd"/>
      <w:r>
        <w:t xml:space="preserve"> FARINA a Francesco ERSPAMER, 2015. </w:t>
      </w:r>
      <w:proofErr w:type="spellStart"/>
      <w:r>
        <w:t>How</w:t>
      </w:r>
      <w:proofErr w:type="spellEnd"/>
      <w:r>
        <w:t xml:space="preserve"> to </w:t>
      </w:r>
      <w:proofErr w:type="spellStart"/>
      <w:r>
        <w:t>write</w:t>
      </w:r>
      <w:proofErr w:type="spellEnd"/>
      <w:r>
        <w:t xml:space="preserve"> a thesis. Online. MIT </w:t>
      </w:r>
      <w:proofErr w:type="spellStart"/>
      <w:r>
        <w:t>Press</w:t>
      </w:r>
      <w:proofErr w:type="spellEnd"/>
      <w:r>
        <w:t>. Dostupné z: https://ebookcentral.proquest.com/lib/vsep/detail.action?docID=3339948. [cit. 21. 6. 2022]</w:t>
      </w:r>
    </w:p>
    <w:p w14:paraId="40827C98" w14:textId="0D563910" w:rsidR="00BA3C74" w:rsidRPr="00BA3C74" w:rsidRDefault="00BA3C74" w:rsidP="00B953DC">
      <w:pPr>
        <w:pStyle w:val="FMVEOdrkyrovn1"/>
        <w:keepNext/>
        <w:shd w:val="clear" w:color="auto" w:fill="FFFFFF"/>
        <w:rPr>
          <w:b/>
          <w:bCs/>
        </w:rPr>
      </w:pPr>
      <w:r w:rsidRPr="00BA3C74">
        <w:rPr>
          <w:b/>
          <w:bCs/>
        </w:rPr>
        <w:t>E-kniha vycházející v edici</w:t>
      </w:r>
    </w:p>
    <w:p w14:paraId="68F2A710" w14:textId="114DE328" w:rsidR="00BA3C74" w:rsidRDefault="00BA3C74" w:rsidP="00BA3C74">
      <w:pPr>
        <w:pStyle w:val="FMVEOdrkyrovn1"/>
        <w:numPr>
          <w:ilvl w:val="0"/>
          <w:numId w:val="0"/>
        </w:numPr>
        <w:shd w:val="clear" w:color="auto" w:fill="FFFFFF"/>
        <w:ind w:left="227"/>
        <w:jc w:val="left"/>
      </w:pPr>
      <w:r>
        <w:t xml:space="preserve">FURSETH </w:t>
      </w:r>
      <w:proofErr w:type="spellStart"/>
      <w:r>
        <w:t>Inger</w:t>
      </w:r>
      <w:proofErr w:type="spellEnd"/>
      <w:r>
        <w:t xml:space="preserve"> a </w:t>
      </w:r>
      <w:proofErr w:type="spellStart"/>
      <w:r>
        <w:t>Euris</w:t>
      </w:r>
      <w:proofErr w:type="spellEnd"/>
      <w:r>
        <w:t xml:space="preserve"> </w:t>
      </w:r>
      <w:proofErr w:type="spellStart"/>
      <w:r>
        <w:t>Larry</w:t>
      </w:r>
      <w:proofErr w:type="spellEnd"/>
      <w:r>
        <w:t xml:space="preserve"> EVERETT, 2013. </w:t>
      </w:r>
      <w:proofErr w:type="spellStart"/>
      <w:r>
        <w:t>Doing</w:t>
      </w:r>
      <w:proofErr w:type="spellEnd"/>
      <w:r>
        <w:t xml:space="preserve"> </w:t>
      </w:r>
      <w:proofErr w:type="spellStart"/>
      <w:r>
        <w:t>Your</w:t>
      </w:r>
      <w:proofErr w:type="spellEnd"/>
      <w:r>
        <w:t xml:space="preserve"> </w:t>
      </w:r>
      <w:proofErr w:type="spellStart"/>
      <w:r>
        <w:t>Masters</w:t>
      </w:r>
      <w:proofErr w:type="spellEnd"/>
      <w:r>
        <w:t xml:space="preserve"> </w:t>
      </w:r>
      <w:proofErr w:type="spellStart"/>
      <w:r>
        <w:t>Dissertation</w:t>
      </w:r>
      <w:proofErr w:type="spellEnd"/>
      <w:r>
        <w:t xml:space="preserve">: </w:t>
      </w:r>
      <w:proofErr w:type="spellStart"/>
      <w:r>
        <w:t>From</w:t>
      </w:r>
      <w:proofErr w:type="spellEnd"/>
      <w:r>
        <w:t xml:space="preserve"> Start to </w:t>
      </w:r>
      <w:proofErr w:type="spellStart"/>
      <w:r>
        <w:t>Finish</w:t>
      </w:r>
      <w:proofErr w:type="spellEnd"/>
      <w:r>
        <w:t xml:space="preserve">. Online. Student </w:t>
      </w:r>
      <w:proofErr w:type="spellStart"/>
      <w:r>
        <w:t>Success</w:t>
      </w:r>
      <w:proofErr w:type="spellEnd"/>
      <w:r>
        <w:t xml:space="preserve"> Ser. SAGE </w:t>
      </w:r>
      <w:proofErr w:type="spellStart"/>
      <w:r>
        <w:t>Publications</w:t>
      </w:r>
      <w:proofErr w:type="spellEnd"/>
      <w:r>
        <w:t>, Limited. Dostupné z: https://ebookcentral.proquest.com/lib/vsep/detail.action?docID=</w:t>
      </w:r>
      <w:r w:rsidR="00B953DC">
        <w:br/>
      </w:r>
      <w:r>
        <w:t>1191085.</w:t>
      </w:r>
      <w:r w:rsidR="00B953DC">
        <w:t xml:space="preserve"> </w:t>
      </w:r>
      <w:r>
        <w:t>[cit. 21. 6. 2022]</w:t>
      </w:r>
    </w:p>
    <w:p w14:paraId="49A244AC" w14:textId="4B3CCADE" w:rsidR="00BA3C74" w:rsidRPr="00B953DC" w:rsidRDefault="00BA3C74" w:rsidP="00B953DC">
      <w:pPr>
        <w:pStyle w:val="FMVEOdrkyrovn1"/>
        <w:keepNext/>
        <w:shd w:val="clear" w:color="auto" w:fill="FFFFFF"/>
        <w:rPr>
          <w:b/>
          <w:bCs/>
        </w:rPr>
      </w:pPr>
      <w:proofErr w:type="spellStart"/>
      <w:r w:rsidRPr="00B953DC">
        <w:rPr>
          <w:b/>
          <w:bCs/>
        </w:rPr>
        <w:t>Working</w:t>
      </w:r>
      <w:proofErr w:type="spellEnd"/>
      <w:r w:rsidRPr="00B953DC">
        <w:rPr>
          <w:b/>
          <w:bCs/>
        </w:rPr>
        <w:t xml:space="preserve"> </w:t>
      </w:r>
      <w:proofErr w:type="spellStart"/>
      <w:r w:rsidRPr="00B953DC">
        <w:rPr>
          <w:b/>
          <w:bCs/>
        </w:rPr>
        <w:t>Paper</w:t>
      </w:r>
      <w:proofErr w:type="spellEnd"/>
      <w:r w:rsidRPr="00B953DC">
        <w:rPr>
          <w:b/>
          <w:bCs/>
        </w:rPr>
        <w:t xml:space="preserve"> (cituje se jako e-kniha)</w:t>
      </w:r>
    </w:p>
    <w:p w14:paraId="7131536C" w14:textId="42CCFA79" w:rsidR="00BA3C74" w:rsidRDefault="00BA3C74" w:rsidP="00B953DC">
      <w:pPr>
        <w:pStyle w:val="FMVEOdrkyrovn1"/>
        <w:numPr>
          <w:ilvl w:val="0"/>
          <w:numId w:val="0"/>
        </w:numPr>
        <w:shd w:val="clear" w:color="auto" w:fill="FFFFFF"/>
        <w:ind w:left="227"/>
        <w:jc w:val="left"/>
      </w:pPr>
      <w:r>
        <w:t xml:space="preserve">KUDASHVILI, </w:t>
      </w:r>
      <w:proofErr w:type="spellStart"/>
      <w:r>
        <w:t>Nikoloz</w:t>
      </w:r>
      <w:proofErr w:type="spellEnd"/>
      <w:r>
        <w:t xml:space="preserve"> a </w:t>
      </w:r>
      <w:proofErr w:type="spellStart"/>
      <w:r>
        <w:t>Gega</w:t>
      </w:r>
      <w:proofErr w:type="spellEnd"/>
      <w:r>
        <w:t xml:space="preserve"> TODUA, 2022. </w:t>
      </w:r>
      <w:proofErr w:type="spellStart"/>
      <w:r>
        <w:t>Information</w:t>
      </w:r>
      <w:proofErr w:type="spellEnd"/>
      <w:r>
        <w:t xml:space="preserve">, </w:t>
      </w:r>
      <w:proofErr w:type="spellStart"/>
      <w:r>
        <w:t>Perceived</w:t>
      </w:r>
      <w:proofErr w:type="spellEnd"/>
      <w:r>
        <w:t xml:space="preserve"> </w:t>
      </w:r>
      <w:proofErr w:type="spellStart"/>
      <w:r>
        <w:t>Returns</w:t>
      </w:r>
      <w:proofErr w:type="spellEnd"/>
      <w:r>
        <w:t xml:space="preserve"> and </w:t>
      </w:r>
      <w:proofErr w:type="spellStart"/>
      <w:r>
        <w:t>College</w:t>
      </w:r>
      <w:proofErr w:type="spellEnd"/>
      <w:r>
        <w:t xml:space="preserve"> Major </w:t>
      </w:r>
      <w:proofErr w:type="spellStart"/>
      <w:r>
        <w:t>Choices</w:t>
      </w:r>
      <w:proofErr w:type="spellEnd"/>
      <w:r>
        <w:t xml:space="preserve">. Online. </w:t>
      </w:r>
      <w:proofErr w:type="spellStart"/>
      <w:r>
        <w:t>Working</w:t>
      </w:r>
      <w:proofErr w:type="spellEnd"/>
      <w:r>
        <w:t xml:space="preserve"> </w:t>
      </w:r>
      <w:proofErr w:type="spellStart"/>
      <w:r>
        <w:t>Paper</w:t>
      </w:r>
      <w:proofErr w:type="spellEnd"/>
      <w:r>
        <w:t xml:space="preserve"> </w:t>
      </w:r>
      <w:proofErr w:type="spellStart"/>
      <w:r>
        <w:t>Series</w:t>
      </w:r>
      <w:proofErr w:type="spellEnd"/>
      <w:r>
        <w:t>, 717. CERGE-EI. Dostupné z: https://www.cerge-ei.cz/pdf/wp/Wp717.pdf. [cit. 21. 6. 2022]</w:t>
      </w:r>
    </w:p>
    <w:p w14:paraId="5B1A0953" w14:textId="347B54C2" w:rsidR="00E973AF" w:rsidRPr="00B953DC" w:rsidRDefault="00E973AF" w:rsidP="00E973AF">
      <w:pPr>
        <w:pStyle w:val="FMVEOdrkyrovn1"/>
        <w:keepNext/>
        <w:shd w:val="clear" w:color="auto" w:fill="FFFFFF"/>
        <w:rPr>
          <w:b/>
          <w:bCs/>
        </w:rPr>
      </w:pPr>
      <w:r>
        <w:rPr>
          <w:b/>
          <w:bCs/>
        </w:rPr>
        <w:t>Příspěvek ve sborníku</w:t>
      </w:r>
    </w:p>
    <w:p w14:paraId="794E6D44" w14:textId="7A6F6FF0" w:rsidR="00E973AF" w:rsidRDefault="00E973AF" w:rsidP="00B953DC">
      <w:pPr>
        <w:pStyle w:val="FMVEOdrkyrovn1"/>
        <w:numPr>
          <w:ilvl w:val="0"/>
          <w:numId w:val="0"/>
        </w:numPr>
        <w:shd w:val="clear" w:color="auto" w:fill="FFFFFF"/>
        <w:ind w:left="227"/>
        <w:jc w:val="left"/>
      </w:pPr>
      <w:r w:rsidRPr="00E973AF">
        <w:t xml:space="preserve">GONSHER, Ian, 2022. </w:t>
      </w:r>
      <w:proofErr w:type="spellStart"/>
      <w:r w:rsidRPr="00E973AF">
        <w:t>Beyond</w:t>
      </w:r>
      <w:proofErr w:type="spellEnd"/>
      <w:r w:rsidRPr="00E973AF">
        <w:t xml:space="preserve"> </w:t>
      </w:r>
      <w:proofErr w:type="spellStart"/>
      <w:r w:rsidRPr="00E973AF">
        <w:t>the</w:t>
      </w:r>
      <w:proofErr w:type="spellEnd"/>
      <w:r w:rsidRPr="00E973AF">
        <w:t xml:space="preserve"> </w:t>
      </w:r>
      <w:proofErr w:type="spellStart"/>
      <w:r w:rsidRPr="00E973AF">
        <w:t>Keyboard</w:t>
      </w:r>
      <w:proofErr w:type="spellEnd"/>
      <w:r w:rsidRPr="00E973AF">
        <w:t xml:space="preserve">, Mouse, and </w:t>
      </w:r>
      <w:proofErr w:type="spellStart"/>
      <w:r w:rsidRPr="00E973AF">
        <w:t>Screen</w:t>
      </w:r>
      <w:proofErr w:type="spellEnd"/>
      <w:r w:rsidRPr="00E973AF">
        <w:t xml:space="preserve">: New </w:t>
      </w:r>
      <w:proofErr w:type="spellStart"/>
      <w:r w:rsidRPr="00E973AF">
        <w:t>Paradigms</w:t>
      </w:r>
      <w:proofErr w:type="spellEnd"/>
      <w:r w:rsidRPr="00E973AF">
        <w:t xml:space="preserve"> in Interface Design. Online. In: </w:t>
      </w:r>
      <w:proofErr w:type="spellStart"/>
      <w:r w:rsidRPr="00E973AF">
        <w:t>Kohei</w:t>
      </w:r>
      <w:proofErr w:type="spellEnd"/>
      <w:r w:rsidRPr="00E973AF">
        <w:t xml:space="preserve"> ARAI (</w:t>
      </w:r>
      <w:proofErr w:type="spellStart"/>
      <w:r w:rsidRPr="00E973AF">
        <w:t>ed</w:t>
      </w:r>
      <w:proofErr w:type="spellEnd"/>
      <w:r w:rsidRPr="00E973AF">
        <w:t xml:space="preserve">.) </w:t>
      </w:r>
      <w:proofErr w:type="spellStart"/>
      <w:r w:rsidRPr="00E973AF">
        <w:t>Proceedings</w:t>
      </w:r>
      <w:proofErr w:type="spellEnd"/>
      <w:r w:rsidRPr="00E973AF">
        <w:t xml:space="preserve"> of </w:t>
      </w:r>
      <w:proofErr w:type="spellStart"/>
      <w:r w:rsidRPr="00E973AF">
        <w:t>the</w:t>
      </w:r>
      <w:proofErr w:type="spellEnd"/>
      <w:r w:rsidRPr="00E973AF">
        <w:t xml:space="preserve"> </w:t>
      </w:r>
      <w:proofErr w:type="spellStart"/>
      <w:r w:rsidRPr="00E973AF">
        <w:t>Future</w:t>
      </w:r>
      <w:proofErr w:type="spellEnd"/>
      <w:r w:rsidRPr="00E973AF">
        <w:t xml:space="preserve"> Technologies </w:t>
      </w:r>
      <w:proofErr w:type="spellStart"/>
      <w:r w:rsidRPr="00E973AF">
        <w:t>Conference</w:t>
      </w:r>
      <w:proofErr w:type="spellEnd"/>
      <w:r w:rsidRPr="00E973AF">
        <w:t xml:space="preserve"> (FTC) 2021, s. 107-113. </w:t>
      </w:r>
      <w:proofErr w:type="spellStart"/>
      <w:r w:rsidRPr="00E973AF">
        <w:t>Springer</w:t>
      </w:r>
      <w:proofErr w:type="spellEnd"/>
      <w:r w:rsidRPr="00E973AF">
        <w:t xml:space="preserve">, </w:t>
      </w:r>
      <w:proofErr w:type="spellStart"/>
      <w:proofErr w:type="gramStart"/>
      <w:r w:rsidRPr="00E973AF">
        <w:t>Cham</w:t>
      </w:r>
      <w:proofErr w:type="spellEnd"/>
      <w:r w:rsidRPr="00E973AF">
        <w:t xml:space="preserve"> .</w:t>
      </w:r>
      <w:proofErr w:type="gramEnd"/>
      <w:r w:rsidRPr="00E973AF">
        <w:t xml:space="preserve"> Dostupné z: https://doi.org/10.1007/978-3-030-89906-6_8. [cit. 22.7.2022].</w:t>
      </w:r>
    </w:p>
    <w:p w14:paraId="202645BF" w14:textId="7969A391" w:rsidR="00E973AF" w:rsidRDefault="0005126C" w:rsidP="00B953DC">
      <w:pPr>
        <w:pStyle w:val="FMVEOdrkyrovn1"/>
        <w:numPr>
          <w:ilvl w:val="0"/>
          <w:numId w:val="0"/>
        </w:numPr>
        <w:shd w:val="clear" w:color="auto" w:fill="FFFFFF"/>
        <w:ind w:left="227"/>
        <w:jc w:val="left"/>
      </w:pPr>
      <w:r w:rsidRPr="0005126C">
        <w:t xml:space="preserve">ANTALOVÁ, Renáta, 2020. </w:t>
      </w:r>
      <w:proofErr w:type="spellStart"/>
      <w:r w:rsidRPr="0005126C">
        <w:t>Cost</w:t>
      </w:r>
      <w:proofErr w:type="spellEnd"/>
      <w:r w:rsidRPr="0005126C">
        <w:t xml:space="preserve"> </w:t>
      </w:r>
      <w:proofErr w:type="spellStart"/>
      <w:r w:rsidRPr="0005126C">
        <w:t>allocation</w:t>
      </w:r>
      <w:proofErr w:type="spellEnd"/>
      <w:r w:rsidRPr="0005126C">
        <w:t xml:space="preserve"> </w:t>
      </w:r>
      <w:proofErr w:type="spellStart"/>
      <w:r w:rsidRPr="0005126C">
        <w:t>for</w:t>
      </w:r>
      <w:proofErr w:type="spellEnd"/>
      <w:r w:rsidRPr="0005126C">
        <w:t xml:space="preserve"> </w:t>
      </w:r>
      <w:proofErr w:type="spellStart"/>
      <w:r w:rsidRPr="0005126C">
        <w:t>environmental</w:t>
      </w:r>
      <w:proofErr w:type="spellEnd"/>
      <w:r w:rsidRPr="0005126C">
        <w:t xml:space="preserve"> </w:t>
      </w:r>
      <w:proofErr w:type="spellStart"/>
      <w:r w:rsidRPr="0005126C">
        <w:t>protection</w:t>
      </w:r>
      <w:proofErr w:type="spellEnd"/>
      <w:r w:rsidRPr="0005126C">
        <w:t xml:space="preserve"> </w:t>
      </w:r>
      <w:proofErr w:type="spellStart"/>
      <w:r w:rsidRPr="0005126C">
        <w:t>for</w:t>
      </w:r>
      <w:proofErr w:type="spellEnd"/>
      <w:r w:rsidRPr="0005126C">
        <w:t xml:space="preserve"> </w:t>
      </w:r>
      <w:proofErr w:type="spellStart"/>
      <w:r w:rsidRPr="0005126C">
        <w:t>products</w:t>
      </w:r>
      <w:proofErr w:type="spellEnd"/>
      <w:r w:rsidRPr="0005126C">
        <w:t>. In: Michal HORA a Miroslava VAŠEKOVÁ (</w:t>
      </w:r>
      <w:proofErr w:type="spellStart"/>
      <w:r w:rsidRPr="0005126C">
        <w:t>eds</w:t>
      </w:r>
      <w:proofErr w:type="spellEnd"/>
      <w:r w:rsidRPr="0005126C">
        <w:t xml:space="preserve">.). Účetnictví a auditing v procesu světové harmonizace : sborník z mezinárodní vědecké konference, Slapy, 8.-10. září 2020, s. 9-15. Vysoká škola ekonomická v Praze, Nakladatelství </w:t>
      </w:r>
      <w:proofErr w:type="spellStart"/>
      <w:r w:rsidRPr="0005126C">
        <w:t>Oeconomica</w:t>
      </w:r>
      <w:proofErr w:type="spellEnd"/>
      <w:r w:rsidRPr="0005126C">
        <w:t>.</w:t>
      </w:r>
    </w:p>
    <w:p w14:paraId="10442F9E" w14:textId="44A4E09A" w:rsidR="00506555" w:rsidRDefault="00506555" w:rsidP="00506555">
      <w:pPr>
        <w:pStyle w:val="FMVEOdrkyrovn1"/>
        <w:keepNext/>
        <w:shd w:val="clear" w:color="auto" w:fill="FFFFFF"/>
        <w:rPr>
          <w:b/>
          <w:bCs/>
        </w:rPr>
      </w:pPr>
      <w:r w:rsidRPr="00506555">
        <w:rPr>
          <w:b/>
          <w:bCs/>
        </w:rPr>
        <w:lastRenderedPageBreak/>
        <w:t>Konkrétní webová stránka</w:t>
      </w:r>
    </w:p>
    <w:p w14:paraId="04494519" w14:textId="4E9DA891" w:rsidR="00B54091" w:rsidRPr="00B54091" w:rsidRDefault="00B54091" w:rsidP="00B54091">
      <w:pPr>
        <w:pStyle w:val="FMVEOdrkyrovn1"/>
        <w:numPr>
          <w:ilvl w:val="0"/>
          <w:numId w:val="0"/>
        </w:numPr>
        <w:shd w:val="clear" w:color="auto" w:fill="FFFFFF"/>
        <w:ind w:left="227"/>
        <w:jc w:val="left"/>
      </w:pPr>
      <w:r w:rsidRPr="00B54091">
        <w:t>ČNB, 2022. Česká národní banka. Online. Dostupné z: https://www.cnb.cz/cs/. [citováno 2022-07-20].</w:t>
      </w:r>
    </w:p>
    <w:p w14:paraId="0E0BD731" w14:textId="0B87C11F" w:rsidR="00506555" w:rsidRDefault="00506555" w:rsidP="00506555">
      <w:pPr>
        <w:pStyle w:val="FMVEOdrkyrovn1"/>
        <w:numPr>
          <w:ilvl w:val="0"/>
          <w:numId w:val="0"/>
        </w:numPr>
        <w:shd w:val="clear" w:color="auto" w:fill="FFFFFF"/>
        <w:ind w:left="227"/>
        <w:jc w:val="left"/>
      </w:pPr>
      <w:r>
        <w:t>ORGANISATION FOR ECONOMIC CO-OPERATION AND DEVELOPMENT(OECD), [</w:t>
      </w:r>
      <w:proofErr w:type="spellStart"/>
      <w:r>
        <w:t>b.r</w:t>
      </w:r>
      <w:proofErr w:type="spellEnd"/>
      <w:r>
        <w:t xml:space="preserve">.]. COVID-19: </w:t>
      </w:r>
      <w:proofErr w:type="spellStart"/>
      <w:r>
        <w:t>Home</w:t>
      </w:r>
      <w:proofErr w:type="spellEnd"/>
      <w:r>
        <w:t>. Online. OECD. Dostupné z: https://www.oecd.org/coronavirus/en/. [citováno 2022-07-20].</w:t>
      </w:r>
    </w:p>
    <w:p w14:paraId="73334561" w14:textId="6FB05D10" w:rsidR="00B54091" w:rsidRPr="006D32A7" w:rsidRDefault="006D32A7" w:rsidP="006D32A7">
      <w:pPr>
        <w:pStyle w:val="FMVEOdrkyrovn1"/>
        <w:keepNext/>
        <w:shd w:val="clear" w:color="auto" w:fill="FFFFFF"/>
        <w:rPr>
          <w:b/>
          <w:bCs/>
        </w:rPr>
      </w:pPr>
      <w:r w:rsidRPr="006D32A7">
        <w:rPr>
          <w:b/>
          <w:bCs/>
        </w:rPr>
        <w:t xml:space="preserve">Statistická data a řady, </w:t>
      </w:r>
      <w:proofErr w:type="spellStart"/>
      <w:r w:rsidRPr="006D32A7">
        <w:rPr>
          <w:b/>
          <w:bCs/>
        </w:rPr>
        <w:t>datasety</w:t>
      </w:r>
      <w:proofErr w:type="spellEnd"/>
    </w:p>
    <w:p w14:paraId="720870F0" w14:textId="10F98790" w:rsidR="00B54091" w:rsidRDefault="00B54091" w:rsidP="00B54091">
      <w:pPr>
        <w:pStyle w:val="FMVEOdrkyrovn1"/>
        <w:numPr>
          <w:ilvl w:val="0"/>
          <w:numId w:val="0"/>
        </w:numPr>
        <w:shd w:val="clear" w:color="auto" w:fill="FFFFFF"/>
        <w:ind w:left="227"/>
        <w:jc w:val="left"/>
      </w:pPr>
      <w:r>
        <w:t xml:space="preserve">STATISTA, 2022. </w:t>
      </w:r>
      <w:proofErr w:type="spellStart"/>
      <w:r>
        <w:t>Number</w:t>
      </w:r>
      <w:proofErr w:type="spellEnd"/>
      <w:r>
        <w:t xml:space="preserve"> of </w:t>
      </w:r>
      <w:proofErr w:type="spellStart"/>
      <w:r>
        <w:t>monthly</w:t>
      </w:r>
      <w:proofErr w:type="spellEnd"/>
      <w:r>
        <w:t xml:space="preserve"> </w:t>
      </w:r>
      <w:proofErr w:type="spellStart"/>
      <w:r>
        <w:t>active</w:t>
      </w:r>
      <w:proofErr w:type="spellEnd"/>
      <w:r>
        <w:t xml:space="preserve"> Facebook </w:t>
      </w:r>
      <w:proofErr w:type="spellStart"/>
      <w:r>
        <w:t>users</w:t>
      </w:r>
      <w:proofErr w:type="spellEnd"/>
      <w:r>
        <w:t xml:space="preserve"> </w:t>
      </w:r>
      <w:proofErr w:type="spellStart"/>
      <w:r>
        <w:t>worldwide</w:t>
      </w:r>
      <w:proofErr w:type="spellEnd"/>
      <w:r>
        <w:t xml:space="preserve"> as of 2nd </w:t>
      </w:r>
      <w:proofErr w:type="spellStart"/>
      <w:r>
        <w:t>quarter</w:t>
      </w:r>
      <w:proofErr w:type="spellEnd"/>
      <w:r>
        <w:t xml:space="preserve"> 2022 (in </w:t>
      </w:r>
      <w:proofErr w:type="spellStart"/>
      <w:r>
        <w:t>millions</w:t>
      </w:r>
      <w:proofErr w:type="spellEnd"/>
      <w:r>
        <w:t>). Online. In: Statista. Dostupné z: https://www.statista.com/statistics/264810/number-of-monthly-active-facebook-users-worldwide/ [citováno 2022-08-04].</w:t>
      </w:r>
    </w:p>
    <w:p w14:paraId="18674AB6" w14:textId="0F625BB9" w:rsidR="00506555" w:rsidRDefault="006D32A7" w:rsidP="006D32A7">
      <w:pPr>
        <w:pStyle w:val="FMVEOdrkyrovn1"/>
        <w:numPr>
          <w:ilvl w:val="0"/>
          <w:numId w:val="0"/>
        </w:numPr>
        <w:shd w:val="clear" w:color="auto" w:fill="FFFFFF"/>
        <w:ind w:left="227"/>
        <w:jc w:val="left"/>
      </w:pPr>
      <w:r>
        <w:t xml:space="preserve">META PLATFORMS, July 2022. Facebook: </w:t>
      </w:r>
      <w:proofErr w:type="spellStart"/>
      <w:r>
        <w:t>number</w:t>
      </w:r>
      <w:proofErr w:type="spellEnd"/>
      <w:r>
        <w:t xml:space="preserve"> of </w:t>
      </w:r>
      <w:proofErr w:type="spellStart"/>
      <w:r>
        <w:t>monthly</w:t>
      </w:r>
      <w:proofErr w:type="spellEnd"/>
      <w:r>
        <w:t xml:space="preserve"> </w:t>
      </w:r>
      <w:proofErr w:type="spellStart"/>
      <w:r>
        <w:t>active</w:t>
      </w:r>
      <w:proofErr w:type="spellEnd"/>
      <w:r>
        <w:t xml:space="preserve"> </w:t>
      </w:r>
      <w:proofErr w:type="spellStart"/>
      <w:r>
        <w:t>users</w:t>
      </w:r>
      <w:proofErr w:type="spellEnd"/>
      <w:r>
        <w:t xml:space="preserve"> </w:t>
      </w:r>
      <w:proofErr w:type="spellStart"/>
      <w:r>
        <w:t>worldwide</w:t>
      </w:r>
      <w:proofErr w:type="spellEnd"/>
      <w:r>
        <w:t xml:space="preserve"> 2008-2022. XLS tabulka. In: Statista. Dostupné z: https://www.statista</w:t>
      </w:r>
      <w:r>
        <w:br/>
        <w:t>.com/statistics/264810/number-of-monthly-active-facebook-users-worldwide/ [citováno 2022-08-04]</w:t>
      </w:r>
    </w:p>
    <w:p w14:paraId="0865A761" w14:textId="71DD03E4" w:rsidR="00506555" w:rsidRPr="009F7952" w:rsidRDefault="009F7952" w:rsidP="009F7952">
      <w:pPr>
        <w:pStyle w:val="FMVEOdrkyrovn1"/>
        <w:keepNext/>
        <w:shd w:val="clear" w:color="auto" w:fill="FFFFFF"/>
        <w:rPr>
          <w:b/>
          <w:bCs/>
        </w:rPr>
      </w:pPr>
      <w:r w:rsidRPr="009F7952">
        <w:rPr>
          <w:b/>
          <w:bCs/>
        </w:rPr>
        <w:t>Kvalifikační práce</w:t>
      </w:r>
    </w:p>
    <w:p w14:paraId="46EB3CEF" w14:textId="2617A226" w:rsidR="009F7952" w:rsidRDefault="009F7952" w:rsidP="00B953DC">
      <w:pPr>
        <w:pStyle w:val="FMVEOdrkyrovn1"/>
        <w:numPr>
          <w:ilvl w:val="0"/>
          <w:numId w:val="0"/>
        </w:numPr>
        <w:shd w:val="clear" w:color="auto" w:fill="FFFFFF"/>
        <w:ind w:left="227"/>
        <w:jc w:val="left"/>
      </w:pPr>
      <w:r w:rsidRPr="009F7952">
        <w:t xml:space="preserve">BOLET, Diane, 2020. "All </w:t>
      </w:r>
      <w:proofErr w:type="spellStart"/>
      <w:r w:rsidRPr="009F7952">
        <w:t>politics</w:t>
      </w:r>
      <w:proofErr w:type="spellEnd"/>
      <w:r w:rsidRPr="009F7952">
        <w:t xml:space="preserve"> </w:t>
      </w:r>
      <w:proofErr w:type="spellStart"/>
      <w:r w:rsidRPr="009F7952">
        <w:t>is</w:t>
      </w:r>
      <w:proofErr w:type="spellEnd"/>
      <w:r w:rsidRPr="009F7952">
        <w:t xml:space="preserve"> </w:t>
      </w:r>
      <w:proofErr w:type="spellStart"/>
      <w:r w:rsidRPr="009F7952">
        <w:t>local</w:t>
      </w:r>
      <w:proofErr w:type="spellEnd"/>
      <w:r w:rsidRPr="009F7952">
        <w:t xml:space="preserve">": </w:t>
      </w:r>
      <w:proofErr w:type="spellStart"/>
      <w:r w:rsidRPr="009F7952">
        <w:t>how</w:t>
      </w:r>
      <w:proofErr w:type="spellEnd"/>
      <w:r w:rsidRPr="009F7952">
        <w:t xml:space="preserve"> </w:t>
      </w:r>
      <w:proofErr w:type="spellStart"/>
      <w:r w:rsidRPr="009F7952">
        <w:t>local</w:t>
      </w:r>
      <w:proofErr w:type="spellEnd"/>
      <w:r w:rsidRPr="009F7952">
        <w:t xml:space="preserve"> </w:t>
      </w:r>
      <w:proofErr w:type="spellStart"/>
      <w:r w:rsidRPr="009F7952">
        <w:t>context</w:t>
      </w:r>
      <w:proofErr w:type="spellEnd"/>
      <w:r w:rsidRPr="009F7952">
        <w:t xml:space="preserve"> </w:t>
      </w:r>
      <w:proofErr w:type="spellStart"/>
      <w:r w:rsidRPr="009F7952">
        <w:t>explains</w:t>
      </w:r>
      <w:proofErr w:type="spellEnd"/>
      <w:r w:rsidRPr="009F7952">
        <w:t xml:space="preserve"> </w:t>
      </w:r>
      <w:proofErr w:type="spellStart"/>
      <w:r w:rsidRPr="009F7952">
        <w:t>radical</w:t>
      </w:r>
      <w:proofErr w:type="spellEnd"/>
      <w:r w:rsidRPr="009F7952">
        <w:t xml:space="preserve"> </w:t>
      </w:r>
      <w:proofErr w:type="spellStart"/>
      <w:r w:rsidRPr="009F7952">
        <w:t>right</w:t>
      </w:r>
      <w:proofErr w:type="spellEnd"/>
      <w:r w:rsidRPr="009F7952">
        <w:t xml:space="preserve"> </w:t>
      </w:r>
      <w:proofErr w:type="spellStart"/>
      <w:r w:rsidRPr="009F7952">
        <w:t>voting</w:t>
      </w:r>
      <w:proofErr w:type="spellEnd"/>
      <w:r w:rsidRPr="009F7952">
        <w:t xml:space="preserve">. </w:t>
      </w:r>
      <w:proofErr w:type="gramStart"/>
      <w:r w:rsidRPr="009F7952">
        <w:t>Dizertační</w:t>
      </w:r>
      <w:proofErr w:type="gramEnd"/>
      <w:r w:rsidRPr="009F7952">
        <w:t xml:space="preserve"> práce. London </w:t>
      </w:r>
      <w:proofErr w:type="spellStart"/>
      <w:r w:rsidRPr="009F7952">
        <w:t>School</w:t>
      </w:r>
      <w:proofErr w:type="spellEnd"/>
      <w:r w:rsidRPr="009F7952">
        <w:t xml:space="preserve"> of </w:t>
      </w:r>
      <w:proofErr w:type="spellStart"/>
      <w:r w:rsidRPr="009F7952">
        <w:t>Economics</w:t>
      </w:r>
      <w:proofErr w:type="spellEnd"/>
      <w:r w:rsidRPr="009F7952">
        <w:t xml:space="preserve"> and </w:t>
      </w:r>
      <w:proofErr w:type="spellStart"/>
      <w:r w:rsidRPr="009F7952">
        <w:t>Political</w:t>
      </w:r>
      <w:proofErr w:type="spellEnd"/>
      <w:r w:rsidRPr="009F7952">
        <w:t xml:space="preserve"> Science. Dostupné z: DART-</w:t>
      </w:r>
      <w:proofErr w:type="spellStart"/>
      <w:r w:rsidRPr="009F7952">
        <w:t>Europe</w:t>
      </w:r>
      <w:proofErr w:type="spellEnd"/>
      <w:r w:rsidRPr="009F7952">
        <w:t xml:space="preserve"> E-thesis </w:t>
      </w:r>
      <w:proofErr w:type="spellStart"/>
      <w:r w:rsidRPr="009F7952">
        <w:t>Portal</w:t>
      </w:r>
      <w:proofErr w:type="spellEnd"/>
      <w:r w:rsidRPr="009F7952">
        <w:t>, https://www.dart-europe.org/full.php?id=1537659. [cit. 2. 8. 2022]</w:t>
      </w:r>
    </w:p>
    <w:p w14:paraId="39868661" w14:textId="07210A78" w:rsidR="00506555" w:rsidRDefault="009F7952" w:rsidP="00B953DC">
      <w:pPr>
        <w:pStyle w:val="FMVEOdrkyrovn1"/>
        <w:numPr>
          <w:ilvl w:val="0"/>
          <w:numId w:val="0"/>
        </w:numPr>
        <w:shd w:val="clear" w:color="auto" w:fill="FFFFFF"/>
        <w:ind w:left="227"/>
        <w:jc w:val="left"/>
      </w:pPr>
      <w:r w:rsidRPr="009F7952">
        <w:t>MLÁDEK, Josef, 2007. Cenové bubliny na trzích aktiv (se zaměřením na trh nemovitostí). Diplomová práce. Vysoká škola ekonomická v Praze.</w:t>
      </w:r>
    </w:p>
    <w:p w14:paraId="199B4EC0" w14:textId="6B518E77" w:rsidR="007C30B3" w:rsidRPr="00C206D3" w:rsidRDefault="007C30B3" w:rsidP="00C206D3">
      <w:pPr>
        <w:pStyle w:val="FMVEOdrkyrovn1"/>
        <w:keepNext/>
        <w:shd w:val="clear" w:color="auto" w:fill="FFFFFF"/>
        <w:rPr>
          <w:b/>
          <w:bCs/>
        </w:rPr>
      </w:pPr>
      <w:r w:rsidRPr="00C206D3">
        <w:rPr>
          <w:b/>
          <w:bCs/>
        </w:rPr>
        <w:t>Firemní dokumenty, výroční zprávy</w:t>
      </w:r>
    </w:p>
    <w:p w14:paraId="32D361C5" w14:textId="14D7F365" w:rsidR="007C30B3" w:rsidRDefault="007C30B3" w:rsidP="00B953DC">
      <w:pPr>
        <w:pStyle w:val="FMVEOdrkyrovn1"/>
        <w:numPr>
          <w:ilvl w:val="0"/>
          <w:numId w:val="0"/>
        </w:numPr>
        <w:shd w:val="clear" w:color="auto" w:fill="FFFFFF"/>
        <w:ind w:left="227"/>
        <w:jc w:val="left"/>
      </w:pPr>
      <w:r w:rsidRPr="007C30B3">
        <w:t>ČESKÝ STATISTICKÝ ÚŘAD (ČSÚ), [2022]. Výroční zpráva za rok 2021. Online. Český statistický úřad. Dostupné z: https://www.czso.cz/documents/10180/23186921/vz_2021_cz.pdf/fb5b1fe3-0ca7-46ad-9004-7f4c5f460c88?version=1.2 [cit. 20. 7. 2022]</w:t>
      </w:r>
    </w:p>
    <w:p w14:paraId="3BA12E8D" w14:textId="2865690B" w:rsidR="007C30B3" w:rsidRDefault="007C30B3" w:rsidP="00B953DC">
      <w:pPr>
        <w:pStyle w:val="FMVEOdrkyrovn1"/>
        <w:numPr>
          <w:ilvl w:val="0"/>
          <w:numId w:val="0"/>
        </w:numPr>
        <w:shd w:val="clear" w:color="auto" w:fill="FFFFFF"/>
        <w:ind w:left="227"/>
        <w:jc w:val="left"/>
      </w:pPr>
      <w:r w:rsidRPr="007C30B3">
        <w:t>SKUPINA ČEZ, [</w:t>
      </w:r>
      <w:proofErr w:type="spellStart"/>
      <w:r w:rsidRPr="007C30B3">
        <w:t>b.r</w:t>
      </w:r>
      <w:proofErr w:type="spellEnd"/>
      <w:r w:rsidRPr="007C30B3">
        <w:t xml:space="preserve">.]. Skupina </w:t>
      </w:r>
      <w:proofErr w:type="gramStart"/>
      <w:r w:rsidRPr="007C30B3">
        <w:t>ČEZ - Základní</w:t>
      </w:r>
      <w:proofErr w:type="gramEnd"/>
      <w:r w:rsidRPr="007C30B3">
        <w:t xml:space="preserve"> statistiky (zdrojová data). Online. Skupina ČEZ. Dostupné z: https://www.cez.cz/cs/pro-media/cisla-a-statistiky/skupina-cez [cit. 20. 7. 2022]</w:t>
      </w:r>
    </w:p>
    <w:p w14:paraId="557B9BC5" w14:textId="176E4F4B" w:rsidR="007C30B3" w:rsidRDefault="007C30B3" w:rsidP="00B953DC">
      <w:pPr>
        <w:pStyle w:val="FMVEOdrkyrovn1"/>
        <w:numPr>
          <w:ilvl w:val="0"/>
          <w:numId w:val="0"/>
        </w:numPr>
        <w:shd w:val="clear" w:color="auto" w:fill="FFFFFF"/>
        <w:ind w:left="227"/>
        <w:jc w:val="left"/>
      </w:pPr>
      <w:r w:rsidRPr="007C30B3">
        <w:t>FOXO, 2018. Manuál jednotného vizuálního stylu VZP ČR. Online. Všeobecná zdravotní pojišťovna České republiky. Dostupné z: https://media.vzpstatic.cz/media/Default/dokumenty/graficky-manual-0221.pdf. [cit. 2. 8. 2022]</w:t>
      </w:r>
    </w:p>
    <w:p w14:paraId="352E3A4F" w14:textId="61A99071" w:rsidR="00C206D3" w:rsidRDefault="00C206D3" w:rsidP="00B953DC">
      <w:pPr>
        <w:pStyle w:val="FMVEOdrkyrovn1"/>
        <w:numPr>
          <w:ilvl w:val="0"/>
          <w:numId w:val="0"/>
        </w:numPr>
        <w:shd w:val="clear" w:color="auto" w:fill="FFFFFF"/>
        <w:ind w:left="227"/>
        <w:jc w:val="left"/>
      </w:pPr>
      <w:r w:rsidRPr="00C206D3">
        <w:t>ČESKÝ STATISTICKÝ ÚŘAD (ČSÚ), [2001]. Výroční zpráva za rok 2000. Český statistický úřad.</w:t>
      </w:r>
    </w:p>
    <w:p w14:paraId="7DE4A930" w14:textId="03F6FC00" w:rsidR="007C30B3" w:rsidRDefault="00C206D3" w:rsidP="00B953DC">
      <w:pPr>
        <w:pStyle w:val="FMVEOdrkyrovn1"/>
        <w:numPr>
          <w:ilvl w:val="0"/>
          <w:numId w:val="0"/>
        </w:numPr>
        <w:shd w:val="clear" w:color="auto" w:fill="FFFFFF"/>
        <w:ind w:left="227"/>
        <w:jc w:val="left"/>
      </w:pPr>
      <w:r w:rsidRPr="00C206D3">
        <w:t>ČESKÝ STATISTICKÝ ÚŘAD (ČSÚ), [2022]. Výroční zpráva za rok 2021. PDF. Český statistický úřad.</w:t>
      </w:r>
    </w:p>
    <w:p w14:paraId="331EE7B8" w14:textId="204E9F60" w:rsidR="00C206D3" w:rsidRDefault="00C206D3" w:rsidP="00B953DC">
      <w:pPr>
        <w:pStyle w:val="FMVEOdrkyrovn1"/>
        <w:numPr>
          <w:ilvl w:val="0"/>
          <w:numId w:val="0"/>
        </w:numPr>
        <w:shd w:val="clear" w:color="auto" w:fill="FFFFFF"/>
        <w:ind w:left="227"/>
        <w:jc w:val="left"/>
      </w:pPr>
      <w:r w:rsidRPr="00C206D3">
        <w:lastRenderedPageBreak/>
        <w:t>VŠEOBECNÁ ZDRAVOTNÍ POJIŠŤOVNA ČESKÉ REPUBLIKY (VZP ČR), [2021]. Ročenka VZP ČR za rok 2020, Elektronická tabulková příloha. XLS tabulka. Všeobecná zdravotní pojišťovna České republiky.</w:t>
      </w:r>
    </w:p>
    <w:p w14:paraId="71FB6CC7" w14:textId="77777777" w:rsidR="00506555" w:rsidRPr="00193FD4" w:rsidRDefault="00506555" w:rsidP="00506555">
      <w:pPr>
        <w:pStyle w:val="FMVEOdrkyrovn1"/>
        <w:keepNext/>
        <w:shd w:val="clear" w:color="auto" w:fill="FFFFFF"/>
        <w:rPr>
          <w:b/>
          <w:bCs/>
        </w:rPr>
      </w:pPr>
      <w:r w:rsidRPr="00193FD4">
        <w:rPr>
          <w:b/>
          <w:bCs/>
        </w:rPr>
        <w:t>Článek v novinách</w:t>
      </w:r>
    </w:p>
    <w:p w14:paraId="558902E1" w14:textId="77777777" w:rsidR="00506555" w:rsidRPr="005A22B4" w:rsidRDefault="00506555" w:rsidP="00506555">
      <w:pPr>
        <w:pStyle w:val="FMVEOdrkyrovn1"/>
        <w:numPr>
          <w:ilvl w:val="0"/>
          <w:numId w:val="0"/>
        </w:numPr>
        <w:shd w:val="clear" w:color="auto" w:fill="FFFFFF"/>
        <w:ind w:left="227"/>
        <w:jc w:val="left"/>
        <w:rPr>
          <w:color w:val="000000" w:themeColor="text1"/>
          <w:szCs w:val="23"/>
        </w:rPr>
      </w:pPr>
      <w:r w:rsidRPr="009E50CC">
        <w:t>VÍTKOVÁ</w:t>
      </w:r>
      <w:r w:rsidRPr="005A22B4">
        <w:rPr>
          <w:rStyle w:val="citation-field"/>
          <w:color w:val="000000" w:themeColor="text1"/>
          <w:szCs w:val="23"/>
        </w:rPr>
        <w:t>, K.</w:t>
      </w:r>
      <w:r w:rsidRPr="005A22B4">
        <w:rPr>
          <w:color w:val="000000" w:themeColor="text1"/>
          <w:szCs w:val="23"/>
        </w:rPr>
        <w:t>, </w:t>
      </w:r>
      <w:r w:rsidRPr="005A22B4">
        <w:rPr>
          <w:rStyle w:val="citation-field"/>
          <w:color w:val="000000" w:themeColor="text1"/>
          <w:szCs w:val="23"/>
        </w:rPr>
        <w:t>17.6.2022</w:t>
      </w:r>
      <w:r w:rsidRPr="005A22B4">
        <w:rPr>
          <w:color w:val="000000" w:themeColor="text1"/>
          <w:szCs w:val="23"/>
        </w:rPr>
        <w:t>. </w:t>
      </w:r>
      <w:r w:rsidRPr="005A22B4">
        <w:rPr>
          <w:rStyle w:val="citation-field"/>
          <w:color w:val="000000" w:themeColor="text1"/>
          <w:szCs w:val="23"/>
        </w:rPr>
        <w:t>Potraviny zdražují i kvůli suchu v Indii a Číně. Úředníci na Srí Lance si pěstují vlastní plodiny</w:t>
      </w:r>
      <w:r w:rsidRPr="005A22B4">
        <w:rPr>
          <w:color w:val="000000" w:themeColor="text1"/>
          <w:szCs w:val="23"/>
        </w:rPr>
        <w:t>. </w:t>
      </w:r>
      <w:r w:rsidRPr="005A22B4">
        <w:rPr>
          <w:rStyle w:val="citation-field"/>
          <w:i/>
          <w:iCs/>
          <w:color w:val="000000" w:themeColor="text1"/>
          <w:szCs w:val="23"/>
        </w:rPr>
        <w:t>Hospodářské noviny</w:t>
      </w:r>
      <w:r w:rsidRPr="005A22B4">
        <w:rPr>
          <w:color w:val="000000" w:themeColor="text1"/>
          <w:szCs w:val="23"/>
        </w:rPr>
        <w:t>, </w:t>
      </w:r>
      <w:r w:rsidRPr="005A22B4">
        <w:rPr>
          <w:rStyle w:val="citation-field"/>
          <w:color w:val="000000" w:themeColor="text1"/>
          <w:szCs w:val="23"/>
        </w:rPr>
        <w:t>118</w:t>
      </w:r>
      <w:r w:rsidRPr="005A22B4">
        <w:rPr>
          <w:color w:val="000000" w:themeColor="text1"/>
          <w:szCs w:val="23"/>
        </w:rPr>
        <w:t>, </w:t>
      </w:r>
      <w:r w:rsidRPr="005A22B4">
        <w:rPr>
          <w:rStyle w:val="citation-field"/>
          <w:color w:val="000000" w:themeColor="text1"/>
          <w:szCs w:val="23"/>
        </w:rPr>
        <w:t>13</w:t>
      </w:r>
      <w:r w:rsidRPr="005A22B4">
        <w:rPr>
          <w:color w:val="000000" w:themeColor="text1"/>
          <w:szCs w:val="23"/>
        </w:rPr>
        <w:t>.</w:t>
      </w:r>
    </w:p>
    <w:p w14:paraId="044063DC" w14:textId="1B7FB9E9" w:rsidR="00506555" w:rsidRPr="00193FD4" w:rsidRDefault="00506555" w:rsidP="00506555">
      <w:pPr>
        <w:pStyle w:val="FMVEOdrkyrovn1"/>
        <w:keepNext/>
        <w:shd w:val="clear" w:color="auto" w:fill="FFFFFF"/>
        <w:rPr>
          <w:b/>
          <w:bCs/>
        </w:rPr>
      </w:pPr>
      <w:r w:rsidRPr="00193FD4">
        <w:rPr>
          <w:b/>
          <w:bCs/>
        </w:rPr>
        <w:t>Článek v</w:t>
      </w:r>
      <w:r>
        <w:rPr>
          <w:b/>
          <w:bCs/>
        </w:rPr>
        <w:t> </w:t>
      </w:r>
      <w:r w:rsidRPr="00193FD4">
        <w:rPr>
          <w:b/>
          <w:bCs/>
        </w:rPr>
        <w:t>novinách</w:t>
      </w:r>
      <w:r>
        <w:rPr>
          <w:b/>
          <w:bCs/>
        </w:rPr>
        <w:t xml:space="preserve"> online</w:t>
      </w:r>
      <w:r w:rsidR="009F7952">
        <w:rPr>
          <w:b/>
          <w:bCs/>
        </w:rPr>
        <w:t>/blog</w:t>
      </w:r>
    </w:p>
    <w:p w14:paraId="35439489" w14:textId="77777777" w:rsidR="00506555" w:rsidRDefault="00506555" w:rsidP="00506555">
      <w:pPr>
        <w:pStyle w:val="FMVEOdrkyrovn1"/>
        <w:numPr>
          <w:ilvl w:val="0"/>
          <w:numId w:val="0"/>
        </w:numPr>
        <w:shd w:val="clear" w:color="auto" w:fill="FFFFFF"/>
        <w:ind w:left="227"/>
        <w:jc w:val="left"/>
      </w:pPr>
      <w:r>
        <w:t xml:space="preserve">BHATTARAI </w:t>
      </w:r>
      <w:proofErr w:type="spellStart"/>
      <w:r>
        <w:t>Abha</w:t>
      </w:r>
      <w:proofErr w:type="spellEnd"/>
      <w:r>
        <w:t xml:space="preserve">. July 15, 2000. </w:t>
      </w:r>
      <w:proofErr w:type="spellStart"/>
      <w:r>
        <w:t>Nobody</w:t>
      </w:r>
      <w:proofErr w:type="spellEnd"/>
      <w:r>
        <w:t xml:space="preserve"> </w:t>
      </w:r>
      <w:proofErr w:type="spellStart"/>
      <w:r>
        <w:t>wants</w:t>
      </w:r>
      <w:proofErr w:type="spellEnd"/>
      <w:r>
        <w:t xml:space="preserve"> to </w:t>
      </w:r>
      <w:proofErr w:type="spellStart"/>
      <w:r>
        <w:t>be</w:t>
      </w:r>
      <w:proofErr w:type="spellEnd"/>
      <w:r>
        <w:t xml:space="preserve"> in </w:t>
      </w:r>
      <w:proofErr w:type="spellStart"/>
      <w:r>
        <w:t>the</w:t>
      </w:r>
      <w:proofErr w:type="spellEnd"/>
      <w:r>
        <w:t xml:space="preserve"> office on </w:t>
      </w:r>
      <w:proofErr w:type="spellStart"/>
      <w:r>
        <w:t>Fridays</w:t>
      </w:r>
      <w:proofErr w:type="spellEnd"/>
      <w:r>
        <w:t xml:space="preserve">. Online. </w:t>
      </w:r>
      <w:proofErr w:type="spellStart"/>
      <w:r>
        <w:t>The</w:t>
      </w:r>
      <w:proofErr w:type="spellEnd"/>
      <w:r>
        <w:t xml:space="preserve"> Washington Post. Dostupné z: https://www.washingtonpost.com/business/2022/07/15/its-official-fridays-office-are-over/. [citováno 2022-07-20].</w:t>
      </w:r>
    </w:p>
    <w:p w14:paraId="5091185C" w14:textId="77777777" w:rsidR="00F46197" w:rsidRPr="009A0E67" w:rsidRDefault="00F46197" w:rsidP="009A0E67">
      <w:pPr>
        <w:pStyle w:val="FMVEOdrkyrovn1"/>
        <w:rPr>
          <w:b/>
        </w:rPr>
      </w:pPr>
      <w:r w:rsidRPr="009A0E67">
        <w:rPr>
          <w:b/>
        </w:rPr>
        <w:t>Norma</w:t>
      </w:r>
    </w:p>
    <w:p w14:paraId="69605E08" w14:textId="435A6101" w:rsidR="00F46197" w:rsidRDefault="00E973AF" w:rsidP="009A0E67">
      <w:pPr>
        <w:pStyle w:val="FMVENormln"/>
        <w:spacing w:before="0"/>
        <w:ind w:left="227" w:firstLine="0"/>
      </w:pPr>
      <w:r w:rsidRPr="00E973AF">
        <w:t>ÚNMZ, 2011. ČSN ISO 690 Informace a dokumentace – Pravidla pro bibliografické odkazy a citace informačních zdrojů. Praha: Úřad pro technickou normalizaci, metrologii a státní zkušebnictví (ÚNMZ). 40 s. Třídící znak 01 0197.</w:t>
      </w:r>
    </w:p>
    <w:p w14:paraId="6EDFAA78" w14:textId="62D669BB" w:rsidR="000C1419" w:rsidRPr="000C1419" w:rsidRDefault="000C1419" w:rsidP="000C1419">
      <w:pPr>
        <w:pStyle w:val="FMVEOdrkyrovn1"/>
        <w:rPr>
          <w:b/>
        </w:rPr>
      </w:pPr>
      <w:r w:rsidRPr="000C1419">
        <w:rPr>
          <w:b/>
        </w:rPr>
        <w:t>Zákon</w:t>
      </w:r>
      <w:r w:rsidR="003B7A1D">
        <w:rPr>
          <w:rStyle w:val="Znakapoznpodarou"/>
          <w:b/>
        </w:rPr>
        <w:footnoteReference w:id="10"/>
      </w:r>
    </w:p>
    <w:p w14:paraId="159BC2D2" w14:textId="77777777" w:rsidR="000C1419" w:rsidRDefault="000C1419" w:rsidP="000C1419">
      <w:pPr>
        <w:pStyle w:val="FMVENormln"/>
        <w:spacing w:before="0"/>
        <w:ind w:left="227" w:firstLine="0"/>
      </w:pPr>
      <w:r>
        <w:t>Zákon č. 111/1998 Sb., o vysokých školách a o změně a doplnění dalších zákonů (zákon o vysokých školách). In: Sbírka zákonů. 22. 4. 1998. ISSN 1211-1244.</w:t>
      </w:r>
    </w:p>
    <w:p w14:paraId="3BE3A476" w14:textId="77777777" w:rsidR="000C1419" w:rsidRDefault="000C1419" w:rsidP="000C1419">
      <w:pPr>
        <w:pStyle w:val="FMVENormln"/>
        <w:spacing w:before="0"/>
        <w:ind w:left="227" w:firstLine="0"/>
      </w:pPr>
      <w:r>
        <w:t>ČESKO. Zákon č. 106/1999 Sb. ze dne 11. května 1999 o svobodném přístupu k informacím. In: Sbírka zákonů České republiky. 1999, částka 39, s. 2578-2582. ISSN 1211-1244. Dostupné také z: http://ftp.aspi.cz/opispdf/1999/039-1999.pdf</w:t>
      </w:r>
    </w:p>
    <w:p w14:paraId="7008545F" w14:textId="77777777" w:rsidR="000C1419" w:rsidRPr="000C1419" w:rsidRDefault="000C1419" w:rsidP="003B7A1D">
      <w:pPr>
        <w:pStyle w:val="FMVEOdrkyrovn1"/>
        <w:keepNext/>
        <w:shd w:val="clear" w:color="auto" w:fill="FFFFFF"/>
        <w:rPr>
          <w:b/>
        </w:rPr>
      </w:pPr>
      <w:r w:rsidRPr="000C1419">
        <w:rPr>
          <w:b/>
        </w:rPr>
        <w:t>Vládní dokumenty</w:t>
      </w:r>
    </w:p>
    <w:p w14:paraId="0A99AC56" w14:textId="77777777" w:rsidR="000C1419" w:rsidRDefault="000C1419" w:rsidP="003B7A1D">
      <w:pPr>
        <w:pStyle w:val="FMVEOdrkyrovn1"/>
        <w:numPr>
          <w:ilvl w:val="0"/>
          <w:numId w:val="0"/>
        </w:numPr>
        <w:shd w:val="clear" w:color="auto" w:fill="FFFFFF"/>
        <w:ind w:left="227"/>
        <w:jc w:val="left"/>
      </w:pPr>
      <w:r>
        <w:t>ČESKO. Ministerstvo školství, mládeže a tělovýchovy. Vyhláška č. 317 ze dne 27. července 2005 o dalším vzdělávání pedagogických pracovníků, akreditační komisi a kariérním systému pedagogických pracovníků. In: Sbírka zákonů, Česká republika. 2005, částka 111, s. 5654-5674. Dostupný také z: http//www.mvcr.cz/sbirka/2005/sb111-05.pdf</w:t>
      </w:r>
    </w:p>
    <w:p w14:paraId="5C8F552B" w14:textId="77777777" w:rsidR="000C1419" w:rsidRPr="000C1419" w:rsidRDefault="000C1419" w:rsidP="000C1419">
      <w:pPr>
        <w:pStyle w:val="FMVEOdrkyrovn1"/>
        <w:rPr>
          <w:b/>
        </w:rPr>
      </w:pPr>
      <w:r w:rsidRPr="000C1419">
        <w:rPr>
          <w:b/>
        </w:rPr>
        <w:t>Nařízení komise EU</w:t>
      </w:r>
    </w:p>
    <w:p w14:paraId="01C329EB" w14:textId="77777777" w:rsidR="000C1419" w:rsidRDefault="000C1419" w:rsidP="003B7A1D">
      <w:pPr>
        <w:pStyle w:val="FMVEOdrkyrovn1"/>
        <w:numPr>
          <w:ilvl w:val="0"/>
          <w:numId w:val="0"/>
        </w:numPr>
        <w:shd w:val="clear" w:color="auto" w:fill="FFFFFF"/>
        <w:ind w:left="227"/>
        <w:jc w:val="left"/>
      </w:pPr>
      <w:r>
        <w:t xml:space="preserve">Nařízení Komise (EU) č. 1255/2012 ze dne 11. prosince 2012, kterým se mění nařízení (ES) č. 1126/2008, kterým se přijímají některé mezinárodní účetní standardy v souladu s nařízením Evropského parlamentu a Rady (ES) č. 1606/2002, pokud jde o mezinárodní účetní standard 12, mezinárodní standard účetního výkaznictví 1, mezinárodní standard účetního výkaznictví 13 a výklad Výboru pro interpretace mezinárodního účetního výkaznictví 20. In: Úřední věstník. L 360, </w:t>
      </w:r>
      <w:r>
        <w:lastRenderedPageBreak/>
        <w:t>29. 12. 2012, sv. 55, s. 78—144. ISSN 1977-0626. Dostupné také z: http://eur-lex.europa.eu/legal-content/CS/TXT/?qid=1494504975382&amp;uri=CELEX:32012R1255</w:t>
      </w:r>
    </w:p>
    <w:p w14:paraId="372BC0F0" w14:textId="77777777" w:rsidR="000C1419" w:rsidRDefault="000C1419" w:rsidP="000C1419">
      <w:pPr>
        <w:pStyle w:val="FMVENormln"/>
        <w:ind w:left="227"/>
      </w:pPr>
    </w:p>
    <w:p w14:paraId="2495833E" w14:textId="77777777" w:rsidR="000C1419" w:rsidRPr="000C1419" w:rsidRDefault="000C1419" w:rsidP="000C1419">
      <w:pPr>
        <w:pStyle w:val="FMVEOdrkyrovn1"/>
        <w:rPr>
          <w:b/>
        </w:rPr>
      </w:pPr>
      <w:r w:rsidRPr="000C1419">
        <w:rPr>
          <w:b/>
        </w:rPr>
        <w:t>Směrnice EU</w:t>
      </w:r>
    </w:p>
    <w:p w14:paraId="16D8BA04" w14:textId="77777777" w:rsidR="000C1419" w:rsidRDefault="000C1419" w:rsidP="003B7A1D">
      <w:pPr>
        <w:pStyle w:val="FMVEOdrkyrovn1"/>
        <w:numPr>
          <w:ilvl w:val="0"/>
          <w:numId w:val="0"/>
        </w:numPr>
        <w:shd w:val="clear" w:color="auto" w:fill="FFFFFF"/>
        <w:ind w:left="227"/>
        <w:jc w:val="left"/>
      </w:pPr>
      <w:r>
        <w:t>Směrnice Evropského parlamentu a Rady 2014/17/ЕU ze dne 4. února 2014 o smlouvách o spotřebitelském úvěru na nemovitosti určené k bydlení a o změně směrnic 2008/48/ES a 2013/36/EU a nařízení (EU) č. 1093/2010. In: Úřední věstník, L 60, 28. 2. 2014, s. 34—85. ISSN 1977-0626. Dostupné také z: http://eur-lex.europa.eu/legal-content/CS/ALL/?uri=CELEX:32014L0017&amp;qid=1494940010899</w:t>
      </w:r>
    </w:p>
    <w:p w14:paraId="22C2DFDD" w14:textId="77777777" w:rsidR="000C1419" w:rsidRPr="000C1419" w:rsidRDefault="000C1419" w:rsidP="000C1419">
      <w:pPr>
        <w:pStyle w:val="FMVEOdrkyrovn1"/>
        <w:rPr>
          <w:b/>
        </w:rPr>
      </w:pPr>
      <w:r w:rsidRPr="000C1419">
        <w:rPr>
          <w:b/>
        </w:rPr>
        <w:t>Mezinárodní smlouva</w:t>
      </w:r>
    </w:p>
    <w:p w14:paraId="7D482CF0" w14:textId="2912E8C5" w:rsidR="000C1419" w:rsidRPr="003B7A1D" w:rsidRDefault="000C1419" w:rsidP="000C1419">
      <w:pPr>
        <w:pStyle w:val="FMVENormln"/>
        <w:spacing w:before="0"/>
        <w:ind w:left="227" w:firstLine="0"/>
        <w:rPr>
          <w:bCs/>
        </w:rPr>
      </w:pPr>
      <w:r>
        <w:t>Smlouva č. 23/2015 Sb. m. s. mezi Českou republikou a Slovenskou republikou o vzájemném uznávání rovnocennosti dokladů o vzdělání vydávaných v České republice a ve Slovenské republice. In: Sbírka mezinárodních smluv. č. 23/2015, částka 13, s. 5058-5063 Dostupné také z: http://aplikace.mvcr.cz/sbirka-zakonu/SearchResult.aspx?q=23/2015&amp;typeLaw=mezinarodni_smlouva&amp;what=Cislo_zakona_smlouvy</w:t>
      </w:r>
    </w:p>
    <w:p w14:paraId="6FDAAF10" w14:textId="77777777" w:rsidR="003B7A1D" w:rsidRPr="003B7A1D" w:rsidRDefault="003B7A1D" w:rsidP="003B7A1D">
      <w:pPr>
        <w:pStyle w:val="FMVEOdrkyrovn1"/>
        <w:rPr>
          <w:b/>
        </w:rPr>
      </w:pPr>
      <w:r w:rsidRPr="003B7A1D">
        <w:rPr>
          <w:b/>
        </w:rPr>
        <w:t xml:space="preserve">Přednáška z </w:t>
      </w:r>
      <w:proofErr w:type="spellStart"/>
      <w:r w:rsidRPr="003B7A1D">
        <w:rPr>
          <w:b/>
        </w:rPr>
        <w:t>HSTalks</w:t>
      </w:r>
      <w:proofErr w:type="spellEnd"/>
      <w:r w:rsidRPr="003B7A1D">
        <w:rPr>
          <w:b/>
        </w:rPr>
        <w:t xml:space="preserve">: </w:t>
      </w:r>
      <w:proofErr w:type="spellStart"/>
      <w:r w:rsidRPr="003B7A1D">
        <w:rPr>
          <w:b/>
        </w:rPr>
        <w:t>The</w:t>
      </w:r>
      <w:proofErr w:type="spellEnd"/>
      <w:r w:rsidRPr="003B7A1D">
        <w:rPr>
          <w:b/>
        </w:rPr>
        <w:t xml:space="preserve"> Business and Management </w:t>
      </w:r>
      <w:proofErr w:type="spellStart"/>
      <w:r w:rsidRPr="003B7A1D">
        <w:rPr>
          <w:b/>
        </w:rPr>
        <w:t>Collection</w:t>
      </w:r>
      <w:proofErr w:type="spellEnd"/>
    </w:p>
    <w:p w14:paraId="0F14A730" w14:textId="0B83F9DF" w:rsidR="003B7A1D" w:rsidRPr="003B7A1D" w:rsidRDefault="003B7A1D" w:rsidP="003B7A1D">
      <w:pPr>
        <w:pStyle w:val="FMVEOdrkyrovn1"/>
        <w:numPr>
          <w:ilvl w:val="0"/>
          <w:numId w:val="0"/>
        </w:numPr>
        <w:shd w:val="clear" w:color="auto" w:fill="FFFFFF"/>
        <w:ind w:left="227"/>
        <w:jc w:val="left"/>
        <w:rPr>
          <w:bCs/>
        </w:rPr>
      </w:pPr>
      <w:r w:rsidRPr="003B7A1D">
        <w:rPr>
          <w:bCs/>
        </w:rPr>
        <w:t xml:space="preserve">EDMONDSON, Amy C. Teams and learning in </w:t>
      </w:r>
      <w:proofErr w:type="spellStart"/>
      <w:r w:rsidRPr="003B7A1D">
        <w:rPr>
          <w:bCs/>
        </w:rPr>
        <w:t>organizations</w:t>
      </w:r>
      <w:proofErr w:type="spellEnd"/>
      <w:r w:rsidRPr="003B7A1D">
        <w:rPr>
          <w:bCs/>
        </w:rPr>
        <w:t xml:space="preserve"> [přednáška]. In: </w:t>
      </w:r>
      <w:proofErr w:type="spellStart"/>
      <w:r w:rsidRPr="003B7A1D">
        <w:rPr>
          <w:bCs/>
        </w:rPr>
        <w:t>HSTalks</w:t>
      </w:r>
      <w:proofErr w:type="spellEnd"/>
      <w:r w:rsidRPr="003B7A1D">
        <w:rPr>
          <w:bCs/>
        </w:rPr>
        <w:t xml:space="preserve">: </w:t>
      </w:r>
      <w:proofErr w:type="spellStart"/>
      <w:r w:rsidRPr="003B7A1D">
        <w:rPr>
          <w:bCs/>
        </w:rPr>
        <w:t>The</w:t>
      </w:r>
      <w:proofErr w:type="spellEnd"/>
      <w:r w:rsidRPr="003B7A1D">
        <w:rPr>
          <w:bCs/>
        </w:rPr>
        <w:t xml:space="preserve"> Business and Management </w:t>
      </w:r>
      <w:proofErr w:type="spellStart"/>
      <w:r w:rsidRPr="003B7A1D">
        <w:rPr>
          <w:bCs/>
        </w:rPr>
        <w:t>Collection</w:t>
      </w:r>
      <w:proofErr w:type="spellEnd"/>
      <w:r w:rsidRPr="003B7A1D">
        <w:rPr>
          <w:bCs/>
        </w:rPr>
        <w:t xml:space="preserve"> [online]. © Henry Stewart </w:t>
      </w:r>
      <w:proofErr w:type="spellStart"/>
      <w:r w:rsidRPr="003B7A1D">
        <w:rPr>
          <w:bCs/>
        </w:rPr>
        <w:t>Talks</w:t>
      </w:r>
      <w:proofErr w:type="spellEnd"/>
      <w:r w:rsidRPr="003B7A1D">
        <w:rPr>
          <w:bCs/>
        </w:rPr>
        <w:t xml:space="preserve">. </w:t>
      </w:r>
      <w:proofErr w:type="spellStart"/>
      <w:r w:rsidRPr="003B7A1D">
        <w:rPr>
          <w:bCs/>
        </w:rPr>
        <w:t>Published</w:t>
      </w:r>
      <w:proofErr w:type="spellEnd"/>
      <w:r w:rsidRPr="003B7A1D">
        <w:rPr>
          <w:bCs/>
        </w:rPr>
        <w:t xml:space="preserve"> on July 31, 2013 [vid. 2016-01-27]. Dostupné z: https://hstalks.com/bm/2599/</w:t>
      </w:r>
    </w:p>
    <w:p w14:paraId="265E8ECB" w14:textId="77777777" w:rsidR="003B7A1D" w:rsidRPr="003B7A1D" w:rsidRDefault="003B7A1D" w:rsidP="003B7A1D">
      <w:pPr>
        <w:pStyle w:val="FMVEOdrkyrovn1"/>
        <w:rPr>
          <w:bCs/>
        </w:rPr>
      </w:pPr>
      <w:r w:rsidRPr="003B7A1D">
        <w:rPr>
          <w:b/>
        </w:rPr>
        <w:t>Interview, část vysílání TV</w:t>
      </w:r>
    </w:p>
    <w:p w14:paraId="41C9193E" w14:textId="6115A2B2" w:rsidR="003B7A1D" w:rsidRPr="003B7A1D" w:rsidRDefault="003B7A1D" w:rsidP="003B7A1D">
      <w:pPr>
        <w:pStyle w:val="FMVEOdrkyrovn1"/>
        <w:numPr>
          <w:ilvl w:val="0"/>
          <w:numId w:val="0"/>
        </w:numPr>
        <w:shd w:val="clear" w:color="auto" w:fill="FFFFFF"/>
        <w:ind w:left="227"/>
        <w:jc w:val="left"/>
        <w:rPr>
          <w:bCs/>
        </w:rPr>
      </w:pPr>
      <w:r w:rsidRPr="003B7A1D">
        <w:rPr>
          <w:bCs/>
        </w:rPr>
        <w:t>LÁSKA, Václav. Interview. In: Hyde Park ČT 24. TV, ČT 24, 30. 8. 2012, 20:05. Dostupný také z: http://www.ceskatelevize.cz/ivysilani/10252839638-hyde-park-ct24/212411058080830-hyde-park/</w:t>
      </w:r>
    </w:p>
    <w:p w14:paraId="5ADA2821" w14:textId="77777777" w:rsidR="003B7A1D" w:rsidRPr="003B7A1D" w:rsidRDefault="003B7A1D" w:rsidP="003B7A1D">
      <w:pPr>
        <w:pStyle w:val="FMVEOdrkyrovn1"/>
        <w:rPr>
          <w:b/>
        </w:rPr>
      </w:pPr>
      <w:r w:rsidRPr="003B7A1D">
        <w:rPr>
          <w:b/>
        </w:rPr>
        <w:t>YouTube video</w:t>
      </w:r>
    </w:p>
    <w:p w14:paraId="7E425433" w14:textId="14F46A05" w:rsidR="003B7A1D" w:rsidRPr="003B7A1D" w:rsidRDefault="003B7A1D" w:rsidP="003B7A1D">
      <w:pPr>
        <w:pStyle w:val="FMVEOdrkyrovn1"/>
        <w:numPr>
          <w:ilvl w:val="0"/>
          <w:numId w:val="0"/>
        </w:numPr>
        <w:shd w:val="clear" w:color="auto" w:fill="FFFFFF"/>
        <w:ind w:left="227"/>
        <w:jc w:val="left"/>
        <w:rPr>
          <w:bCs/>
        </w:rPr>
      </w:pPr>
      <w:r w:rsidRPr="003B7A1D">
        <w:rPr>
          <w:bCs/>
        </w:rPr>
        <w:t xml:space="preserve">PHILLIPS, Ben. </w:t>
      </w:r>
      <w:proofErr w:type="spellStart"/>
      <w:r w:rsidRPr="003B7A1D">
        <w:rPr>
          <w:bCs/>
        </w:rPr>
        <w:t>Using</w:t>
      </w:r>
      <w:proofErr w:type="spellEnd"/>
      <w:r w:rsidRPr="003B7A1D">
        <w:rPr>
          <w:bCs/>
        </w:rPr>
        <w:t xml:space="preserve"> APA style </w:t>
      </w:r>
      <w:proofErr w:type="spellStart"/>
      <w:r w:rsidRPr="003B7A1D">
        <w:rPr>
          <w:bCs/>
        </w:rPr>
        <w:t>for</w:t>
      </w:r>
      <w:proofErr w:type="spellEnd"/>
      <w:r w:rsidRPr="003B7A1D">
        <w:rPr>
          <w:bCs/>
        </w:rPr>
        <w:t xml:space="preserve"> </w:t>
      </w:r>
      <w:proofErr w:type="spellStart"/>
      <w:r w:rsidRPr="003B7A1D">
        <w:rPr>
          <w:bCs/>
        </w:rPr>
        <w:t>references</w:t>
      </w:r>
      <w:proofErr w:type="spellEnd"/>
      <w:r w:rsidRPr="003B7A1D">
        <w:rPr>
          <w:bCs/>
        </w:rPr>
        <w:t xml:space="preserve"> and </w:t>
      </w:r>
      <w:proofErr w:type="spellStart"/>
      <w:r w:rsidRPr="003B7A1D">
        <w:rPr>
          <w:bCs/>
        </w:rPr>
        <w:t>citations</w:t>
      </w:r>
      <w:proofErr w:type="spellEnd"/>
      <w:r w:rsidRPr="003B7A1D">
        <w:rPr>
          <w:bCs/>
        </w:rPr>
        <w:t xml:space="preserve">. In: </w:t>
      </w:r>
      <w:proofErr w:type="spellStart"/>
      <w:r w:rsidRPr="003B7A1D">
        <w:rPr>
          <w:bCs/>
        </w:rPr>
        <w:t>Youtube</w:t>
      </w:r>
      <w:proofErr w:type="spellEnd"/>
      <w:r w:rsidRPr="003B7A1D">
        <w:rPr>
          <w:bCs/>
        </w:rPr>
        <w:t xml:space="preserve"> [online]. Zveřejněno 16. 04. 2012 [vid. 2013-10-30]. Dostupné z: http://www.youtube.</w:t>
      </w:r>
      <w:r>
        <w:rPr>
          <w:bCs/>
        </w:rPr>
        <w:br/>
      </w:r>
      <w:proofErr w:type="spellStart"/>
      <w:r w:rsidRPr="003B7A1D">
        <w:rPr>
          <w:bCs/>
        </w:rPr>
        <w:t>com</w:t>
      </w:r>
      <w:proofErr w:type="spellEnd"/>
      <w:r w:rsidRPr="003B7A1D">
        <w:rPr>
          <w:bCs/>
        </w:rPr>
        <w:t>/</w:t>
      </w:r>
      <w:proofErr w:type="spellStart"/>
      <w:r w:rsidRPr="003B7A1D">
        <w:rPr>
          <w:bCs/>
        </w:rPr>
        <w:t>watch?v</w:t>
      </w:r>
      <w:proofErr w:type="spellEnd"/>
      <w:r w:rsidRPr="003B7A1D">
        <w:rPr>
          <w:bCs/>
        </w:rPr>
        <w:t>=10eg_GB_A9E&amp;feature=</w:t>
      </w:r>
      <w:proofErr w:type="spellStart"/>
      <w:r w:rsidRPr="003B7A1D">
        <w:rPr>
          <w:bCs/>
        </w:rPr>
        <w:t>youtube_gdata_player</w:t>
      </w:r>
      <w:proofErr w:type="spellEnd"/>
    </w:p>
    <w:p w14:paraId="4657F3DB" w14:textId="77777777" w:rsidR="003B7A1D" w:rsidRPr="003B7A1D" w:rsidRDefault="003B7A1D" w:rsidP="003B7A1D">
      <w:pPr>
        <w:pStyle w:val="FMVEOdrkyrovn1"/>
        <w:numPr>
          <w:ilvl w:val="0"/>
          <w:numId w:val="0"/>
        </w:numPr>
        <w:shd w:val="clear" w:color="auto" w:fill="FFFFFF"/>
        <w:ind w:left="227"/>
        <w:jc w:val="left"/>
        <w:rPr>
          <w:bCs/>
        </w:rPr>
      </w:pPr>
      <w:r w:rsidRPr="003B7A1D">
        <w:rPr>
          <w:bCs/>
        </w:rPr>
        <w:t xml:space="preserve">OPENACCESSNET. Go open </w:t>
      </w:r>
      <w:proofErr w:type="spellStart"/>
      <w:r w:rsidRPr="003B7A1D">
        <w:rPr>
          <w:bCs/>
        </w:rPr>
        <w:t>access</w:t>
      </w:r>
      <w:proofErr w:type="spellEnd"/>
      <w:r w:rsidRPr="003B7A1D">
        <w:rPr>
          <w:bCs/>
        </w:rPr>
        <w:t xml:space="preserve">: I. </w:t>
      </w:r>
      <w:proofErr w:type="spellStart"/>
      <w:r w:rsidRPr="003B7A1D">
        <w:rPr>
          <w:bCs/>
        </w:rPr>
        <w:t>what</w:t>
      </w:r>
      <w:proofErr w:type="spellEnd"/>
      <w:r w:rsidRPr="003B7A1D">
        <w:rPr>
          <w:bCs/>
        </w:rPr>
        <w:t xml:space="preserve"> </w:t>
      </w:r>
      <w:proofErr w:type="spellStart"/>
      <w:r w:rsidRPr="003B7A1D">
        <w:rPr>
          <w:bCs/>
        </w:rPr>
        <w:t>is</w:t>
      </w:r>
      <w:proofErr w:type="spellEnd"/>
      <w:r w:rsidRPr="003B7A1D">
        <w:rPr>
          <w:bCs/>
        </w:rPr>
        <w:t xml:space="preserve"> open </w:t>
      </w:r>
      <w:proofErr w:type="spellStart"/>
      <w:proofErr w:type="gramStart"/>
      <w:r w:rsidRPr="003B7A1D">
        <w:rPr>
          <w:bCs/>
        </w:rPr>
        <w:t>access</w:t>
      </w:r>
      <w:proofErr w:type="spellEnd"/>
      <w:r w:rsidRPr="003B7A1D">
        <w:rPr>
          <w:bCs/>
        </w:rPr>
        <w:t>?.</w:t>
      </w:r>
      <w:proofErr w:type="gramEnd"/>
      <w:r w:rsidRPr="003B7A1D">
        <w:rPr>
          <w:bCs/>
        </w:rPr>
        <w:t xml:space="preserve"> In: </w:t>
      </w:r>
      <w:proofErr w:type="spellStart"/>
      <w:r w:rsidRPr="003B7A1D">
        <w:rPr>
          <w:bCs/>
        </w:rPr>
        <w:t>Youtube</w:t>
      </w:r>
      <w:proofErr w:type="spellEnd"/>
      <w:r w:rsidRPr="003B7A1D">
        <w:rPr>
          <w:bCs/>
        </w:rPr>
        <w:t xml:space="preserve"> [online]. 18. 03. 2011 [vid. 2012-09-05]. Dostupné z: http://www.youtube.com/watch?feature=player_embedded&amp;v=aN1JcfRc6Xs#!</w:t>
      </w:r>
    </w:p>
    <w:p w14:paraId="31B6DF02" w14:textId="58F80E43" w:rsidR="003B7A1D" w:rsidRPr="003B7A1D" w:rsidRDefault="003B7A1D" w:rsidP="003B7A1D">
      <w:pPr>
        <w:pStyle w:val="FMVEOdrkyrovn1"/>
        <w:numPr>
          <w:ilvl w:val="0"/>
          <w:numId w:val="0"/>
        </w:numPr>
        <w:shd w:val="clear" w:color="auto" w:fill="FFFFFF"/>
        <w:ind w:left="227"/>
        <w:jc w:val="left"/>
        <w:rPr>
          <w:bCs/>
        </w:rPr>
      </w:pPr>
      <w:r w:rsidRPr="003B7A1D">
        <w:rPr>
          <w:bCs/>
        </w:rPr>
        <w:t xml:space="preserve">Go open </w:t>
      </w:r>
      <w:proofErr w:type="spellStart"/>
      <w:r w:rsidRPr="003B7A1D">
        <w:rPr>
          <w:bCs/>
        </w:rPr>
        <w:t>access</w:t>
      </w:r>
      <w:proofErr w:type="spellEnd"/>
      <w:r w:rsidRPr="003B7A1D">
        <w:rPr>
          <w:bCs/>
        </w:rPr>
        <w:t xml:space="preserve">: I. </w:t>
      </w:r>
      <w:proofErr w:type="spellStart"/>
      <w:r w:rsidRPr="003B7A1D">
        <w:rPr>
          <w:bCs/>
        </w:rPr>
        <w:t>what</w:t>
      </w:r>
      <w:proofErr w:type="spellEnd"/>
      <w:r w:rsidRPr="003B7A1D">
        <w:rPr>
          <w:bCs/>
        </w:rPr>
        <w:t xml:space="preserve"> is open </w:t>
      </w:r>
      <w:proofErr w:type="spellStart"/>
      <w:proofErr w:type="gramStart"/>
      <w:r w:rsidRPr="003B7A1D">
        <w:rPr>
          <w:bCs/>
        </w:rPr>
        <w:t>access</w:t>
      </w:r>
      <w:proofErr w:type="spellEnd"/>
      <w:r w:rsidRPr="003B7A1D">
        <w:rPr>
          <w:bCs/>
        </w:rPr>
        <w:t>?.</w:t>
      </w:r>
      <w:proofErr w:type="gramEnd"/>
      <w:r w:rsidRPr="003B7A1D">
        <w:rPr>
          <w:bCs/>
        </w:rPr>
        <w:t xml:space="preserve"> In: </w:t>
      </w:r>
      <w:proofErr w:type="spellStart"/>
      <w:r w:rsidRPr="003B7A1D">
        <w:rPr>
          <w:bCs/>
        </w:rPr>
        <w:t>Youtube</w:t>
      </w:r>
      <w:proofErr w:type="spellEnd"/>
      <w:r w:rsidRPr="003B7A1D">
        <w:rPr>
          <w:bCs/>
        </w:rPr>
        <w:t xml:space="preserve"> [online]. 18. 03. 2011 [vid. 2012-09-05]. Kanál uživatele </w:t>
      </w:r>
      <w:proofErr w:type="spellStart"/>
      <w:r w:rsidRPr="003B7A1D">
        <w:rPr>
          <w:bCs/>
        </w:rPr>
        <w:t>openaccessnet</w:t>
      </w:r>
      <w:proofErr w:type="spellEnd"/>
      <w:r w:rsidRPr="003B7A1D">
        <w:rPr>
          <w:bCs/>
        </w:rPr>
        <w:t>. Dostupné z: http://www.youtube.com/watch?feature=player_embedded&amp;v=aN1JcfRc6Xs#!</w:t>
      </w:r>
    </w:p>
    <w:p w14:paraId="4F961017" w14:textId="77777777" w:rsidR="003B7A1D" w:rsidRPr="003B7A1D" w:rsidRDefault="003B7A1D" w:rsidP="003B7A1D">
      <w:pPr>
        <w:pStyle w:val="FMVEOdrkyrovn1"/>
        <w:rPr>
          <w:b/>
        </w:rPr>
      </w:pPr>
      <w:r w:rsidRPr="003B7A1D">
        <w:rPr>
          <w:b/>
        </w:rPr>
        <w:t>Facebook a Twitter status</w:t>
      </w:r>
    </w:p>
    <w:p w14:paraId="4AF41D51" w14:textId="77777777" w:rsidR="003B7A1D" w:rsidRPr="003B7A1D" w:rsidRDefault="003B7A1D" w:rsidP="003B7A1D">
      <w:pPr>
        <w:pStyle w:val="FMVEOdrkyrovn1"/>
        <w:numPr>
          <w:ilvl w:val="0"/>
          <w:numId w:val="0"/>
        </w:numPr>
        <w:shd w:val="clear" w:color="auto" w:fill="FFFFFF"/>
        <w:ind w:left="227"/>
        <w:jc w:val="left"/>
        <w:rPr>
          <w:bCs/>
        </w:rPr>
      </w:pPr>
      <w:r w:rsidRPr="003B7A1D">
        <w:rPr>
          <w:bCs/>
        </w:rPr>
        <w:lastRenderedPageBreak/>
        <w:t>SCHWARZENBERG, Karel. [Tím, že si uvědomujeme vlastní chyby…]. In: Facebook [online] 10 říjen 2013 v 1:04 [vid. 2013-10-30]. Dostupné z: https://www.facebook.com/karel.schwarzenberg/posts/10151735567773925</w:t>
      </w:r>
    </w:p>
    <w:p w14:paraId="121599E6" w14:textId="77777777" w:rsidR="003B7A1D" w:rsidRPr="003B7A1D" w:rsidRDefault="003B7A1D" w:rsidP="003B7A1D">
      <w:pPr>
        <w:rPr>
          <w:bCs/>
        </w:rPr>
      </w:pPr>
    </w:p>
    <w:p w14:paraId="49A78B9E" w14:textId="3C8921F1" w:rsidR="003B7A1D" w:rsidRPr="003B7A1D" w:rsidRDefault="003B7A1D" w:rsidP="003B7A1D">
      <w:pPr>
        <w:pStyle w:val="FMVEOdrkyrovn1"/>
        <w:numPr>
          <w:ilvl w:val="0"/>
          <w:numId w:val="0"/>
        </w:numPr>
        <w:shd w:val="clear" w:color="auto" w:fill="FFFFFF"/>
        <w:ind w:left="227"/>
        <w:jc w:val="left"/>
        <w:rPr>
          <w:bCs/>
        </w:rPr>
      </w:pPr>
      <w:r w:rsidRPr="003B7A1D">
        <w:rPr>
          <w:bCs/>
        </w:rPr>
        <w:t>OBAMA, Barack. [„</w:t>
      </w:r>
      <w:proofErr w:type="spellStart"/>
      <w:r w:rsidRPr="003B7A1D">
        <w:rPr>
          <w:bCs/>
        </w:rPr>
        <w:t>Don’t</w:t>
      </w:r>
      <w:proofErr w:type="spellEnd"/>
      <w:r w:rsidRPr="003B7A1D">
        <w:rPr>
          <w:bCs/>
        </w:rPr>
        <w:t xml:space="preserve"> </w:t>
      </w:r>
      <w:proofErr w:type="spellStart"/>
      <w:r w:rsidRPr="003B7A1D">
        <w:rPr>
          <w:bCs/>
        </w:rPr>
        <w:t>tell</w:t>
      </w:r>
      <w:proofErr w:type="spellEnd"/>
      <w:r w:rsidRPr="003B7A1D">
        <w:rPr>
          <w:bCs/>
        </w:rPr>
        <w:t xml:space="preserve"> </w:t>
      </w:r>
      <w:proofErr w:type="spellStart"/>
      <w:r w:rsidRPr="003B7A1D">
        <w:rPr>
          <w:bCs/>
        </w:rPr>
        <w:t>me</w:t>
      </w:r>
      <w:proofErr w:type="spellEnd"/>
      <w:r w:rsidRPr="003B7A1D">
        <w:rPr>
          <w:bCs/>
        </w:rPr>
        <w:t xml:space="preserve"> </w:t>
      </w:r>
      <w:proofErr w:type="spellStart"/>
      <w:r w:rsidRPr="003B7A1D">
        <w:rPr>
          <w:bCs/>
        </w:rPr>
        <w:t>we</w:t>
      </w:r>
      <w:proofErr w:type="spellEnd"/>
      <w:r w:rsidRPr="003B7A1D">
        <w:rPr>
          <w:bCs/>
        </w:rPr>
        <w:t xml:space="preserve"> </w:t>
      </w:r>
      <w:proofErr w:type="spellStart"/>
      <w:r w:rsidRPr="003B7A1D">
        <w:rPr>
          <w:bCs/>
        </w:rPr>
        <w:t>can</w:t>
      </w:r>
      <w:proofErr w:type="spellEnd"/>
      <w:r w:rsidRPr="003B7A1D">
        <w:rPr>
          <w:bCs/>
        </w:rPr>
        <w:t xml:space="preserve"> </w:t>
      </w:r>
      <w:proofErr w:type="spellStart"/>
      <w:r w:rsidRPr="003B7A1D">
        <w:rPr>
          <w:bCs/>
        </w:rPr>
        <w:t>afford</w:t>
      </w:r>
      <w:proofErr w:type="spellEnd"/>
      <w:r w:rsidRPr="003B7A1D">
        <w:rPr>
          <w:bCs/>
        </w:rPr>
        <w:t xml:space="preserve"> to </w:t>
      </w:r>
      <w:proofErr w:type="spellStart"/>
      <w:r w:rsidRPr="003B7A1D">
        <w:rPr>
          <w:bCs/>
        </w:rPr>
        <w:t>shut</w:t>
      </w:r>
      <w:proofErr w:type="spellEnd"/>
      <w:r w:rsidRPr="003B7A1D">
        <w:rPr>
          <w:bCs/>
        </w:rPr>
        <w:t xml:space="preserve"> </w:t>
      </w:r>
      <w:proofErr w:type="spellStart"/>
      <w:r w:rsidRPr="003B7A1D">
        <w:rPr>
          <w:bCs/>
        </w:rPr>
        <w:t>down</w:t>
      </w:r>
      <w:proofErr w:type="spellEnd"/>
      <w:r w:rsidRPr="003B7A1D">
        <w:rPr>
          <w:bCs/>
        </w:rPr>
        <w:t>…]. In: Twitter [online]. 25. Říj. 13, 1:19 odp. [vid. 2013-10-30]. Dostupné z: https://twitter.com/BarackObama/status/393834245497425920</w:t>
      </w:r>
    </w:p>
    <w:p w14:paraId="3BA4100E" w14:textId="77777777" w:rsidR="003B7A1D" w:rsidRPr="003B7A1D" w:rsidRDefault="003B7A1D" w:rsidP="003B7A1D">
      <w:pPr>
        <w:pStyle w:val="FMVEOdrkyrovn1"/>
        <w:rPr>
          <w:b/>
        </w:rPr>
      </w:pPr>
      <w:r w:rsidRPr="003B7A1D">
        <w:rPr>
          <w:b/>
        </w:rPr>
        <w:t xml:space="preserve">Příspěvek na </w:t>
      </w:r>
      <w:proofErr w:type="gramStart"/>
      <w:r w:rsidRPr="003B7A1D">
        <w:rPr>
          <w:b/>
        </w:rPr>
        <w:t>diskuzním</w:t>
      </w:r>
      <w:proofErr w:type="gramEnd"/>
      <w:r w:rsidRPr="003B7A1D">
        <w:rPr>
          <w:b/>
        </w:rPr>
        <w:t xml:space="preserve"> fóru</w:t>
      </w:r>
    </w:p>
    <w:p w14:paraId="1D9B408F" w14:textId="7096EA66" w:rsidR="005D11A0" w:rsidRDefault="003B7A1D" w:rsidP="003B7A1D">
      <w:pPr>
        <w:pStyle w:val="FMVEOdrkyrovn1"/>
        <w:numPr>
          <w:ilvl w:val="0"/>
          <w:numId w:val="0"/>
        </w:numPr>
        <w:shd w:val="clear" w:color="auto" w:fill="FFFFFF"/>
        <w:ind w:left="227"/>
        <w:jc w:val="left"/>
        <w:rPr>
          <w:b/>
        </w:rPr>
      </w:pPr>
      <w:r w:rsidRPr="003B7A1D">
        <w:rPr>
          <w:bCs/>
        </w:rPr>
        <w:t xml:space="preserve">ATTORNEYPAJA. Re: jak citovat [příspěvek v </w:t>
      </w:r>
      <w:proofErr w:type="gramStart"/>
      <w:r w:rsidRPr="003B7A1D">
        <w:rPr>
          <w:bCs/>
        </w:rPr>
        <w:t>diskuzním</w:t>
      </w:r>
      <w:proofErr w:type="gramEnd"/>
      <w:r w:rsidRPr="003B7A1D">
        <w:rPr>
          <w:bCs/>
        </w:rPr>
        <w:t xml:space="preserve"> fóru]. In: </w:t>
      </w:r>
      <w:proofErr w:type="gramStart"/>
      <w:r w:rsidRPr="003B7A1D">
        <w:rPr>
          <w:bCs/>
        </w:rPr>
        <w:t>Diskuze</w:t>
      </w:r>
      <w:proofErr w:type="gramEnd"/>
      <w:r w:rsidRPr="003B7A1D">
        <w:rPr>
          <w:bCs/>
        </w:rPr>
        <w:t xml:space="preserve"> PF UK: diskuzní fóra Právnické fakulty UK [online]. 24.05.12, 22:14 [vid. 2016-01-27]. Dostupné z: </w:t>
      </w:r>
      <w:hyperlink r:id="rId56" w:anchor="p297976" w:history="1">
        <w:r w:rsidR="005D11A0" w:rsidRPr="00821812">
          <w:rPr>
            <w:rStyle w:val="Hypertextovodkaz"/>
            <w:bCs/>
          </w:rPr>
          <w:t>https://diskuze.prf.cuni.cz/viewtopic.php?f=1&amp;t=72826#p297976</w:t>
        </w:r>
      </w:hyperlink>
    </w:p>
    <w:p w14:paraId="427E56E2" w14:textId="68AB3227" w:rsidR="00592AAE" w:rsidRDefault="00592AAE" w:rsidP="003B7A1D">
      <w:pPr>
        <w:pStyle w:val="FMVEOdrkyrovn1"/>
        <w:numPr>
          <w:ilvl w:val="0"/>
          <w:numId w:val="0"/>
        </w:numPr>
        <w:shd w:val="clear" w:color="auto" w:fill="FFFFFF"/>
        <w:ind w:left="227"/>
        <w:jc w:val="left"/>
        <w:rPr>
          <w:b/>
        </w:rPr>
      </w:pPr>
    </w:p>
    <w:p w14:paraId="79EB70C5" w14:textId="59396BC5" w:rsidR="00A63ACF" w:rsidRDefault="007C1C22" w:rsidP="00FE006D">
      <w:pPr>
        <w:pStyle w:val="FMVENormlnZanadpisemiobjektem"/>
        <w:sectPr w:rsidR="00A63ACF" w:rsidSect="005E2EBF">
          <w:pgSz w:w="11906" w:h="16838" w:code="9"/>
          <w:pgMar w:top="1701" w:right="1985" w:bottom="1985" w:left="1418" w:header="709" w:footer="1134" w:gutter="284"/>
          <w:cols w:space="708"/>
          <w:docGrid w:linePitch="360"/>
        </w:sectPr>
      </w:pPr>
      <w:r>
        <w:t xml:space="preserve">Citační záznam lze tvořit ručně, nebo lze využít tzv. citačního softwaru. </w:t>
      </w:r>
      <w:r w:rsidR="001F25AD">
        <w:t>Těch je celá řada, doporučit lze především citace.com (</w:t>
      </w:r>
      <w:hyperlink r:id="rId57" w:history="1">
        <w:r w:rsidR="001F25AD" w:rsidRPr="00A040F7">
          <w:rPr>
            <w:rStyle w:val="Hypertextovodkaz"/>
          </w:rPr>
          <w:t>http://www.citace.com/</w:t>
        </w:r>
      </w:hyperlink>
      <w:r w:rsidR="001F25AD">
        <w:t xml:space="preserve">), software </w:t>
      </w:r>
      <w:proofErr w:type="spellStart"/>
      <w:r w:rsidR="001F25AD">
        <w:t>Mendeley</w:t>
      </w:r>
      <w:proofErr w:type="spellEnd"/>
      <w:r w:rsidR="001F25AD">
        <w:t xml:space="preserve"> (</w:t>
      </w:r>
      <w:hyperlink r:id="rId58" w:history="1">
        <w:r w:rsidR="001F25AD" w:rsidRPr="00A040F7">
          <w:rPr>
            <w:rStyle w:val="Hypertextovodkaz"/>
          </w:rPr>
          <w:t>http://www.mendeley.com/</w:t>
        </w:r>
      </w:hyperlink>
      <w:r w:rsidR="001F25AD">
        <w:t xml:space="preserve">) či </w:t>
      </w:r>
      <w:proofErr w:type="spellStart"/>
      <w:r w:rsidR="001F25AD">
        <w:t>Zotero</w:t>
      </w:r>
      <w:proofErr w:type="spellEnd"/>
      <w:r w:rsidR="001F25AD">
        <w:t xml:space="preserve"> (</w:t>
      </w:r>
      <w:hyperlink r:id="rId59" w:history="1">
        <w:r w:rsidR="001F25AD" w:rsidRPr="00A040F7">
          <w:rPr>
            <w:rStyle w:val="Hypertextovodkaz"/>
          </w:rPr>
          <w:t>https://www.zotero.org/</w:t>
        </w:r>
      </w:hyperlink>
      <w:r w:rsidR="001F25AD">
        <w:t xml:space="preserve">). Porovnání možností jednotlivých citačních manažerů </w:t>
      </w:r>
      <w:r w:rsidR="00246F99">
        <w:t xml:space="preserve">nabízí stránka </w:t>
      </w:r>
      <w:hyperlink r:id="rId60" w:history="1">
        <w:r w:rsidR="00246F99" w:rsidRPr="00A040F7">
          <w:rPr>
            <w:rStyle w:val="Hypertextovodkaz"/>
          </w:rPr>
          <w:t>http://en.wikipedia.org/wiki/Comparison_of_reference_management_software</w:t>
        </w:r>
      </w:hyperlink>
      <w:r w:rsidR="00246F99">
        <w:t>.</w:t>
      </w:r>
      <w:r w:rsidR="00FD181C">
        <w:t xml:space="preserve"> </w:t>
      </w:r>
    </w:p>
    <w:p w14:paraId="3E29220D" w14:textId="7A39084D" w:rsidR="00A63ACF" w:rsidRDefault="00A63ACF" w:rsidP="00A63ACF">
      <w:pPr>
        <w:pStyle w:val="FMVENadpis1Neslovan"/>
      </w:pPr>
      <w:bookmarkStart w:id="109" w:name="_Toc472863631"/>
      <w:r>
        <w:lastRenderedPageBreak/>
        <w:t>Závěr</w:t>
      </w:r>
      <w:bookmarkEnd w:id="109"/>
    </w:p>
    <w:p w14:paraId="3EA64143" w14:textId="77777777" w:rsidR="00620589" w:rsidRDefault="00A63ACF" w:rsidP="00A63ACF">
      <w:pPr>
        <w:pStyle w:val="FMVENormlnZanadpisemiobjektem"/>
      </w:pPr>
      <w:r>
        <w:t xml:space="preserve">Tato příručka shrnuje základní pravidla pro psaní kvalifikačních prací na Fakultě managementu Vysoké školy ekonomické. Cílem je usnadnit práci jak studentům při vypracovávání prací, tak i vedoucím při jejich vedení. </w:t>
      </w:r>
      <w:r w:rsidR="00D953A5">
        <w:t>Řada požadavků je jen výběrem z více (stejně dobrých) alternativ. Sjednocení požadavků</w:t>
      </w:r>
      <w:r w:rsidR="007C0E9B">
        <w:t>,</w:t>
      </w:r>
      <w:r w:rsidR="00D953A5">
        <w:t xml:space="preserve"> a tím i formální podoby kvalifikačních prací v rámci fakulty</w:t>
      </w:r>
      <w:r w:rsidR="007C0E9B">
        <w:t>, sice nedává diplomantům možnost projevit vlastní kreativitu či znalost citačních norem a typografických pravidel</w:t>
      </w:r>
      <w:r w:rsidR="00620589">
        <w:t>.</w:t>
      </w:r>
      <w:r w:rsidR="007C0E9B">
        <w:t xml:space="preserve"> </w:t>
      </w:r>
      <w:r w:rsidR="00620589">
        <w:t>J</w:t>
      </w:r>
      <w:r w:rsidR="007C0E9B">
        <w:t xml:space="preserve">ednotná podoba všech prací však </w:t>
      </w:r>
      <w:r w:rsidR="00620589">
        <w:t>posiluje korporátní identitu</w:t>
      </w:r>
      <w:r w:rsidR="00D953A5">
        <w:t xml:space="preserve"> </w:t>
      </w:r>
      <w:r w:rsidR="00620589">
        <w:t>fakulty.</w:t>
      </w:r>
    </w:p>
    <w:p w14:paraId="565B33F6" w14:textId="4C3535E5" w:rsidR="007725CE" w:rsidRDefault="007725CE" w:rsidP="007725CE">
      <w:pPr>
        <w:pStyle w:val="FMVENormln"/>
      </w:pPr>
      <w:r>
        <w:t xml:space="preserve">Za touto kapitolou následuje ukázkový seznam literatury. Jedná se pouze o demonstrativní seznam, není zde naplněna podmínka </w:t>
      </w:r>
      <w:proofErr w:type="spellStart"/>
      <w:r>
        <w:t>párovosti</w:t>
      </w:r>
      <w:proofErr w:type="spellEnd"/>
      <w:r>
        <w:t xml:space="preserve"> odkazu v textu a položky v seznamu literatury (viz kapitola </w:t>
      </w:r>
      <w:r>
        <w:fldChar w:fldCharType="begin"/>
      </w:r>
      <w:r>
        <w:instrText xml:space="preserve"> REF _Ref399433924 \r \h </w:instrText>
      </w:r>
      <w:r>
        <w:fldChar w:fldCharType="separate"/>
      </w:r>
      <w:r w:rsidR="00FD4FFE">
        <w:t>6.2</w:t>
      </w:r>
      <w:r>
        <w:fldChar w:fldCharType="end"/>
      </w:r>
      <w:r>
        <w:t>). Povšimněte si, že zdroje se nedělí podle typu, jsou prostě řazeny dle abecedy (podle prvního údaje v záznamu).</w:t>
      </w:r>
      <w:r w:rsidR="003807EF">
        <w:t xml:space="preserve"> Typ zdroje v tomto případě není relevantní, důležité je pouze rozhodnutí autora práce, zda zdroj zařadit či nikoliv (v závislosti na kvalitě, nikoliv typu zdroje).</w:t>
      </w:r>
      <w:r w:rsidR="00275F45">
        <w:t xml:space="preserve"> </w:t>
      </w:r>
    </w:p>
    <w:p w14:paraId="1EFE6F1F" w14:textId="77777777" w:rsidR="00427BE0" w:rsidRDefault="00275F45" w:rsidP="00620589">
      <w:pPr>
        <w:pStyle w:val="FMVENormln"/>
      </w:pPr>
      <w:r>
        <w:t xml:space="preserve">Při tisku práce volte nabídku </w:t>
      </w:r>
      <w:r w:rsidR="00667366">
        <w:rPr>
          <w:rStyle w:val="FMVEZvraznnKlvesovzkratkanebomenu"/>
        </w:rPr>
        <w:t xml:space="preserve">SOUBOR – </w:t>
      </w:r>
      <w:r w:rsidR="007C39B8">
        <w:rPr>
          <w:rStyle w:val="FMVEZvraznnKlvesovzkratkanebomenu"/>
        </w:rPr>
        <w:t>vytisknout</w:t>
      </w:r>
      <w:r w:rsidR="00667366">
        <w:rPr>
          <w:rStyle w:val="FMVEZvraznnKlvesovzkratkanebomenu"/>
        </w:rPr>
        <w:t xml:space="preserve"> – </w:t>
      </w:r>
      <w:r w:rsidR="007C39B8">
        <w:rPr>
          <w:rStyle w:val="FMVEZvraznnKlvesovzkratkanebomenu"/>
        </w:rPr>
        <w:t>Nastavení</w:t>
      </w:r>
      <w:r w:rsidR="00FD181C">
        <w:rPr>
          <w:rStyle w:val="FMVEZvraznnKlvesovzkratkanebomenu"/>
        </w:rPr>
        <w:t xml:space="preserve"> </w:t>
      </w:r>
      <w:r w:rsidR="007C39B8">
        <w:t xml:space="preserve">a v rozbalovacím menu </w:t>
      </w:r>
      <w:r w:rsidR="00C009A6">
        <w:t xml:space="preserve">u volby </w:t>
      </w:r>
      <w:r w:rsidR="00C009A6" w:rsidRPr="009554D1">
        <w:rPr>
          <w:rStyle w:val="FMVEZvraznnKlvesovzkratkanebomenu"/>
        </w:rPr>
        <w:t>vytisknout všechny stránky</w:t>
      </w:r>
      <w:r w:rsidR="00C009A6">
        <w:t xml:space="preserve"> odškrtněte volbu </w:t>
      </w:r>
      <w:r w:rsidR="00C009A6" w:rsidRPr="009554D1">
        <w:rPr>
          <w:rStyle w:val="FMVEZvraznnKlvesovzkratkanebomenu"/>
        </w:rPr>
        <w:t>Tisknout revize</w:t>
      </w:r>
      <w:r w:rsidR="00C009A6">
        <w:t>. Jinak v tištené verzi budou viditelné komentáře k některým objektům v dokumentu.</w:t>
      </w:r>
      <w:r w:rsidR="00427BE0">
        <w:t xml:space="preserve"> </w:t>
      </w:r>
      <w:r w:rsidR="00427BE0" w:rsidRPr="00427BE0">
        <w:rPr>
          <w:bCs/>
        </w:rPr>
        <w:t>Používáte-li při exportu do PDF funkci</w:t>
      </w:r>
      <w:r w:rsidR="00427BE0">
        <w:rPr>
          <w:b/>
        </w:rPr>
        <w:t xml:space="preserve"> </w:t>
      </w:r>
      <w:r w:rsidR="00427BE0">
        <w:rPr>
          <w:rStyle w:val="FMVEZvraznnKlvesovzkratkanebomenu"/>
        </w:rPr>
        <w:t>Soubor</w:t>
      </w:r>
      <w:r w:rsidR="00427BE0" w:rsidRPr="004A5DD6">
        <w:rPr>
          <w:rStyle w:val="FMVEZvraznnKlvesovzkratkanebomenu"/>
        </w:rPr>
        <w:t xml:space="preserve"> – </w:t>
      </w:r>
      <w:r w:rsidR="00427BE0">
        <w:rPr>
          <w:rStyle w:val="FMVEZvraznnKlvesovzkratkanebomenu"/>
        </w:rPr>
        <w:t>Uložit jako</w:t>
      </w:r>
      <w:r w:rsidR="00427BE0">
        <w:t xml:space="preserve"> používejte v nastavení </w:t>
      </w:r>
      <w:r w:rsidR="00427BE0" w:rsidRPr="008C04BB">
        <w:rPr>
          <w:rStyle w:val="FMVEZvraznnKlvesovzkratkanebomenu"/>
        </w:rPr>
        <w:t>Další možnosti</w:t>
      </w:r>
      <w:r w:rsidR="00427BE0">
        <w:t xml:space="preserve"> volbu </w:t>
      </w:r>
      <w:r w:rsidR="00427BE0" w:rsidRPr="00E73A0C">
        <w:rPr>
          <w:rStyle w:val="FMVEZvraznnKlvesovzkratkanebomenu"/>
        </w:rPr>
        <w:t>Standardní (publikování online a tisk)</w:t>
      </w:r>
      <w:r w:rsidR="00427BE0">
        <w:t xml:space="preserve">. Dále volte </w:t>
      </w:r>
      <w:r w:rsidR="00427BE0" w:rsidRPr="00E73A0C">
        <w:rPr>
          <w:rStyle w:val="FMVEZvraznnKlvesovzkratkanebomenu"/>
        </w:rPr>
        <w:t>Možnosti</w:t>
      </w:r>
      <w:r w:rsidR="00427BE0">
        <w:t xml:space="preserve"> a ve volbě </w:t>
      </w:r>
      <w:r w:rsidR="00427BE0" w:rsidRPr="00E73A0C">
        <w:rPr>
          <w:rStyle w:val="FMVEZvraznnKlvesovzkratkanebomenu"/>
        </w:rPr>
        <w:t>Položky určené k publikování</w:t>
      </w:r>
      <w:r w:rsidR="00427BE0">
        <w:t xml:space="preserve"> volte </w:t>
      </w:r>
      <w:r w:rsidR="00427BE0" w:rsidRPr="00E73A0C">
        <w:rPr>
          <w:rStyle w:val="FMVEZvraznnKlvesovzkratkanebomenu"/>
        </w:rPr>
        <w:t>Dokument</w:t>
      </w:r>
      <w:r w:rsidR="00427BE0">
        <w:t xml:space="preserve"> (pokud ponecháte volbu </w:t>
      </w:r>
      <w:r w:rsidR="00427BE0" w:rsidRPr="00E73A0C">
        <w:rPr>
          <w:rStyle w:val="FMVEZvraznnKlvesovzkratkanebomenu"/>
        </w:rPr>
        <w:t>Dokument s revizemi</w:t>
      </w:r>
      <w:r w:rsidR="00427BE0">
        <w:t xml:space="preserve"> a máte v dokumentu komentáře či další revize, vytisknou se rovněž).</w:t>
      </w:r>
    </w:p>
    <w:p w14:paraId="7C4EE877" w14:textId="6FFEDA02" w:rsidR="00A63ACF" w:rsidRPr="00A63ACF" w:rsidRDefault="00620589" w:rsidP="00620589">
      <w:pPr>
        <w:pStyle w:val="FMVENormln"/>
      </w:pPr>
      <w:r>
        <w:t xml:space="preserve">Tento dokument se stále vyvíjí. Naleznete-li v něm chybu či máte-li námět k diskusi, neváhejte se obrátit na autory šablony. Hodně štěstí při psaní Vaší kvalifikační (či semestrální) práce. </w:t>
      </w:r>
    </w:p>
    <w:p w14:paraId="2D457C71" w14:textId="1EE71102" w:rsidR="00F8118B" w:rsidRDefault="00F8118B" w:rsidP="00F8118B">
      <w:pPr>
        <w:pStyle w:val="FMVENormln"/>
        <w:jc w:val="right"/>
      </w:pPr>
      <w:r w:rsidRPr="00AC5746">
        <w:t>Tomáš Kincl (</w:t>
      </w:r>
      <w:hyperlink r:id="rId61" w:history="1">
        <w:r w:rsidRPr="00AC5746">
          <w:rPr>
            <w:rStyle w:val="Hypertextovodkaz"/>
          </w:rPr>
          <w:t>kincl.tomas@gmail.com</w:t>
        </w:r>
      </w:hyperlink>
      <w:r w:rsidRPr="00AC5746">
        <w:t>)</w:t>
      </w:r>
    </w:p>
    <w:p w14:paraId="17EAF808" w14:textId="2184306D" w:rsidR="002F3945" w:rsidRDefault="00F8118B" w:rsidP="002F3945">
      <w:pPr>
        <w:pStyle w:val="FMVENormln"/>
        <w:jc w:val="right"/>
        <w:rPr>
          <w:i/>
          <w:sz w:val="20"/>
        </w:rPr>
        <w:sectPr w:rsidR="002F3945" w:rsidSect="005E2EBF">
          <w:pgSz w:w="11906" w:h="16838" w:code="9"/>
          <w:pgMar w:top="1701" w:right="1985" w:bottom="1985" w:left="1418" w:header="709" w:footer="1134" w:gutter="284"/>
          <w:cols w:space="708"/>
          <w:docGrid w:linePitch="360"/>
        </w:sectPr>
      </w:pPr>
      <w:r w:rsidRPr="00AC5746">
        <w:t>Jiří Přibil (</w:t>
      </w:r>
      <w:hyperlink r:id="rId62" w:history="1">
        <w:r w:rsidRPr="00AC5746">
          <w:rPr>
            <w:rStyle w:val="Hypertextovodkaz"/>
          </w:rPr>
          <w:t>jiri@pribil.cz</w:t>
        </w:r>
      </w:hyperlink>
      <w:r w:rsidRPr="00AC5746">
        <w:t>)</w:t>
      </w:r>
      <w:r w:rsidRPr="00AC5746">
        <w:br/>
      </w:r>
      <w:r w:rsidRPr="00AC5746">
        <w:rPr>
          <w:i/>
          <w:sz w:val="20"/>
        </w:rPr>
        <w:t>Katedra exaktních metod Fakulty managementu VŠE</w:t>
      </w:r>
    </w:p>
    <w:p w14:paraId="55ADC957" w14:textId="34EE7470" w:rsidR="006B5A9C" w:rsidRDefault="006B5A9C" w:rsidP="002F3945">
      <w:pPr>
        <w:pStyle w:val="FMVENadpis1Neslovan"/>
      </w:pPr>
      <w:bookmarkStart w:id="110" w:name="_Toc472863632"/>
      <w:r>
        <w:lastRenderedPageBreak/>
        <w:t>Seznam literatury</w:t>
      </w:r>
      <w:bookmarkEnd w:id="110"/>
    </w:p>
    <w:p w14:paraId="7B776E7B" w14:textId="77777777" w:rsidR="002F3945" w:rsidRDefault="002F3945" w:rsidP="00057AAD">
      <w:pPr>
        <w:pStyle w:val="FMVESeznamliteratury"/>
        <w:sectPr w:rsidR="002F3945" w:rsidSect="002F3945">
          <w:type w:val="oddPage"/>
          <w:pgSz w:w="11906" w:h="16838" w:code="9"/>
          <w:pgMar w:top="1701" w:right="1985" w:bottom="1985" w:left="1418" w:header="709" w:footer="1134" w:gutter="284"/>
          <w:cols w:space="708"/>
          <w:docGrid w:linePitch="360"/>
        </w:sectPr>
      </w:pPr>
    </w:p>
    <w:p w14:paraId="3711E04A" w14:textId="05A8368E" w:rsidR="00D731C2" w:rsidRPr="00A34C66" w:rsidRDefault="002F3945" w:rsidP="005D4BA6">
      <w:pPr>
        <w:pStyle w:val="FMVENadpis1Neslovan"/>
      </w:pPr>
      <w:bookmarkStart w:id="111" w:name="_Toc472863633"/>
      <w:r>
        <w:lastRenderedPageBreak/>
        <w:t>Pří</w:t>
      </w:r>
      <w:bookmarkEnd w:id="111"/>
      <w:r w:rsidR="005D4BA6" w:rsidRPr="00A34C66">
        <w:t>lohy</w:t>
      </w:r>
    </w:p>
    <w:sectPr w:rsidR="00D731C2" w:rsidRPr="00A34C66" w:rsidSect="005D4BA6">
      <w:headerReference w:type="even" r:id="rId63"/>
      <w:footerReference w:type="even" r:id="rId64"/>
      <w:type w:val="oddPage"/>
      <w:pgSz w:w="11906" w:h="16838" w:code="9"/>
      <w:pgMar w:top="1701" w:right="1985" w:bottom="1985" w:left="1134" w:header="709" w:footer="1134" w:gutter="284"/>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iří Přibil" w:date="2014-09-08T14:09:00Z" w:initials="JP">
    <w:p w14:paraId="666F94CB" w14:textId="31CB9A15" w:rsidR="009C5C39" w:rsidRDefault="009C5C39">
      <w:pPr>
        <w:pStyle w:val="Textkomente"/>
      </w:pPr>
      <w:r>
        <w:rPr>
          <w:rStyle w:val="Odkaznakoment"/>
        </w:rPr>
        <w:annotationRef/>
      </w:r>
      <w:r>
        <w:t>Tuto stránku před svázáním práce vyjměte. Slouží pouze jako náhled desek práce.</w:t>
      </w:r>
    </w:p>
  </w:comment>
  <w:comment w:id="1" w:author="Jiří Přibil" w:date="2014-10-08T12:57:00Z" w:initials="JP">
    <w:p w14:paraId="1FDA1610" w14:textId="5242F5DA" w:rsidR="009C5C39" w:rsidRDefault="009C5C39">
      <w:pPr>
        <w:pStyle w:val="Textkomente"/>
      </w:pPr>
      <w:r>
        <w:rPr>
          <w:rStyle w:val="Odkaznakoment"/>
        </w:rPr>
        <w:annotationRef/>
      </w:r>
      <w:r>
        <w:t>Zde vepište název katedry, na které zpracováváte svoji práci.</w:t>
      </w:r>
    </w:p>
  </w:comment>
  <w:comment w:id="2" w:author="Jiří Přibil" w:date="2017-01-21T19:05:00Z" w:initials="JP">
    <w:p w14:paraId="44CAFA8C" w14:textId="5C1936C3" w:rsidR="009C5C39" w:rsidRDefault="009C5C39">
      <w:pPr>
        <w:pStyle w:val="Textkomente"/>
      </w:pPr>
      <w:r>
        <w:rPr>
          <w:rStyle w:val="Odkaznakoment"/>
        </w:rPr>
        <w:annotationRef/>
      </w:r>
      <w:r>
        <w:t>Název Vaší práce.</w:t>
      </w:r>
    </w:p>
  </w:comment>
  <w:comment w:id="3" w:author="Jiří Přibil" w:date="2014-11-15T14:41:00Z" w:initials="JP">
    <w:p w14:paraId="5DAFD9E4" w14:textId="79CFCA6E" w:rsidR="009C5C39" w:rsidRDefault="009C5C39">
      <w:pPr>
        <w:pStyle w:val="Textkomente"/>
      </w:pPr>
      <w:r>
        <w:rPr>
          <w:rStyle w:val="Odkaznakoment"/>
        </w:rPr>
        <w:annotationRef/>
      </w:r>
      <w:r>
        <w:rPr>
          <w:rStyle w:val="Odkaznakoment"/>
        </w:rPr>
        <w:t>Upravte typ práce u autora a vedoucího dole na stránce podle toho, zda píšete práci bakalářskou či diplomovou (či disertační).</w:t>
      </w:r>
    </w:p>
  </w:comment>
  <w:comment w:id="4" w:author="Jiří Přibil" w:date="2014-11-15T14:42:00Z" w:initials="JP">
    <w:p w14:paraId="20F5CD97" w14:textId="75900F09" w:rsidR="009C5C39" w:rsidRDefault="009C5C39" w:rsidP="00EF51DC">
      <w:pPr>
        <w:pStyle w:val="Textkomente"/>
      </w:pPr>
      <w:r>
        <w:rPr>
          <w:rStyle w:val="Odkaznakoment"/>
        </w:rPr>
        <w:annotationRef/>
      </w:r>
      <w:r>
        <w:rPr>
          <w:rStyle w:val="Odkaznakoment"/>
        </w:rPr>
        <w:t>Upravte typ práce v prohlášení podle toho, zda píšete práci bakalářskou či diplomovou (či disertační).</w:t>
      </w:r>
    </w:p>
    <w:p w14:paraId="5202016B" w14:textId="28F6D929" w:rsidR="009C5C39" w:rsidRDefault="009C5C39" w:rsidP="00EF51DC">
      <w:pPr>
        <w:pStyle w:val="Textkomente"/>
      </w:pPr>
    </w:p>
    <w:p w14:paraId="5BDA00B3" w14:textId="5C56B138" w:rsidR="009C5C39" w:rsidRDefault="009C5C39">
      <w:pPr>
        <w:pStyle w:val="Textkomente"/>
      </w:pPr>
    </w:p>
  </w:comment>
  <w:comment w:id="5" w:author="Tomáš Kincl" w:date="2018-08-28T17:25:00Z" w:initials="k">
    <w:p w14:paraId="4D38CD7E" w14:textId="266004A6" w:rsidR="009C5C39" w:rsidRDefault="009C5C39">
      <w:pPr>
        <w:pStyle w:val="Textkomente"/>
      </w:pPr>
      <w:r>
        <w:rPr>
          <w:rStyle w:val="Odkaznakoment"/>
        </w:rPr>
        <w:annotationRef/>
      </w:r>
      <w:r>
        <w:t>Upravte rod dle skutečnosti</w:t>
      </w:r>
    </w:p>
  </w:comment>
  <w:comment w:id="6" w:author="Tomáš Kincl" w:date="2018-08-28T17:26:00Z" w:initials="k">
    <w:p w14:paraId="4C9F1DF5" w14:textId="38FB79E2" w:rsidR="009C5C39" w:rsidRDefault="009C5C39">
      <w:pPr>
        <w:pStyle w:val="Textkomente"/>
      </w:pPr>
      <w:r>
        <w:rPr>
          <w:rStyle w:val="Odkaznakoment"/>
        </w:rPr>
        <w:annotationRef/>
      </w:r>
      <w:r>
        <w:t>Upravte rod dle skutečnosti</w:t>
      </w:r>
    </w:p>
  </w:comment>
  <w:comment w:id="7" w:author="Tomáš Kincl" w:date="2015-05-03T10:32:00Z" w:initials="TK">
    <w:p w14:paraId="38ACDC01" w14:textId="5EED5CCD" w:rsidR="009C5C39" w:rsidRDefault="009C5C39">
      <w:pPr>
        <w:pStyle w:val="Textkomente"/>
      </w:pPr>
      <w:r>
        <w:rPr>
          <w:rStyle w:val="Odkaznakoment"/>
        </w:rPr>
        <w:annotationRef/>
      </w:r>
      <w:r>
        <w:rPr>
          <w:rStyle w:val="Odkaznakoment"/>
        </w:rPr>
        <w:t xml:space="preserve">Do této stránky </w:t>
      </w:r>
      <w:r>
        <w:t>přepište údaje ze zadání práce tak, jak ji máte v InSISu. Nastavte správně všechny údaje:</w:t>
      </w:r>
    </w:p>
    <w:p w14:paraId="6947BF78" w14:textId="77777777" w:rsidR="009C5C39" w:rsidRDefault="009C5C39" w:rsidP="00A1686F">
      <w:pPr>
        <w:pStyle w:val="Textkomente"/>
        <w:numPr>
          <w:ilvl w:val="0"/>
          <w:numId w:val="11"/>
        </w:numPr>
      </w:pPr>
      <w:r>
        <w:t xml:space="preserve"> katedru, na které práci zpracováváte,</w:t>
      </w:r>
    </w:p>
    <w:p w14:paraId="6289869B" w14:textId="77777777" w:rsidR="009C5C39" w:rsidRDefault="009C5C39" w:rsidP="00A1686F">
      <w:pPr>
        <w:pStyle w:val="Textkomente"/>
        <w:numPr>
          <w:ilvl w:val="0"/>
          <w:numId w:val="11"/>
        </w:numPr>
      </w:pPr>
      <w:r>
        <w:t xml:space="preserve"> akademický rok,</w:t>
      </w:r>
    </w:p>
    <w:p w14:paraId="64E5FF7E" w14:textId="77777777" w:rsidR="009C5C39" w:rsidRDefault="009C5C39" w:rsidP="00A1686F">
      <w:pPr>
        <w:pStyle w:val="Textkomente"/>
        <w:numPr>
          <w:ilvl w:val="0"/>
          <w:numId w:val="11"/>
        </w:numPr>
      </w:pPr>
      <w:r>
        <w:t xml:space="preserve"> typ práce,</w:t>
      </w:r>
    </w:p>
    <w:p w14:paraId="689A54AF" w14:textId="77777777" w:rsidR="009C5C39" w:rsidRDefault="009C5C39" w:rsidP="00A1686F">
      <w:pPr>
        <w:pStyle w:val="Textkomente"/>
        <w:numPr>
          <w:ilvl w:val="0"/>
          <w:numId w:val="11"/>
        </w:numPr>
      </w:pPr>
      <w:r>
        <w:t xml:space="preserve"> příponu dle pohlaví,</w:t>
      </w:r>
    </w:p>
    <w:p w14:paraId="1753E9F6" w14:textId="77777777" w:rsidR="009C5C39" w:rsidRDefault="009C5C39" w:rsidP="00A1686F">
      <w:pPr>
        <w:pStyle w:val="Textkomente"/>
        <w:numPr>
          <w:ilvl w:val="0"/>
          <w:numId w:val="11"/>
        </w:numPr>
      </w:pPr>
      <w:r>
        <w:t xml:space="preserve"> rozsah práce,</w:t>
      </w:r>
    </w:p>
    <w:p w14:paraId="617FA5D7" w14:textId="77777777" w:rsidR="009C5C39" w:rsidRDefault="009C5C39" w:rsidP="00A1686F">
      <w:pPr>
        <w:pStyle w:val="Textkomente"/>
        <w:numPr>
          <w:ilvl w:val="0"/>
          <w:numId w:val="11"/>
        </w:numPr>
      </w:pPr>
      <w:r>
        <w:t xml:space="preserve"> datum zadání a termín odevzdání práce,</w:t>
      </w:r>
    </w:p>
    <w:p w14:paraId="6DAC089B" w14:textId="77777777" w:rsidR="009C5C39" w:rsidRDefault="009C5C39" w:rsidP="00A1686F">
      <w:pPr>
        <w:pStyle w:val="Textkomente"/>
        <w:numPr>
          <w:ilvl w:val="0"/>
          <w:numId w:val="11"/>
        </w:numPr>
      </w:pPr>
      <w:r>
        <w:t xml:space="preserve"> Vaše jméno, jméno vedoucího práce i vedoucího katedry (dbejte na korektní zadání akademických titulů, pokud si nejste jisti, zkopírujte údaje z InSISu).</w:t>
      </w:r>
    </w:p>
    <w:p w14:paraId="07027F78" w14:textId="0B554CAB" w:rsidR="009C5C39" w:rsidRPr="00DC7BFD" w:rsidRDefault="009C5C39" w:rsidP="00DC7BFD">
      <w:pPr>
        <w:pStyle w:val="Textkomente"/>
        <w:rPr>
          <w:b/>
        </w:rPr>
      </w:pPr>
      <w:r w:rsidRPr="00DC7BFD">
        <w:rPr>
          <w:b/>
        </w:rPr>
        <w:t xml:space="preserve">Text vkládejte přes kartu </w:t>
      </w:r>
      <w:r w:rsidRPr="00DB743A">
        <w:rPr>
          <w:b/>
          <w:i/>
        </w:rPr>
        <w:t>Domů/Vložit/Vložit jinak</w:t>
      </w:r>
      <w:r w:rsidRPr="00DC7BFD">
        <w:rPr>
          <w:b/>
        </w:rPr>
        <w:t xml:space="preserve"> a volte </w:t>
      </w:r>
      <w:r w:rsidRPr="00DB743A">
        <w:rPr>
          <w:b/>
          <w:i/>
        </w:rPr>
        <w:t>Neformátovaný text</w:t>
      </w:r>
      <w:r w:rsidRPr="00DC7BFD">
        <w:rPr>
          <w:b/>
        </w:rPr>
        <w:t>.</w:t>
      </w:r>
    </w:p>
  </w:comment>
  <w:comment w:id="8" w:author="Jiří Přibil" w:date="2014-11-30T18:20:00Z" w:initials="JP">
    <w:p w14:paraId="16EC090F" w14:textId="2AD9045D" w:rsidR="009C5C39" w:rsidRDefault="009C5C39" w:rsidP="00BC68C6">
      <w:pPr>
        <w:pStyle w:val="Textkomente"/>
      </w:pPr>
      <w:r>
        <w:rPr>
          <w:rStyle w:val="Odkaznakoment"/>
        </w:rPr>
        <w:annotationRef/>
      </w:r>
      <w:r>
        <w:rPr>
          <w:rStyle w:val="Odkaznakoment"/>
        </w:rPr>
        <w:t>Upravte typ práce podle toho, zda píšete práci bakalářskou či diplomovou (či disertační)</w:t>
      </w:r>
    </w:p>
    <w:p w14:paraId="52E4618E" w14:textId="1E7F5BA8" w:rsidR="009C5C39" w:rsidRDefault="009C5C39">
      <w:pPr>
        <w:pStyle w:val="Textkomente"/>
      </w:pPr>
    </w:p>
  </w:comment>
  <w:comment w:id="9" w:author="Tomáš Kincl" w:date="2015-04-26T13:31:00Z" w:initials="TK">
    <w:p w14:paraId="6C072048" w14:textId="0E673A52" w:rsidR="009C5C39" w:rsidRDefault="009C5C39">
      <w:pPr>
        <w:pStyle w:val="Textkomente"/>
      </w:pPr>
      <w:r>
        <w:rPr>
          <w:rStyle w:val="Odkaznakoment"/>
        </w:rPr>
        <w:annotationRef/>
      </w:r>
      <w:r>
        <w:t xml:space="preserve">Můžete vytvořit i seznam dalších objektů. Využijte stejného formátování jako je v ukázce. Seznam objektů se netvoří ručně, ale automaticky přes kartu </w:t>
      </w:r>
      <w:r w:rsidRPr="00DB743A">
        <w:rPr>
          <w:i/>
        </w:rPr>
        <w:t>Reference/Titulky</w:t>
      </w:r>
      <w:r>
        <w:t xml:space="preserve"> a </w:t>
      </w:r>
      <w:r w:rsidRPr="00DB743A">
        <w:rPr>
          <w:i/>
        </w:rPr>
        <w:t>Vložit seznam obrázků</w:t>
      </w:r>
      <w:r>
        <w:t xml:space="preserve">. Pokud tvoříte titulky k objektům korektně (tj. funkcemi </w:t>
      </w:r>
      <w:r w:rsidRPr="00DB743A">
        <w:rPr>
          <w:i/>
        </w:rPr>
        <w:t>Vložit titulek</w:t>
      </w:r>
      <w:r>
        <w:t xml:space="preserve">, případně </w:t>
      </w:r>
      <w:r w:rsidRPr="00DB743A">
        <w:rPr>
          <w:i/>
        </w:rPr>
        <w:t>Nový popisek</w:t>
      </w:r>
      <w:r>
        <w:t xml:space="preserve"> a </w:t>
      </w:r>
      <w:r w:rsidRPr="00DB743A">
        <w:rPr>
          <w:i/>
        </w:rPr>
        <w:t>Umístění Nad vybraným objektem</w:t>
      </w:r>
      <w:r>
        <w:t>), měl by být v menu dostupný Popisek titulku pro typ objektu, který chcete vložit.</w:t>
      </w:r>
    </w:p>
  </w:comment>
  <w:comment w:id="11" w:author="Jiří Přibil" w:date="2014-11-30T18:20:00Z" w:initials="JP">
    <w:p w14:paraId="1B3DACA2" w14:textId="7B094EE4" w:rsidR="009C5C39" w:rsidRDefault="009C5C39" w:rsidP="00BC68C6">
      <w:pPr>
        <w:pStyle w:val="Textkomente"/>
      </w:pPr>
      <w:r>
        <w:rPr>
          <w:rStyle w:val="Odkaznakoment"/>
        </w:rPr>
        <w:annotationRef/>
      </w:r>
      <w:r>
        <w:rPr>
          <w:rStyle w:val="Odkaznakoment"/>
        </w:rPr>
        <w:t>Upravte typ práce v záhlaví podle toho, zda píšete práci bakalářskou či diplomovou (či disertační)</w:t>
      </w:r>
    </w:p>
    <w:p w14:paraId="24AFA0AA" w14:textId="3935FAED" w:rsidR="009C5C39" w:rsidRPr="00AC61F3" w:rsidRDefault="009C5C39">
      <w:pPr>
        <w:pStyle w:val="Textkomente"/>
        <w:rPr>
          <w:b/>
        </w:rPr>
      </w:pPr>
      <w:r w:rsidRPr="00AC61F3">
        <w:rPr>
          <w:b/>
        </w:rPr>
        <w:t xml:space="preserve">Nezapomeňte, že záhlaví jsou různá pro liché a sudé strany a že záhlaví je i na předchozích stránkách </w:t>
      </w:r>
      <w:r w:rsidRPr="00AC61F3">
        <w:rPr>
          <w:b/>
        </w:rPr>
        <w:br/>
        <w:t>v různých oddílech, tj. upravuje se zvlášť)</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6F94CB" w15:done="0"/>
  <w15:commentEx w15:paraId="1FDA1610" w15:done="0"/>
  <w15:commentEx w15:paraId="44CAFA8C" w15:done="0"/>
  <w15:commentEx w15:paraId="5DAFD9E4" w15:done="0"/>
  <w15:commentEx w15:paraId="5BDA00B3" w15:done="0"/>
  <w15:commentEx w15:paraId="4D38CD7E" w15:done="0"/>
  <w15:commentEx w15:paraId="4C9F1DF5" w15:done="0"/>
  <w15:commentEx w15:paraId="07027F78" w15:done="0"/>
  <w15:commentEx w15:paraId="52E4618E" w15:done="0"/>
  <w15:commentEx w15:paraId="6C072048" w15:done="0"/>
  <w15:commentEx w15:paraId="24AFA0A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6F94CB" w16cid:durableId="1F3003FF"/>
  <w16cid:commentId w16cid:paraId="1FDA1610" w16cid:durableId="1F300400"/>
  <w16cid:commentId w16cid:paraId="44CAFA8C" w16cid:durableId="1F300401"/>
  <w16cid:commentId w16cid:paraId="5DAFD9E4" w16cid:durableId="1F300402"/>
  <w16cid:commentId w16cid:paraId="5BDA00B3" w16cid:durableId="1F300403"/>
  <w16cid:commentId w16cid:paraId="4D38CD7E" w16cid:durableId="1F300418"/>
  <w16cid:commentId w16cid:paraId="4C9F1DF5" w16cid:durableId="1F30042E"/>
  <w16cid:commentId w16cid:paraId="07027F78" w16cid:durableId="1F300404"/>
  <w16cid:commentId w16cid:paraId="52E4618E" w16cid:durableId="1F300405"/>
  <w16cid:commentId w16cid:paraId="6C072048" w16cid:durableId="1F300406"/>
  <w16cid:commentId w16cid:paraId="24AFA0AA" w16cid:durableId="1F3004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96A82" w14:textId="77777777" w:rsidR="006A1765" w:rsidRDefault="006A1765" w:rsidP="00E77BEC">
      <w:r>
        <w:separator/>
      </w:r>
    </w:p>
    <w:p w14:paraId="72D7C2E8" w14:textId="77777777" w:rsidR="006A1765" w:rsidRDefault="006A1765"/>
    <w:p w14:paraId="5A5D3BA3" w14:textId="77777777" w:rsidR="006A1765" w:rsidRDefault="006A1765"/>
  </w:endnote>
  <w:endnote w:type="continuationSeparator" w:id="0">
    <w:p w14:paraId="4C3F5042" w14:textId="77777777" w:rsidR="006A1765" w:rsidRDefault="006A1765" w:rsidP="00E77BEC">
      <w:r>
        <w:continuationSeparator/>
      </w:r>
    </w:p>
    <w:p w14:paraId="33F6D635" w14:textId="77777777" w:rsidR="006A1765" w:rsidRDefault="006A1765"/>
    <w:p w14:paraId="1F848E1E" w14:textId="77777777" w:rsidR="006A1765" w:rsidRDefault="006A17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SemiBold">
    <w:altName w:val="Arial"/>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807B" w14:textId="77777777" w:rsidR="00D229AC" w:rsidRDefault="00D229AC">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1E22D" w14:textId="751E921D" w:rsidR="009C5C39" w:rsidRPr="00985BCC" w:rsidRDefault="009C5C39" w:rsidP="00985BC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B7CA" w14:textId="77777777" w:rsidR="00D229AC" w:rsidRDefault="00D229A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8CCD5" w14:textId="77777777" w:rsidR="00D229AC" w:rsidRDefault="00D229AC">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9ABE3" w14:textId="0EEA0A4C" w:rsidR="009C5C39" w:rsidRPr="00466C0B" w:rsidRDefault="009C5C39" w:rsidP="00AD5106">
    <w:pPr>
      <w:pStyle w:val="FMVEZpatSud"/>
    </w:pPr>
    <w:r>
      <w:t xml:space="preserve">STRANA </w:t>
    </w:r>
    <w:r>
      <w:fldChar w:fldCharType="begin"/>
    </w:r>
    <w:r>
      <w:instrText>PAGE   \* MERGEFORMAT</w:instrText>
    </w:r>
    <w:r>
      <w:fldChar w:fldCharType="separate"/>
    </w:r>
    <w:r>
      <w:rPr>
        <w:noProof/>
      </w:rPr>
      <w:t>14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7647" w14:textId="1372D50D" w:rsidR="009C5C39" w:rsidRDefault="009C5C39" w:rsidP="007414E2">
    <w:pPr>
      <w:pStyle w:val="Zpat"/>
      <w:jc w:val="right"/>
    </w:pPr>
    <w:r>
      <w:t xml:space="preserve">STRANA </w:t>
    </w:r>
    <w:r>
      <w:fldChar w:fldCharType="begin"/>
    </w:r>
    <w:r>
      <w:instrText>PAGE   \* MERGEFORMAT</w:instrText>
    </w:r>
    <w:r>
      <w:fldChar w:fldCharType="separate"/>
    </w:r>
    <w:r>
      <w:rPr>
        <w:noProof/>
      </w:rPr>
      <w:t>15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C81D" w14:textId="77777777" w:rsidR="009C5C39" w:rsidRPr="007414E2" w:rsidRDefault="009C5C39"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6BD51" w14:textId="52DED1AE" w:rsidR="009C5C39" w:rsidRPr="00466C0B" w:rsidRDefault="009C5C39" w:rsidP="00AD5106">
    <w:pPr>
      <w:pStyle w:val="FMVEZpatSud"/>
    </w:pPr>
    <w:r>
      <w:t xml:space="preserve">STRANA </w:t>
    </w:r>
    <w:r>
      <w:fldChar w:fldCharType="begin"/>
    </w:r>
    <w:r>
      <w:instrText>PAGE   \* MERGEFORMAT</w:instrText>
    </w:r>
    <w:r>
      <w:fldChar w:fldCharType="separate"/>
    </w:r>
    <w:r>
      <w:rPr>
        <w:noProof/>
      </w:rPr>
      <w:t>20</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292A6" w14:textId="40D6686D" w:rsidR="009C5C39" w:rsidRDefault="009C5C39" w:rsidP="007414E2">
    <w:pPr>
      <w:pStyle w:val="Zpat"/>
      <w:jc w:val="right"/>
    </w:pPr>
    <w:r>
      <w:t xml:space="preserve">STRANA </w:t>
    </w:r>
    <w:r>
      <w:fldChar w:fldCharType="begin"/>
    </w:r>
    <w:r>
      <w:instrText>PAGE   \* MERGEFORMAT</w:instrText>
    </w:r>
    <w:r>
      <w:fldChar w:fldCharType="separate"/>
    </w:r>
    <w:r>
      <w:rPr>
        <w:noProof/>
      </w:rPr>
      <w:t>21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9532" w14:textId="77777777" w:rsidR="009C5C39" w:rsidRPr="007414E2" w:rsidRDefault="009C5C39"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A3185" w14:textId="77777777" w:rsidR="006A1765" w:rsidRPr="002F7A57" w:rsidRDefault="006A1765" w:rsidP="00185FE8">
      <w:pPr>
        <w:pStyle w:val="Oddlovapoznmekpodarou"/>
      </w:pPr>
      <w:r w:rsidRPr="002F7A57">
        <w:t>•••••••••••••••••••••••••••••••••••••••••••••••••••</w:t>
      </w:r>
    </w:p>
    <w:p w14:paraId="728A7E86" w14:textId="77777777" w:rsidR="006A1765" w:rsidRDefault="006A1765"/>
  </w:footnote>
  <w:footnote w:type="continuationSeparator" w:id="0">
    <w:p w14:paraId="0E89464E" w14:textId="77777777" w:rsidR="006A1765" w:rsidRDefault="006A1765" w:rsidP="00E77BEC">
      <w:r>
        <w:continuationSeparator/>
      </w:r>
    </w:p>
    <w:p w14:paraId="435AC825" w14:textId="77777777" w:rsidR="006A1765" w:rsidRDefault="006A1765"/>
    <w:p w14:paraId="0CBD1AEC" w14:textId="77777777" w:rsidR="006A1765" w:rsidRDefault="006A1765"/>
  </w:footnote>
  <w:footnote w:id="1">
    <w:p w14:paraId="335C9B2F" w14:textId="77777777" w:rsidR="009C5C39" w:rsidRDefault="009C5C39" w:rsidP="00EF5111">
      <w:pPr>
        <w:pStyle w:val="Textpoznpodarou"/>
      </w:pPr>
      <w:r>
        <w:rPr>
          <w:rStyle w:val="Znakapoznpodarou"/>
        </w:rPr>
        <w:footnoteRef/>
      </w:r>
      <w:r>
        <w:tab/>
        <w:t>Za originální výzkum se zpravidla pokládá: (a) empiricky zaměřený výzkum v dosud neprobádané oblasti/novém kontextu, (b) použití známých myšlenek, postupů, metod s novou interpretací, (c) využití známých myšlenek, postupů, metod v nové a neprozkoumané oblasti/novém kontextu, (d) získání nových poznatků ve vztahu k již známým otázkám či problémům, (e) replikace výzkumu (např. ověření poznatků prostřednictvím srovnatelné metodiky na nových datech, (f) původní syntéza, (g) interdisciplinární přístup využívající novým způsobem poznatky, postupy, metody z různých oblastí, (h) objevení nových poznatků způsobem, který nebyl v daném kontextu dosud použit.</w:t>
      </w:r>
      <w:r>
        <w:br/>
      </w:r>
      <w:r w:rsidRPr="000645CE">
        <w:rPr>
          <w:i/>
        </w:rPr>
        <w:t>(HENDL, Jan. Kvalitativní výzkum: základní teorie, metody a aplikace. Čtvrté, přepracované a rozšířené vydání. Praha: Portál, 2016. ISBN 978-80-262-0982-9)</w:t>
      </w:r>
    </w:p>
  </w:footnote>
  <w:footnote w:id="2">
    <w:p w14:paraId="1532EABF" w14:textId="77777777" w:rsidR="009C5C39" w:rsidRPr="000645CE" w:rsidRDefault="009C5C39" w:rsidP="00DF240A">
      <w:pPr>
        <w:pStyle w:val="Textpoznpodarou"/>
        <w:rPr>
          <w:i/>
        </w:rPr>
      </w:pPr>
      <w:r>
        <w:rPr>
          <w:rStyle w:val="Znakapoznpodarou"/>
        </w:rPr>
        <w:footnoteRef/>
      </w:r>
      <w:r>
        <w:tab/>
        <w:t>Za originální výzkum se zpravidla pokládá: (a) empiricky zaměřený výzkum v dosud neprobádané oblasti/novém kontextu, (b) použití známých myšlenek, postupů, metod s novou interpretací, (c) využití známých myšlenek, postupů, metod v nové a neprozkoumané oblasti/novém kontextu, (d) získání nových poznatků ve vztahu k již známým otázkám či problémům, (e) replikace výzkumu (např. ověření poznatků prostřednictvím srovnatelné metodiky na nových datech, (f) původní syntéza, (g) interdisciplinární přístup využívající novým způsobem poznatky, postupy, metody z různých oblastí, (h) objevení nových poznatků způsobem, který nebyl v daném kontextu dosud použit.</w:t>
      </w:r>
      <w:r>
        <w:br/>
      </w:r>
      <w:r w:rsidRPr="000645CE">
        <w:rPr>
          <w:i/>
        </w:rPr>
        <w:t>(HENDL, Jan. Kvalitativní výzkum: základní teorie, metody a aplikace. Čtvrté, přepracované a rozšířené vydání. Praha: Portál, 2016. ISBN 978-80-262-0982-9)</w:t>
      </w:r>
    </w:p>
  </w:footnote>
  <w:footnote w:id="3">
    <w:p w14:paraId="5D6458FB" w14:textId="77777777" w:rsidR="009C5C39" w:rsidRDefault="009C5C39" w:rsidP="00DF240A">
      <w:pPr>
        <w:pStyle w:val="Textpoznpodarou"/>
      </w:pPr>
      <w:r>
        <w:rPr>
          <w:rStyle w:val="Znakapoznpodarou"/>
        </w:rPr>
        <w:footnoteRef/>
      </w:r>
      <w:r>
        <w:tab/>
      </w:r>
      <w:r w:rsidRPr="005F4818">
        <w:t>Téma práce musí být úzce vymezeno a musí hledat odpovědi na zřetelně formulovaný teoretický, metodologický, sociální, kulturní, oborový či jiný relevantní problém. Cílem není psát učebnici, encyklopedii, heslář či příručku; pouhý přehled teorií, konceptů, tezí či jmen význačných autorů nelze považovat za odborný text.</w:t>
      </w:r>
    </w:p>
  </w:footnote>
  <w:footnote w:id="4">
    <w:p w14:paraId="25E4886A" w14:textId="1D6D5D8E" w:rsidR="009C5C39" w:rsidRDefault="009C5C39">
      <w:pPr>
        <w:pStyle w:val="Textpoznpodarou"/>
      </w:pPr>
      <w:r>
        <w:rPr>
          <w:rStyle w:val="Znakapoznpodarou"/>
        </w:rPr>
        <w:footnoteRef/>
      </w:r>
      <w:r>
        <w:tab/>
      </w:r>
      <w:r w:rsidRPr="00C52D94">
        <w:t>Tato situace je ilustrována přímo na tomto textu. Pokud jej chápeme jako ucelený odstavec, je správné text</w:t>
      </w:r>
      <w:r>
        <w:t xml:space="preserve"> počínající slovy </w:t>
      </w:r>
      <w:r w:rsidRPr="00BE288B">
        <w:rPr>
          <w:rStyle w:val="FMVEKotacepm"/>
        </w:rPr>
        <w:t>„Existuje však ještě jedna situace…“</w:t>
      </w:r>
      <w:r>
        <w:t xml:space="preserve"> neodsazovat. Pokud by ovšem tato věta bezprostředně na předchozí seznam nenavazovala, lze ji jistě prohlásit za začátek nového odstavce a jako takovou ji zformátovat stylem </w:t>
      </w:r>
      <w:r w:rsidRPr="00B24EB7">
        <w:t>FM VŠE: NORMÁLNÍ</w:t>
      </w:r>
      <w:r>
        <w:t>.</w:t>
      </w:r>
    </w:p>
  </w:footnote>
  <w:footnote w:id="5">
    <w:p w14:paraId="4B521C08" w14:textId="77777777" w:rsidR="009C5C39" w:rsidRDefault="009C5C39" w:rsidP="00730D7E">
      <w:pPr>
        <w:pStyle w:val="Textpoznpodarou"/>
      </w:pPr>
      <w:r>
        <w:rPr>
          <w:rStyle w:val="Znakapoznpodarou"/>
        </w:rPr>
        <w:footnoteRef/>
      </w:r>
      <w:r>
        <w:tab/>
      </w:r>
      <w:r w:rsidRPr="00A956A1">
        <w:t>Předdefinovaný styl pro číslované odrážky je nastaven obdobně, jako styl pro odrážky nečíslované. Předsazení prvního řádku lze v implicitním nastavení dobře použít maximálně do hodnoty odrážky 9. Pokud je nezbytné vytvořit seznam s více odrážkami, je nutné styl upravit (zvětšit předsazení prvního řádku např. na 150 nebo 200 % původní hodnoty)</w:t>
      </w:r>
      <w:r>
        <w:t>.</w:t>
      </w:r>
    </w:p>
  </w:footnote>
  <w:footnote w:id="6">
    <w:p w14:paraId="280A2A5C" w14:textId="77777777" w:rsidR="009C5C39" w:rsidRDefault="009C5C39" w:rsidP="00E46B35">
      <w:pPr>
        <w:pStyle w:val="Textpoznpodarou"/>
      </w:pPr>
      <w:r>
        <w:rPr>
          <w:rStyle w:val="Znakapoznpodarou"/>
        </w:rPr>
        <w:footnoteRef/>
      </w:r>
      <w:r>
        <w:tab/>
        <w:t xml:space="preserve">V literatuře se </w:t>
      </w:r>
      <w:r w:rsidRPr="00E23B0C">
        <w:t xml:space="preserve">ale </w:t>
      </w:r>
      <w:r>
        <w:t xml:space="preserve">můžete </w:t>
      </w:r>
      <w:r w:rsidRPr="007C2708">
        <w:t>setkat</w:t>
      </w:r>
      <w:r>
        <w:t xml:space="preserve"> i s poznámkami pod čarou, které jsou </w:t>
      </w:r>
      <w:r w:rsidRPr="00E23B0C">
        <w:t xml:space="preserve">na každé stránce </w:t>
      </w:r>
      <w:r>
        <w:t xml:space="preserve">číslovány </w:t>
      </w:r>
      <w:r w:rsidRPr="00E23B0C">
        <w:t>vždy od jedničky</w:t>
      </w:r>
      <w:r>
        <w:t xml:space="preserve">. Pro běžné práce (snad vyjma </w:t>
      </w:r>
      <w:r w:rsidRPr="00866A27">
        <w:t>dizertačních</w:t>
      </w:r>
      <w:r>
        <w:t xml:space="preserve">) je to ale zbytečné a k tomuto kroku ale sáhněte pouze v okamžiku, kdy se ve Vaší práci </w:t>
      </w:r>
      <w:r w:rsidRPr="0025115A">
        <w:t>objevují</w:t>
      </w:r>
      <w:r>
        <w:t xml:space="preserve"> řádově stovky poznámek pod čarou a jejich průběžné číslování by tak působilo chaoticky.</w:t>
      </w:r>
    </w:p>
  </w:footnote>
  <w:footnote w:id="7">
    <w:p w14:paraId="2907E1E4" w14:textId="77777777" w:rsidR="009C5C39" w:rsidRDefault="009C5C39" w:rsidP="003B456B">
      <w:pPr>
        <w:pStyle w:val="Textpoznpodarou"/>
      </w:pPr>
      <w:r>
        <w:rPr>
          <w:rStyle w:val="Znakapoznpodarou"/>
        </w:rPr>
        <w:footnoteRef/>
      </w:r>
      <w:r>
        <w:tab/>
      </w:r>
      <w:r w:rsidRPr="003B456B">
        <w:t>Nejčastějším způsobem je bezesporu první formát; je nejpřehlednější a čtenáře nenutí listovat textem práce</w:t>
      </w:r>
      <w:r>
        <w:t>.</w:t>
      </w:r>
    </w:p>
  </w:footnote>
  <w:footnote w:id="8">
    <w:p w14:paraId="2E71B2D5" w14:textId="77777777" w:rsidR="009C5C39" w:rsidRDefault="009C5C39" w:rsidP="00A21124">
      <w:pPr>
        <w:pStyle w:val="Textpoznpodarou"/>
      </w:pPr>
      <w:r>
        <w:rPr>
          <w:rStyle w:val="Znakapoznpodarou"/>
        </w:rPr>
        <w:footnoteRef/>
      </w:r>
      <w:r>
        <w:tab/>
        <w:t>T</w:t>
      </w:r>
      <w:r w:rsidRPr="00405D3F">
        <w:t>o je samozřejmě nemožné v případě tabulky delší</w:t>
      </w:r>
      <w:r>
        <w:t>,</w:t>
      </w:r>
      <w:r w:rsidRPr="00405D3F">
        <w:t xml:space="preserve"> než </w:t>
      </w:r>
      <w:r>
        <w:t>je délka stránky. V takovém případě by tabulka měla začínat na začátku stránky a na každé další stránce by měla mít vždy znovu uvedeno záhlaví.</w:t>
      </w:r>
    </w:p>
  </w:footnote>
  <w:footnote w:id="9">
    <w:p w14:paraId="5AE66866" w14:textId="77777777" w:rsidR="009C5C39" w:rsidRDefault="009C5C39" w:rsidP="00A21124">
      <w:pPr>
        <w:pStyle w:val="Textpoznpodarou"/>
      </w:pPr>
      <w:r>
        <w:rPr>
          <w:rStyle w:val="Znakapoznpodarou"/>
        </w:rPr>
        <w:footnoteRef/>
      </w:r>
      <w:r>
        <w:tab/>
        <w:t>Toto označení používáme zcela vědomě.</w:t>
      </w:r>
    </w:p>
  </w:footnote>
  <w:footnote w:id="10">
    <w:p w14:paraId="56A30393" w14:textId="77777777" w:rsidR="003B7A1D" w:rsidRDefault="003B7A1D" w:rsidP="003B7A1D">
      <w:pPr>
        <w:pStyle w:val="Textpoznpodarou"/>
      </w:pPr>
      <w:r>
        <w:rPr>
          <w:rStyle w:val="Znakapoznpodarou"/>
        </w:rPr>
        <w:footnoteRef/>
      </w:r>
      <w:r>
        <w:tab/>
      </w:r>
      <w:r w:rsidRPr="002F3C44">
        <w:t>V textu pak lze odkazovat např. „dle § 35 zákona o vysokých školách… (Zákon č. 111/1998 Sb.)“ pro první a druhý příklad odkazování, nebo „zákon o vysokých školách uvádí že… (ČESKO, 1999)“ pro třetí způsob. Vždy je ale nezbytné uvádět zákony stejným způsobem v celé práci!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44746" w14:textId="77777777" w:rsidR="00D229AC" w:rsidRDefault="00D229AC">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FAADC" w14:textId="366F9DB3" w:rsidR="009C5C39" w:rsidRDefault="009C5C39">
    <w:pPr>
      <w:pStyle w:val="Zhlav"/>
    </w:pPr>
    <w:r>
      <w:rPr>
        <w:noProof/>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D704" w14:textId="77777777" w:rsidR="009C5C39" w:rsidRDefault="009C5C39">
    <w:pPr>
      <w:pStyle w:val="Zhlav"/>
    </w:pPr>
    <w:r>
      <w:rPr>
        <w:noProof/>
      </w:rPr>
      <w:drawing>
        <wp:anchor distT="0" distB="0" distL="114300" distR="114300" simplePos="0" relativeHeight="251669504" behindDoc="1" locked="1" layoutInCell="1" allowOverlap="1" wp14:anchorId="1D84D987" wp14:editId="0C99E10C">
          <wp:simplePos x="0" y="0"/>
          <wp:positionH relativeFrom="margin">
            <wp:align>outside</wp:align>
          </wp:positionH>
          <wp:positionV relativeFrom="page">
            <wp:align>top</wp:align>
          </wp:positionV>
          <wp:extent cx="406800" cy="900000"/>
          <wp:effectExtent l="0" t="0" r="0" b="0"/>
          <wp:wrapNone/>
          <wp:docPr id="2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4DDE8" w14:textId="77777777" w:rsidR="009C5C39" w:rsidRDefault="009C5C39">
    <w:pPr>
      <w:pStyle w:val="Zhlav"/>
    </w:pPr>
    <w:r>
      <w:rPr>
        <w:noProof/>
      </w:rPr>
      <mc:AlternateContent>
        <mc:Choice Requires="wps">
          <w:drawing>
            <wp:anchor distT="45720" distB="45720" distL="114300" distR="114300" simplePos="0" relativeHeight="251673600" behindDoc="0" locked="0" layoutInCell="1" allowOverlap="1" wp14:anchorId="3431C0AF" wp14:editId="73B9C446">
              <wp:simplePos x="0" y="0"/>
              <wp:positionH relativeFrom="column">
                <wp:posOffset>1026160</wp:posOffset>
              </wp:positionH>
              <wp:positionV relativeFrom="paragraph">
                <wp:posOffset>38100</wp:posOffset>
              </wp:positionV>
              <wp:extent cx="3794400" cy="313200"/>
              <wp:effectExtent l="0" t="0" r="0" b="0"/>
              <wp:wrapSquare wrapText="bothSides"/>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400" cy="313200"/>
                      </a:xfrm>
                      <a:prstGeom prst="rect">
                        <a:avLst/>
                      </a:prstGeom>
                      <a:solidFill>
                        <a:srgbClr val="FFFFFF"/>
                      </a:solidFill>
                      <a:ln w="9525">
                        <a:noFill/>
                        <a:miter lim="800000"/>
                        <a:headEnd/>
                        <a:tailEnd/>
                      </a:ln>
                    </wps:spPr>
                    <wps:txbx>
                      <w:txbxContent>
                        <w:p w14:paraId="6C7DF791" w14:textId="446E531C" w:rsidR="009C5C39" w:rsidRPr="003F6A9E" w:rsidRDefault="009C5C39" w:rsidP="003F6A9E">
                          <w:pPr>
                            <w:spacing w:line="238" w:lineRule="auto"/>
                            <w:jc w:val="right"/>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1C0AF" id="_x0000_t202" coordsize="21600,21600" o:spt="202" path="m,l,21600r21600,l21600,xe">
              <v:stroke joinstyle="miter"/>
              <v:path gradientshapeok="t" o:connecttype="rect"/>
            </v:shapetype>
            <v:shape id="_x0000_s1029" type="#_x0000_t202" style="position:absolute;margin-left:80.8pt;margin-top:3pt;width:298.75pt;height:24.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" stroked="f">
              <v:textbox inset="1mm,,1mm">
                <w:txbxContent>
                  <w:p w14:paraId="6C7DF791" w14:textId="446E531C" w:rsidR="009C5C39" w:rsidRPr="003F6A9E" w:rsidRDefault="009C5C39" w:rsidP="003F6A9E">
                    <w:pPr>
                      <w:spacing w:line="238" w:lineRule="auto"/>
                      <w:jc w:val="right"/>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v:textbox>
              <w10:wrap type="square"/>
            </v:shape>
          </w:pict>
        </mc:Fallback>
      </mc:AlternateContent>
    </w:r>
    <w:r>
      <w:rPr>
        <w:noProof/>
      </w:rPr>
      <w:t xml:space="preserve"> </w:t>
    </w:r>
    <w:r>
      <w:rPr>
        <w:noProof/>
      </w:rPr>
      <w:drawing>
        <wp:anchor distT="0" distB="0" distL="114300" distR="114300" simplePos="0" relativeHeight="251674624" behindDoc="0" locked="1" layoutInCell="1" allowOverlap="1" wp14:anchorId="38ABB54E" wp14:editId="2E573F30">
          <wp:simplePos x="0" y="0"/>
          <wp:positionH relativeFrom="margin">
            <wp:align>right</wp:align>
          </wp:positionH>
          <wp:positionV relativeFrom="paragraph">
            <wp:posOffset>86995</wp:posOffset>
          </wp:positionV>
          <wp:extent cx="367030" cy="201295"/>
          <wp:effectExtent l="0" t="0" r="0" b="825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r.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4640" w14:textId="1EC9216D" w:rsidR="009C5C39" w:rsidRDefault="009C5C3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07643" w14:textId="77777777" w:rsidR="00D229AC" w:rsidRDefault="00D229AC">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F76A" w14:textId="77777777" w:rsidR="00D229AC" w:rsidRDefault="00D229AC">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06CB8" w14:textId="77777777" w:rsidR="009C5C39" w:rsidRDefault="009C5C39">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7B3DC" w14:textId="48D1470A" w:rsidR="009C5C39" w:rsidRDefault="009C5C39">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67739" w14:textId="75A73BB4" w:rsidR="009C5C39" w:rsidRDefault="009C5C39">
    <w:pPr>
      <w:pStyle w:val="Zhlav"/>
    </w:pPr>
    <w:r>
      <w:rPr>
        <w:noProof/>
      </w:rPr>
      <w:drawing>
        <wp:anchor distT="0" distB="0" distL="114300" distR="114300" simplePos="0" relativeHeight="251664384" behindDoc="0" locked="1" layoutInCell="1" allowOverlap="1" wp14:anchorId="34FDA037" wp14:editId="02AB0338">
          <wp:simplePos x="0" y="0"/>
          <wp:positionH relativeFrom="margin">
            <wp:align>left</wp:align>
          </wp:positionH>
          <wp:positionV relativeFrom="paragraph">
            <wp:posOffset>86995</wp:posOffset>
          </wp:positionV>
          <wp:extent cx="367030" cy="201295"/>
          <wp:effectExtent l="0" t="0" r="0" b="825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12C16355" wp14:editId="225971B1">
              <wp:simplePos x="0" y="0"/>
              <wp:positionH relativeFrom="column">
                <wp:posOffset>368300</wp:posOffset>
              </wp:positionH>
              <wp:positionV relativeFrom="paragraph">
                <wp:posOffset>38100</wp:posOffset>
              </wp:positionV>
              <wp:extent cx="3795395" cy="314325"/>
              <wp:effectExtent l="0" t="0" r="0" b="9525"/>
              <wp:wrapSquare wrapText="bothSides"/>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302CBF95" w14:textId="77777777" w:rsidR="009C5C39" w:rsidRPr="003F6A9E" w:rsidRDefault="009C5C39" w:rsidP="003F6A9E">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16355" id="_x0000_t202" coordsize="21600,21600" o:spt="202" path="m,l,21600r21600,l21600,xe">
              <v:stroke joinstyle="miter"/>
              <v:path gradientshapeok="t" o:connecttype="rect"/>
            </v:shapetype>
            <v:shape id="_x0000_s1027" type="#_x0000_t202" style="position:absolute;margin-left:29pt;margin-top:3pt;width:298.85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" stroked="f">
              <v:textbox inset="1mm,,1mm">
                <w:txbxContent>
                  <w:p w14:paraId="302CBF95" w14:textId="77777777" w:rsidR="009C5C39" w:rsidRPr="003F6A9E" w:rsidRDefault="009C5C39" w:rsidP="003F6A9E">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8C51" w14:textId="6746914A" w:rsidR="009C5C39" w:rsidRDefault="009C5C39">
    <w:pPr>
      <w:pStyle w:val="Zhlav"/>
    </w:pPr>
    <w:r>
      <w:rPr>
        <w:noProo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7A09" w14:textId="77777777" w:rsidR="009C5C39" w:rsidRDefault="009C5C39">
    <w:pPr>
      <w:pStyle w:val="Zhlav"/>
    </w:pPr>
    <w:r>
      <w:rPr>
        <w:noProof/>
      </w:rPr>
      <w:drawing>
        <wp:anchor distT="0" distB="0" distL="114300" distR="114300" simplePos="0" relativeHeight="251663360" behindDoc="1" locked="1" layoutInCell="1" allowOverlap="1" wp14:anchorId="7DF67E19" wp14:editId="745086A1">
          <wp:simplePos x="0" y="0"/>
          <wp:positionH relativeFrom="margin">
            <wp:align>outside</wp:align>
          </wp:positionH>
          <wp:positionV relativeFrom="page">
            <wp:align>top</wp:align>
          </wp:positionV>
          <wp:extent cx="406800" cy="900000"/>
          <wp:effectExtent l="0" t="0" r="0" b="0"/>
          <wp:wrapNone/>
          <wp:docPr id="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E2C2" w14:textId="77777777" w:rsidR="009C5C39" w:rsidRDefault="009C5C39">
    <w:pPr>
      <w:pStyle w:val="Zhlav"/>
    </w:pPr>
    <w:r>
      <w:rPr>
        <w:noProof/>
      </w:rPr>
      <w:drawing>
        <wp:anchor distT="0" distB="0" distL="114300" distR="114300" simplePos="0" relativeHeight="251670528" behindDoc="0" locked="1" layoutInCell="1" allowOverlap="1" wp14:anchorId="2D489B9C" wp14:editId="55866CE3">
          <wp:simplePos x="0" y="0"/>
          <wp:positionH relativeFrom="margin">
            <wp:align>left</wp:align>
          </wp:positionH>
          <wp:positionV relativeFrom="paragraph">
            <wp:posOffset>86995</wp:posOffset>
          </wp:positionV>
          <wp:extent cx="367030" cy="201295"/>
          <wp:effectExtent l="0" t="0" r="0" b="825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210C29AB" wp14:editId="6AA7397E">
              <wp:simplePos x="0" y="0"/>
              <wp:positionH relativeFrom="column">
                <wp:posOffset>368300</wp:posOffset>
              </wp:positionH>
              <wp:positionV relativeFrom="paragraph">
                <wp:posOffset>38100</wp:posOffset>
              </wp:positionV>
              <wp:extent cx="3795395" cy="314325"/>
              <wp:effectExtent l="0" t="0" r="0" b="9525"/>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5166D7BB" w14:textId="4201BE49" w:rsidR="009C5C39" w:rsidRPr="003F6A9E" w:rsidRDefault="009C5C39" w:rsidP="003F6A9E">
                          <w:pPr>
                            <w:spacing w:line="238" w:lineRule="auto"/>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C29AB" id="_x0000_t202" coordsize="21600,21600" o:spt="202" path="m,l,21600r21600,l21600,xe">
              <v:stroke joinstyle="miter"/>
              <v:path gradientshapeok="t" o:connecttype="rect"/>
            </v:shapetype>
            <v:shape id="_x0000_s1028" type="#_x0000_t202" style="position:absolute;margin-left:29pt;margin-top:3pt;width:298.85pt;height:24.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" stroked="f">
              <v:textbox inset="1mm,,1mm">
                <w:txbxContent>
                  <w:p w14:paraId="5166D7BB" w14:textId="4201BE49" w:rsidR="009C5C39" w:rsidRPr="003F6A9E" w:rsidRDefault="009C5C39" w:rsidP="003F6A9E">
                    <w:pPr>
                      <w:spacing w:line="238" w:lineRule="auto"/>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59E"/>
    <w:multiLevelType w:val="hybridMultilevel"/>
    <w:tmpl w:val="5BBE0D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2A6124"/>
    <w:multiLevelType w:val="hybridMultilevel"/>
    <w:tmpl w:val="3AC881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607FED"/>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1BB09BE"/>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2604AC7"/>
    <w:multiLevelType w:val="hybridMultilevel"/>
    <w:tmpl w:val="E810632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2F11734"/>
    <w:multiLevelType w:val="hybridMultilevel"/>
    <w:tmpl w:val="C644A1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5387712"/>
    <w:multiLevelType w:val="hybridMultilevel"/>
    <w:tmpl w:val="91FACD4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66326A0"/>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8665838"/>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916302A"/>
    <w:multiLevelType w:val="hybridMultilevel"/>
    <w:tmpl w:val="B6D4946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9F10D38"/>
    <w:multiLevelType w:val="hybridMultilevel"/>
    <w:tmpl w:val="A9E0902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B3D5386"/>
    <w:multiLevelType w:val="hybridMultilevel"/>
    <w:tmpl w:val="FB3854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BA57C18"/>
    <w:multiLevelType w:val="hybridMultilevel"/>
    <w:tmpl w:val="721E4FA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C0D7C60"/>
    <w:multiLevelType w:val="multilevel"/>
    <w:tmpl w:val="65784CC4"/>
    <w:lvl w:ilvl="0">
      <w:start w:val="1"/>
      <w:numFmt w:val="decimal"/>
      <w:pStyle w:val="FMVENadpis1slovan"/>
      <w:suff w:val="space"/>
      <w:lvlText w:val="%1"/>
      <w:lvlJc w:val="left"/>
      <w:pPr>
        <w:ind w:left="369" w:hanging="369"/>
      </w:pPr>
      <w:rPr>
        <w:rFonts w:hint="default"/>
      </w:rPr>
    </w:lvl>
    <w:lvl w:ilvl="1">
      <w:start w:val="1"/>
      <w:numFmt w:val="decimal"/>
      <w:pStyle w:val="FMVENadpis2slovan"/>
      <w:suff w:val="space"/>
      <w:lvlText w:val="%1.%2"/>
      <w:lvlJc w:val="left"/>
      <w:pPr>
        <w:ind w:left="567" w:hanging="567"/>
      </w:pPr>
      <w:rPr>
        <w:rFonts w:hint="default"/>
      </w:rPr>
    </w:lvl>
    <w:lvl w:ilvl="2">
      <w:start w:val="1"/>
      <w:numFmt w:val="decimal"/>
      <w:pStyle w:val="FMVENadpis3slovan"/>
      <w:suff w:val="space"/>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C780AF5"/>
    <w:multiLevelType w:val="hybridMultilevel"/>
    <w:tmpl w:val="B89CBC8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CEF4CB7"/>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0D53599E"/>
    <w:multiLevelType w:val="hybridMultilevel"/>
    <w:tmpl w:val="9EE05D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0E017C7B"/>
    <w:multiLevelType w:val="hybridMultilevel"/>
    <w:tmpl w:val="3A368F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0E79743C"/>
    <w:multiLevelType w:val="hybridMultilevel"/>
    <w:tmpl w:val="DB107FC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0F0326D7"/>
    <w:multiLevelType w:val="hybridMultilevel"/>
    <w:tmpl w:val="222E7F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0F1C61A1"/>
    <w:multiLevelType w:val="hybridMultilevel"/>
    <w:tmpl w:val="71F676E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0F241142"/>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0F305D06"/>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0F683700"/>
    <w:multiLevelType w:val="hybridMultilevel"/>
    <w:tmpl w:val="FB3854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02B0106"/>
    <w:multiLevelType w:val="hybridMultilevel"/>
    <w:tmpl w:val="C060CEE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104724CA"/>
    <w:multiLevelType w:val="hybridMultilevel"/>
    <w:tmpl w:val="D9F2C4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11BA2FB0"/>
    <w:multiLevelType w:val="hybridMultilevel"/>
    <w:tmpl w:val="B55C05D4"/>
    <w:lvl w:ilvl="0" w:tplc="97807534">
      <w:start w:val="1"/>
      <w:numFmt w:val="lowerLetter"/>
      <w:pStyle w:val="FMVEslovanodrkyrovn2"/>
      <w:lvlText w:val="%1)"/>
      <w:lvlJc w:val="left"/>
      <w:pPr>
        <w:ind w:left="700" w:hanging="360"/>
      </w:pPr>
      <w:rPr>
        <w:rFonts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7" w15:restartNumberingAfterBreak="0">
    <w:nsid w:val="13A14CEB"/>
    <w:multiLevelType w:val="hybridMultilevel"/>
    <w:tmpl w:val="721E4FA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144D04C4"/>
    <w:multiLevelType w:val="hybridMultilevel"/>
    <w:tmpl w:val="222E7F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15993F6D"/>
    <w:multiLevelType w:val="hybridMultilevel"/>
    <w:tmpl w:val="9B64C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15E52C56"/>
    <w:multiLevelType w:val="hybridMultilevel"/>
    <w:tmpl w:val="2B049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16CE0B6D"/>
    <w:multiLevelType w:val="hybridMultilevel"/>
    <w:tmpl w:val="755EFF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17525BB2"/>
    <w:multiLevelType w:val="hybridMultilevel"/>
    <w:tmpl w:val="F08269F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18702BF2"/>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18F2261D"/>
    <w:multiLevelType w:val="hybridMultilevel"/>
    <w:tmpl w:val="D59C7BF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19D9589E"/>
    <w:multiLevelType w:val="hybridMultilevel"/>
    <w:tmpl w:val="4492E20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1A264D1D"/>
    <w:multiLevelType w:val="hybridMultilevel"/>
    <w:tmpl w:val="E4DA2E6E"/>
    <w:lvl w:ilvl="0" w:tplc="792063CE">
      <w:start w:val="1"/>
      <w:numFmt w:val="bullet"/>
      <w:pStyle w:val="FMVEOdrkyrovn1"/>
      <w:lvlText w:val=""/>
      <w:lvlJc w:val="left"/>
      <w:pPr>
        <w:ind w:left="227" w:hanging="227"/>
      </w:pPr>
      <w:rPr>
        <w:rFonts w:ascii="Symbol" w:hAnsi="Symbol" w:hint="default"/>
        <w:sz w:val="20"/>
      </w:rPr>
    </w:lvl>
    <w:lvl w:ilvl="1" w:tplc="04050003">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37" w15:restartNumberingAfterBreak="0">
    <w:nsid w:val="1B46714C"/>
    <w:multiLevelType w:val="hybridMultilevel"/>
    <w:tmpl w:val="7BDE61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1FCE6261"/>
    <w:multiLevelType w:val="hybridMultilevel"/>
    <w:tmpl w:val="13B437C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01863FD"/>
    <w:multiLevelType w:val="hybridMultilevel"/>
    <w:tmpl w:val="A1A24B3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20CE4160"/>
    <w:multiLevelType w:val="hybridMultilevel"/>
    <w:tmpl w:val="700C1F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213101A2"/>
    <w:multiLevelType w:val="hybridMultilevel"/>
    <w:tmpl w:val="12FCCA5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213405F1"/>
    <w:multiLevelType w:val="hybridMultilevel"/>
    <w:tmpl w:val="19CAC9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21822069"/>
    <w:multiLevelType w:val="hybridMultilevel"/>
    <w:tmpl w:val="58DC7F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22A66C52"/>
    <w:multiLevelType w:val="hybridMultilevel"/>
    <w:tmpl w:val="7D3E34E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23412C2D"/>
    <w:multiLevelType w:val="hybridMultilevel"/>
    <w:tmpl w:val="705C15A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2407519F"/>
    <w:multiLevelType w:val="hybridMultilevel"/>
    <w:tmpl w:val="4482A7F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24AA546C"/>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24D54876"/>
    <w:multiLevelType w:val="hybridMultilevel"/>
    <w:tmpl w:val="B052D6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25E04ED1"/>
    <w:multiLevelType w:val="hybridMultilevel"/>
    <w:tmpl w:val="12FCCA5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26D04130"/>
    <w:multiLevelType w:val="hybridMultilevel"/>
    <w:tmpl w:val="58DC7F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26E96C50"/>
    <w:multiLevelType w:val="hybridMultilevel"/>
    <w:tmpl w:val="606C74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27E65C18"/>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283117F7"/>
    <w:multiLevelType w:val="hybridMultilevel"/>
    <w:tmpl w:val="7612F6F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292A7349"/>
    <w:multiLevelType w:val="hybridMultilevel"/>
    <w:tmpl w:val="5BBE0D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29317DB2"/>
    <w:multiLevelType w:val="hybridMultilevel"/>
    <w:tmpl w:val="F726239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299B57D7"/>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2B231F8F"/>
    <w:multiLevelType w:val="hybridMultilevel"/>
    <w:tmpl w:val="C9C626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2BB20FA4"/>
    <w:multiLevelType w:val="hybridMultilevel"/>
    <w:tmpl w:val="71FA10D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2BFD503E"/>
    <w:multiLevelType w:val="hybridMultilevel"/>
    <w:tmpl w:val="67DA9E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2C9F1CB9"/>
    <w:multiLevelType w:val="hybridMultilevel"/>
    <w:tmpl w:val="54022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2D317464"/>
    <w:multiLevelType w:val="hybridMultilevel"/>
    <w:tmpl w:val="BDE6AD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2DA13A8C"/>
    <w:multiLevelType w:val="hybridMultilevel"/>
    <w:tmpl w:val="E1A2BC8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3" w15:restartNumberingAfterBreak="0">
    <w:nsid w:val="2DD34046"/>
    <w:multiLevelType w:val="hybridMultilevel"/>
    <w:tmpl w:val="8218486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2E082F42"/>
    <w:multiLevelType w:val="hybridMultilevel"/>
    <w:tmpl w:val="565452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2E384608"/>
    <w:multiLevelType w:val="hybridMultilevel"/>
    <w:tmpl w:val="EA345AF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2EAF3835"/>
    <w:multiLevelType w:val="hybridMultilevel"/>
    <w:tmpl w:val="158637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2F8A071F"/>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31CC2779"/>
    <w:multiLevelType w:val="hybridMultilevel"/>
    <w:tmpl w:val="153845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31EB3899"/>
    <w:multiLevelType w:val="hybridMultilevel"/>
    <w:tmpl w:val="E586E45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325065DF"/>
    <w:multiLevelType w:val="hybridMultilevel"/>
    <w:tmpl w:val="9B64C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329712C0"/>
    <w:multiLevelType w:val="hybridMultilevel"/>
    <w:tmpl w:val="B052D6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331A2767"/>
    <w:multiLevelType w:val="hybridMultilevel"/>
    <w:tmpl w:val="09A2D74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35B64F8F"/>
    <w:multiLevelType w:val="hybridMultilevel"/>
    <w:tmpl w:val="C9C626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35FA7A8F"/>
    <w:multiLevelType w:val="hybridMultilevel"/>
    <w:tmpl w:val="B6D4946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36E1016C"/>
    <w:multiLevelType w:val="hybridMultilevel"/>
    <w:tmpl w:val="EA345AF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36E358F4"/>
    <w:multiLevelType w:val="hybridMultilevel"/>
    <w:tmpl w:val="B63EE00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36E8113A"/>
    <w:multiLevelType w:val="hybridMultilevel"/>
    <w:tmpl w:val="D7D23AD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375D23EF"/>
    <w:multiLevelType w:val="hybridMultilevel"/>
    <w:tmpl w:val="75326E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398B441D"/>
    <w:multiLevelType w:val="hybridMultilevel"/>
    <w:tmpl w:val="FFB2D3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3A2277F3"/>
    <w:multiLevelType w:val="hybridMultilevel"/>
    <w:tmpl w:val="EF4CC2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15:restartNumberingAfterBreak="0">
    <w:nsid w:val="3BC661BA"/>
    <w:multiLevelType w:val="hybridMultilevel"/>
    <w:tmpl w:val="058C2D7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3CD97F38"/>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3FAC5D4E"/>
    <w:multiLevelType w:val="hybridMultilevel"/>
    <w:tmpl w:val="A66883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42296A6E"/>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42364A2C"/>
    <w:multiLevelType w:val="hybridMultilevel"/>
    <w:tmpl w:val="81D433D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42504552"/>
    <w:multiLevelType w:val="hybridMultilevel"/>
    <w:tmpl w:val="81307D8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42546052"/>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8" w15:restartNumberingAfterBreak="0">
    <w:nsid w:val="426C5B7A"/>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15:restartNumberingAfterBreak="0">
    <w:nsid w:val="426C78A3"/>
    <w:multiLevelType w:val="hybridMultilevel"/>
    <w:tmpl w:val="5E5C62C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42C66AF6"/>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42D81723"/>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433E6668"/>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451752F3"/>
    <w:multiLevelType w:val="hybridMultilevel"/>
    <w:tmpl w:val="8218486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15:restartNumberingAfterBreak="0">
    <w:nsid w:val="452D10F3"/>
    <w:multiLevelType w:val="hybridMultilevel"/>
    <w:tmpl w:val="91AC1E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15:restartNumberingAfterBreak="0">
    <w:nsid w:val="45440DFF"/>
    <w:multiLevelType w:val="hybridMultilevel"/>
    <w:tmpl w:val="392839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47B65603"/>
    <w:multiLevelType w:val="hybridMultilevel"/>
    <w:tmpl w:val="4492E20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15:restartNumberingAfterBreak="0">
    <w:nsid w:val="486C2148"/>
    <w:multiLevelType w:val="hybridMultilevel"/>
    <w:tmpl w:val="FB7A256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15:restartNumberingAfterBreak="0">
    <w:nsid w:val="4958729C"/>
    <w:multiLevelType w:val="hybridMultilevel"/>
    <w:tmpl w:val="7A0ECB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49EE6D6A"/>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0" w15:restartNumberingAfterBreak="0">
    <w:nsid w:val="4A4B63C7"/>
    <w:multiLevelType w:val="hybridMultilevel"/>
    <w:tmpl w:val="8086F62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15:restartNumberingAfterBreak="0">
    <w:nsid w:val="4A945E69"/>
    <w:multiLevelType w:val="hybridMultilevel"/>
    <w:tmpl w:val="5A54AF3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15:restartNumberingAfterBreak="0">
    <w:nsid w:val="4B9726F7"/>
    <w:multiLevelType w:val="hybridMultilevel"/>
    <w:tmpl w:val="6510B2D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4BA37C28"/>
    <w:multiLevelType w:val="hybridMultilevel"/>
    <w:tmpl w:val="CF90431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4CD542F1"/>
    <w:multiLevelType w:val="hybridMultilevel"/>
    <w:tmpl w:val="96C8E9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4E2C3F09"/>
    <w:multiLevelType w:val="hybridMultilevel"/>
    <w:tmpl w:val="B2CA7F1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4ECA6420"/>
    <w:multiLevelType w:val="hybridMultilevel"/>
    <w:tmpl w:val="082005B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7" w15:restartNumberingAfterBreak="0">
    <w:nsid w:val="4F733306"/>
    <w:multiLevelType w:val="hybridMultilevel"/>
    <w:tmpl w:val="77AA304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521C4918"/>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15:restartNumberingAfterBreak="0">
    <w:nsid w:val="522A4E44"/>
    <w:multiLevelType w:val="hybridMultilevel"/>
    <w:tmpl w:val="8A80D1F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52990E11"/>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1" w15:restartNumberingAfterBreak="0">
    <w:nsid w:val="52A706A0"/>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15:restartNumberingAfterBreak="0">
    <w:nsid w:val="535B0397"/>
    <w:multiLevelType w:val="hybridMultilevel"/>
    <w:tmpl w:val="C2D869B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3" w15:restartNumberingAfterBreak="0">
    <w:nsid w:val="54081140"/>
    <w:multiLevelType w:val="hybridMultilevel"/>
    <w:tmpl w:val="657818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4" w15:restartNumberingAfterBreak="0">
    <w:nsid w:val="56BF209F"/>
    <w:multiLevelType w:val="hybridMultilevel"/>
    <w:tmpl w:val="7A0ECB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5" w15:restartNumberingAfterBreak="0">
    <w:nsid w:val="58AE55F0"/>
    <w:multiLevelType w:val="hybridMultilevel"/>
    <w:tmpl w:val="37341B7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15:restartNumberingAfterBreak="0">
    <w:nsid w:val="5B3D0317"/>
    <w:multiLevelType w:val="hybridMultilevel"/>
    <w:tmpl w:val="A66883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15:restartNumberingAfterBreak="0">
    <w:nsid w:val="5BC60B33"/>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8" w15:restartNumberingAfterBreak="0">
    <w:nsid w:val="5BC73D83"/>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9" w15:restartNumberingAfterBreak="0">
    <w:nsid w:val="5C6858CE"/>
    <w:multiLevelType w:val="hybridMultilevel"/>
    <w:tmpl w:val="5586798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15:restartNumberingAfterBreak="0">
    <w:nsid w:val="5D733D46"/>
    <w:multiLevelType w:val="hybridMultilevel"/>
    <w:tmpl w:val="D1E4C3A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1" w15:restartNumberingAfterBreak="0">
    <w:nsid w:val="5D7E7E3A"/>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2" w15:restartNumberingAfterBreak="0">
    <w:nsid w:val="5E070414"/>
    <w:multiLevelType w:val="hybridMultilevel"/>
    <w:tmpl w:val="D9F2C4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3" w15:restartNumberingAfterBreak="0">
    <w:nsid w:val="5E814C97"/>
    <w:multiLevelType w:val="hybridMultilevel"/>
    <w:tmpl w:val="85F48A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4" w15:restartNumberingAfterBreak="0">
    <w:nsid w:val="5EE130A5"/>
    <w:multiLevelType w:val="hybridMultilevel"/>
    <w:tmpl w:val="D890C53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5" w15:restartNumberingAfterBreak="0">
    <w:nsid w:val="5F2007BD"/>
    <w:multiLevelType w:val="hybridMultilevel"/>
    <w:tmpl w:val="17D47B9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6" w15:restartNumberingAfterBreak="0">
    <w:nsid w:val="5FF20809"/>
    <w:multiLevelType w:val="hybridMultilevel"/>
    <w:tmpl w:val="CC0C8E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7" w15:restartNumberingAfterBreak="0">
    <w:nsid w:val="61A42C9D"/>
    <w:multiLevelType w:val="hybridMultilevel"/>
    <w:tmpl w:val="172E877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15:restartNumberingAfterBreak="0">
    <w:nsid w:val="62330D62"/>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9" w15:restartNumberingAfterBreak="0">
    <w:nsid w:val="631B5C5E"/>
    <w:multiLevelType w:val="hybridMultilevel"/>
    <w:tmpl w:val="606C74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0" w15:restartNumberingAfterBreak="0">
    <w:nsid w:val="63FF6E89"/>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15:restartNumberingAfterBreak="0">
    <w:nsid w:val="65013112"/>
    <w:multiLevelType w:val="hybridMultilevel"/>
    <w:tmpl w:val="91AC1E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2" w15:restartNumberingAfterBreak="0">
    <w:nsid w:val="65146C8B"/>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15:restartNumberingAfterBreak="0">
    <w:nsid w:val="651D4D41"/>
    <w:multiLevelType w:val="hybridMultilevel"/>
    <w:tmpl w:val="FF9EF93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4" w15:restartNumberingAfterBreak="0">
    <w:nsid w:val="6539031F"/>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5" w15:restartNumberingAfterBreak="0">
    <w:nsid w:val="66D133B9"/>
    <w:multiLevelType w:val="hybridMultilevel"/>
    <w:tmpl w:val="A1E6A22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6" w15:restartNumberingAfterBreak="0">
    <w:nsid w:val="68914C96"/>
    <w:multiLevelType w:val="hybridMultilevel"/>
    <w:tmpl w:val="A0BE208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7" w15:restartNumberingAfterBreak="0">
    <w:nsid w:val="6A395629"/>
    <w:multiLevelType w:val="hybridMultilevel"/>
    <w:tmpl w:val="3640C788"/>
    <w:lvl w:ilvl="0" w:tplc="0405000F">
      <w:start w:val="1"/>
      <w:numFmt w:val="decimal"/>
      <w:lvlText w:val="%1."/>
      <w:lvlJc w:val="left"/>
      <w:pPr>
        <w:ind w:left="1712" w:hanging="360"/>
      </w:pPr>
    </w:lvl>
    <w:lvl w:ilvl="1" w:tplc="04050019" w:tentative="1">
      <w:start w:val="1"/>
      <w:numFmt w:val="lowerLetter"/>
      <w:lvlText w:val="%2."/>
      <w:lvlJc w:val="left"/>
      <w:pPr>
        <w:ind w:left="2432" w:hanging="360"/>
      </w:pPr>
    </w:lvl>
    <w:lvl w:ilvl="2" w:tplc="0405001B" w:tentative="1">
      <w:start w:val="1"/>
      <w:numFmt w:val="lowerRoman"/>
      <w:lvlText w:val="%3."/>
      <w:lvlJc w:val="right"/>
      <w:pPr>
        <w:ind w:left="3152" w:hanging="180"/>
      </w:pPr>
    </w:lvl>
    <w:lvl w:ilvl="3" w:tplc="0405000F" w:tentative="1">
      <w:start w:val="1"/>
      <w:numFmt w:val="decimal"/>
      <w:lvlText w:val="%4."/>
      <w:lvlJc w:val="left"/>
      <w:pPr>
        <w:ind w:left="3872" w:hanging="360"/>
      </w:pPr>
    </w:lvl>
    <w:lvl w:ilvl="4" w:tplc="04050019" w:tentative="1">
      <w:start w:val="1"/>
      <w:numFmt w:val="lowerLetter"/>
      <w:lvlText w:val="%5."/>
      <w:lvlJc w:val="left"/>
      <w:pPr>
        <w:ind w:left="4592" w:hanging="360"/>
      </w:pPr>
    </w:lvl>
    <w:lvl w:ilvl="5" w:tplc="0405001B" w:tentative="1">
      <w:start w:val="1"/>
      <w:numFmt w:val="lowerRoman"/>
      <w:lvlText w:val="%6."/>
      <w:lvlJc w:val="right"/>
      <w:pPr>
        <w:ind w:left="5312" w:hanging="180"/>
      </w:pPr>
    </w:lvl>
    <w:lvl w:ilvl="6" w:tplc="0405000F" w:tentative="1">
      <w:start w:val="1"/>
      <w:numFmt w:val="decimal"/>
      <w:lvlText w:val="%7."/>
      <w:lvlJc w:val="left"/>
      <w:pPr>
        <w:ind w:left="6032" w:hanging="360"/>
      </w:pPr>
    </w:lvl>
    <w:lvl w:ilvl="7" w:tplc="04050019" w:tentative="1">
      <w:start w:val="1"/>
      <w:numFmt w:val="lowerLetter"/>
      <w:lvlText w:val="%8."/>
      <w:lvlJc w:val="left"/>
      <w:pPr>
        <w:ind w:left="6752" w:hanging="360"/>
      </w:pPr>
    </w:lvl>
    <w:lvl w:ilvl="8" w:tplc="0405001B" w:tentative="1">
      <w:start w:val="1"/>
      <w:numFmt w:val="lowerRoman"/>
      <w:lvlText w:val="%9."/>
      <w:lvlJc w:val="right"/>
      <w:pPr>
        <w:ind w:left="7472" w:hanging="180"/>
      </w:pPr>
    </w:lvl>
  </w:abstractNum>
  <w:abstractNum w:abstractNumId="138" w15:restartNumberingAfterBreak="0">
    <w:nsid w:val="6B9203C3"/>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9" w15:restartNumberingAfterBreak="0">
    <w:nsid w:val="6BFB59A5"/>
    <w:multiLevelType w:val="hybridMultilevel"/>
    <w:tmpl w:val="89005D2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0" w15:restartNumberingAfterBreak="0">
    <w:nsid w:val="6C04226F"/>
    <w:multiLevelType w:val="hybridMultilevel"/>
    <w:tmpl w:val="6D164E0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1" w15:restartNumberingAfterBreak="0">
    <w:nsid w:val="6C386A17"/>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2" w15:restartNumberingAfterBreak="0">
    <w:nsid w:val="6DE2490D"/>
    <w:multiLevelType w:val="hybridMultilevel"/>
    <w:tmpl w:val="BAEA2B6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3" w15:restartNumberingAfterBreak="0">
    <w:nsid w:val="6E2254B6"/>
    <w:multiLevelType w:val="hybridMultilevel"/>
    <w:tmpl w:val="3DB6EFF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4" w15:restartNumberingAfterBreak="0">
    <w:nsid w:val="6E7E20DD"/>
    <w:multiLevelType w:val="hybridMultilevel"/>
    <w:tmpl w:val="755EFF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5" w15:restartNumberingAfterBreak="0">
    <w:nsid w:val="6EEB69C7"/>
    <w:multiLevelType w:val="hybridMultilevel"/>
    <w:tmpl w:val="7612F6F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6" w15:restartNumberingAfterBreak="0">
    <w:nsid w:val="6FBD7AC5"/>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7" w15:restartNumberingAfterBreak="0">
    <w:nsid w:val="703A22D7"/>
    <w:multiLevelType w:val="hybridMultilevel"/>
    <w:tmpl w:val="59C0B21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8" w15:restartNumberingAfterBreak="0">
    <w:nsid w:val="709A2093"/>
    <w:multiLevelType w:val="hybridMultilevel"/>
    <w:tmpl w:val="3C1E9A9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9" w15:restartNumberingAfterBreak="0">
    <w:nsid w:val="70E9796E"/>
    <w:multiLevelType w:val="hybridMultilevel"/>
    <w:tmpl w:val="91FACD4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0" w15:restartNumberingAfterBreak="0">
    <w:nsid w:val="71F16BBC"/>
    <w:multiLevelType w:val="hybridMultilevel"/>
    <w:tmpl w:val="BB3C990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1" w15:restartNumberingAfterBreak="0">
    <w:nsid w:val="72E205CD"/>
    <w:multiLevelType w:val="hybridMultilevel"/>
    <w:tmpl w:val="0EA4004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2" w15:restartNumberingAfterBreak="0">
    <w:nsid w:val="730F4EFB"/>
    <w:multiLevelType w:val="hybridMultilevel"/>
    <w:tmpl w:val="5586798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3" w15:restartNumberingAfterBreak="0">
    <w:nsid w:val="733213C7"/>
    <w:multiLevelType w:val="hybridMultilevel"/>
    <w:tmpl w:val="7D3E34E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4" w15:restartNumberingAfterBreak="0">
    <w:nsid w:val="73F123A6"/>
    <w:multiLevelType w:val="hybridMultilevel"/>
    <w:tmpl w:val="B404A07A"/>
    <w:lvl w:ilvl="0" w:tplc="F8AECB3A">
      <w:start w:val="1"/>
      <w:numFmt w:val="decimal"/>
      <w:pStyle w:val="FMVEslovanodrkyrovn1"/>
      <w:lvlText w:val="%1."/>
      <w:lvlJc w:val="left"/>
      <w:pPr>
        <w:ind w:left="360" w:hanging="360"/>
      </w:pPr>
      <w:rPr>
        <w:rFonts w:hint="default"/>
        <w:color w:val="auto"/>
        <w:spacing w:val="-20"/>
        <w:w w:val="95"/>
        <w:sz w:val="23"/>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5" w15:restartNumberingAfterBreak="0">
    <w:nsid w:val="74412664"/>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6" w15:restartNumberingAfterBreak="0">
    <w:nsid w:val="7493737D"/>
    <w:multiLevelType w:val="hybridMultilevel"/>
    <w:tmpl w:val="3F0ABF7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7" w15:restartNumberingAfterBreak="0">
    <w:nsid w:val="75340E07"/>
    <w:multiLevelType w:val="hybridMultilevel"/>
    <w:tmpl w:val="A1AE3E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8" w15:restartNumberingAfterBreak="0">
    <w:nsid w:val="76E34096"/>
    <w:multiLevelType w:val="hybridMultilevel"/>
    <w:tmpl w:val="05C4912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9" w15:restartNumberingAfterBreak="0">
    <w:nsid w:val="76E90AB6"/>
    <w:multiLevelType w:val="hybridMultilevel"/>
    <w:tmpl w:val="5044C0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0" w15:restartNumberingAfterBreak="0">
    <w:nsid w:val="77FE2197"/>
    <w:multiLevelType w:val="hybridMultilevel"/>
    <w:tmpl w:val="0AAE1A9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1" w15:restartNumberingAfterBreak="0">
    <w:nsid w:val="7869342D"/>
    <w:multiLevelType w:val="hybridMultilevel"/>
    <w:tmpl w:val="9EE05D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2" w15:restartNumberingAfterBreak="0">
    <w:nsid w:val="78EA07F7"/>
    <w:multiLevelType w:val="hybridMultilevel"/>
    <w:tmpl w:val="1236150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3" w15:restartNumberingAfterBreak="0">
    <w:nsid w:val="7A71231A"/>
    <w:multiLevelType w:val="hybridMultilevel"/>
    <w:tmpl w:val="ABF2100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4" w15:restartNumberingAfterBreak="0">
    <w:nsid w:val="7B1F2DEB"/>
    <w:multiLevelType w:val="hybridMultilevel"/>
    <w:tmpl w:val="6E02C28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5" w15:restartNumberingAfterBreak="0">
    <w:nsid w:val="7B4F613E"/>
    <w:multiLevelType w:val="hybridMultilevel"/>
    <w:tmpl w:val="F926AB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6" w15:restartNumberingAfterBreak="0">
    <w:nsid w:val="7B5B2981"/>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7" w15:restartNumberingAfterBreak="0">
    <w:nsid w:val="7B803193"/>
    <w:multiLevelType w:val="hybridMultilevel"/>
    <w:tmpl w:val="C082DD1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8" w15:restartNumberingAfterBreak="0">
    <w:nsid w:val="7C910AD9"/>
    <w:multiLevelType w:val="hybridMultilevel"/>
    <w:tmpl w:val="86E6AD4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9" w15:restartNumberingAfterBreak="0">
    <w:nsid w:val="7D3C2B9E"/>
    <w:multiLevelType w:val="hybridMultilevel"/>
    <w:tmpl w:val="032E448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0" w15:restartNumberingAfterBreak="0">
    <w:nsid w:val="7DA90F3B"/>
    <w:multiLevelType w:val="hybridMultilevel"/>
    <w:tmpl w:val="EC8EB01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1" w15:restartNumberingAfterBreak="0">
    <w:nsid w:val="7E9B4389"/>
    <w:multiLevelType w:val="hybridMultilevel"/>
    <w:tmpl w:val="5A1090D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2" w15:restartNumberingAfterBreak="0">
    <w:nsid w:val="7E9E3F7A"/>
    <w:multiLevelType w:val="hybridMultilevel"/>
    <w:tmpl w:val="B3BCC11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15:restartNumberingAfterBreak="0">
    <w:nsid w:val="7EB670EE"/>
    <w:multiLevelType w:val="hybridMultilevel"/>
    <w:tmpl w:val="C48A784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4" w15:restartNumberingAfterBreak="0">
    <w:nsid w:val="7FC218B6"/>
    <w:multiLevelType w:val="hybridMultilevel"/>
    <w:tmpl w:val="8822045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951477778">
    <w:abstractNumId w:val="13"/>
  </w:num>
  <w:num w:numId="2" w16cid:durableId="1889761305">
    <w:abstractNumId w:val="36"/>
  </w:num>
  <w:num w:numId="3" w16cid:durableId="527526674">
    <w:abstractNumId w:val="154"/>
  </w:num>
  <w:num w:numId="4" w16cid:durableId="632365977">
    <w:abstractNumId w:val="154"/>
    <w:lvlOverride w:ilvl="0">
      <w:startOverride w:val="1"/>
    </w:lvlOverride>
  </w:num>
  <w:num w:numId="5" w16cid:durableId="1423985576">
    <w:abstractNumId w:val="154"/>
    <w:lvlOverride w:ilvl="0">
      <w:startOverride w:val="1"/>
    </w:lvlOverride>
  </w:num>
  <w:num w:numId="6" w16cid:durableId="477377876">
    <w:abstractNumId w:val="154"/>
    <w:lvlOverride w:ilvl="0">
      <w:startOverride w:val="1"/>
    </w:lvlOverride>
  </w:num>
  <w:num w:numId="7" w16cid:durableId="1730037180">
    <w:abstractNumId w:val="154"/>
    <w:lvlOverride w:ilvl="0">
      <w:startOverride w:val="1"/>
    </w:lvlOverride>
  </w:num>
  <w:num w:numId="8" w16cid:durableId="1490485599">
    <w:abstractNumId w:val="36"/>
    <w:lvlOverride w:ilvl="0">
      <w:startOverride w:val="1"/>
    </w:lvlOverride>
  </w:num>
  <w:num w:numId="9" w16cid:durableId="261036613">
    <w:abstractNumId w:val="137"/>
  </w:num>
  <w:num w:numId="10" w16cid:durableId="388306416">
    <w:abstractNumId w:val="61"/>
  </w:num>
  <w:num w:numId="11" w16cid:durableId="2057389269">
    <w:abstractNumId w:val="60"/>
  </w:num>
  <w:num w:numId="12" w16cid:durableId="884878258">
    <w:abstractNumId w:val="26"/>
  </w:num>
  <w:num w:numId="13" w16cid:durableId="1142847253">
    <w:abstractNumId w:val="143"/>
  </w:num>
  <w:num w:numId="14" w16cid:durableId="702824536">
    <w:abstractNumId w:val="135"/>
  </w:num>
  <w:num w:numId="15" w16cid:durableId="2101295029">
    <w:abstractNumId w:val="45"/>
  </w:num>
  <w:num w:numId="16" w16cid:durableId="2068801570">
    <w:abstractNumId w:val="62"/>
  </w:num>
  <w:num w:numId="17" w16cid:durableId="360667985">
    <w:abstractNumId w:val="99"/>
  </w:num>
  <w:num w:numId="18" w16cid:durableId="1597596263">
    <w:abstractNumId w:val="87"/>
  </w:num>
  <w:num w:numId="19" w16cid:durableId="1118839477">
    <w:abstractNumId w:val="3"/>
  </w:num>
  <w:num w:numId="20" w16cid:durableId="870649862">
    <w:abstractNumId w:val="166"/>
  </w:num>
  <w:num w:numId="21" w16cid:durableId="330106411">
    <w:abstractNumId w:val="77"/>
  </w:num>
  <w:num w:numId="22" w16cid:durableId="245966918">
    <w:abstractNumId w:val="168"/>
  </w:num>
  <w:num w:numId="23" w16cid:durableId="1350833622">
    <w:abstractNumId w:val="25"/>
  </w:num>
  <w:num w:numId="24" w16cid:durableId="1048720102">
    <w:abstractNumId w:val="122"/>
  </w:num>
  <w:num w:numId="25" w16cid:durableId="1498884744">
    <w:abstractNumId w:val="115"/>
  </w:num>
  <w:num w:numId="26" w16cid:durableId="1735659113">
    <w:abstractNumId w:val="165"/>
  </w:num>
  <w:num w:numId="27" w16cid:durableId="1492215835">
    <w:abstractNumId w:val="48"/>
  </w:num>
  <w:num w:numId="28" w16cid:durableId="376006586">
    <w:abstractNumId w:val="71"/>
  </w:num>
  <w:num w:numId="29" w16cid:durableId="115830497">
    <w:abstractNumId w:val="160"/>
  </w:num>
  <w:num w:numId="30" w16cid:durableId="385761850">
    <w:abstractNumId w:val="78"/>
  </w:num>
  <w:num w:numId="31" w16cid:durableId="5862564">
    <w:abstractNumId w:val="5"/>
  </w:num>
  <w:num w:numId="32" w16cid:durableId="1689912174">
    <w:abstractNumId w:val="34"/>
  </w:num>
  <w:num w:numId="33" w16cid:durableId="899169925">
    <w:abstractNumId w:val="30"/>
  </w:num>
  <w:num w:numId="34" w16cid:durableId="1282684702">
    <w:abstractNumId w:val="101"/>
  </w:num>
  <w:num w:numId="35" w16cid:durableId="314066060">
    <w:abstractNumId w:val="112"/>
  </w:num>
  <w:num w:numId="36" w16cid:durableId="56980556">
    <w:abstractNumId w:val="100"/>
  </w:num>
  <w:num w:numId="37" w16cid:durableId="1168595003">
    <w:abstractNumId w:val="111"/>
  </w:num>
  <w:num w:numId="38" w16cid:durableId="141505624">
    <w:abstractNumId w:val="134"/>
  </w:num>
  <w:num w:numId="39" w16cid:durableId="1036345996">
    <w:abstractNumId w:val="103"/>
  </w:num>
  <w:num w:numId="40" w16cid:durableId="841163177">
    <w:abstractNumId w:val="24"/>
  </w:num>
  <w:num w:numId="41" w16cid:durableId="1323780560">
    <w:abstractNumId w:val="146"/>
  </w:num>
  <w:num w:numId="42" w16cid:durableId="1199394905">
    <w:abstractNumId w:val="128"/>
  </w:num>
  <w:num w:numId="43" w16cid:durableId="1824003602">
    <w:abstractNumId w:val="10"/>
  </w:num>
  <w:num w:numId="44" w16cid:durableId="1796632750">
    <w:abstractNumId w:val="76"/>
  </w:num>
  <w:num w:numId="45" w16cid:durableId="999819528">
    <w:abstractNumId w:val="144"/>
  </w:num>
  <w:num w:numId="46" w16cid:durableId="1568566547">
    <w:abstractNumId w:val="31"/>
  </w:num>
  <w:num w:numId="47" w16cid:durableId="1435785786">
    <w:abstractNumId w:val="55"/>
  </w:num>
  <w:num w:numId="48" w16cid:durableId="528681253">
    <w:abstractNumId w:val="39"/>
  </w:num>
  <w:num w:numId="49" w16cid:durableId="2114519605">
    <w:abstractNumId w:val="142"/>
  </w:num>
  <w:num w:numId="50" w16cid:durableId="1033699676">
    <w:abstractNumId w:val="23"/>
  </w:num>
  <w:num w:numId="51" w16cid:durableId="214396891">
    <w:abstractNumId w:val="11"/>
  </w:num>
  <w:num w:numId="52" w16cid:durableId="1717003222">
    <w:abstractNumId w:val="105"/>
  </w:num>
  <w:num w:numId="53" w16cid:durableId="747581333">
    <w:abstractNumId w:val="40"/>
  </w:num>
  <w:num w:numId="54" w16cid:durableId="183400152">
    <w:abstractNumId w:val="131"/>
  </w:num>
  <w:num w:numId="55" w16cid:durableId="1141657221">
    <w:abstractNumId w:val="94"/>
  </w:num>
  <w:num w:numId="56" w16cid:durableId="1200780536">
    <w:abstractNumId w:val="72"/>
  </w:num>
  <w:num w:numId="57" w16cid:durableId="1827436110">
    <w:abstractNumId w:val="1"/>
  </w:num>
  <w:num w:numId="58" w16cid:durableId="1899903098">
    <w:abstractNumId w:val="58"/>
  </w:num>
  <w:num w:numId="59" w16cid:durableId="2011177414">
    <w:abstractNumId w:val="158"/>
  </w:num>
  <w:num w:numId="60" w16cid:durableId="1743797019">
    <w:abstractNumId w:val="124"/>
  </w:num>
  <w:num w:numId="61" w16cid:durableId="1158573162">
    <w:abstractNumId w:val="167"/>
  </w:num>
  <w:num w:numId="62" w16cid:durableId="1062213164">
    <w:abstractNumId w:val="98"/>
  </w:num>
  <w:num w:numId="63" w16cid:durableId="1619334760">
    <w:abstractNumId w:val="114"/>
  </w:num>
  <w:num w:numId="64" w16cid:durableId="968971890">
    <w:abstractNumId w:val="126"/>
  </w:num>
  <w:num w:numId="65" w16cid:durableId="1290358031">
    <w:abstractNumId w:val="37"/>
  </w:num>
  <w:num w:numId="66" w16cid:durableId="1764916292">
    <w:abstractNumId w:val="54"/>
  </w:num>
  <w:num w:numId="67" w16cid:durableId="1130898166">
    <w:abstractNumId w:val="0"/>
  </w:num>
  <w:num w:numId="68" w16cid:durableId="1552234186">
    <w:abstractNumId w:val="139"/>
  </w:num>
  <w:num w:numId="69" w16cid:durableId="1994870791">
    <w:abstractNumId w:val="171"/>
  </w:num>
  <w:num w:numId="70" w16cid:durableId="1645036922">
    <w:abstractNumId w:val="153"/>
  </w:num>
  <w:num w:numId="71" w16cid:durableId="900864493">
    <w:abstractNumId w:val="44"/>
  </w:num>
  <w:num w:numId="72" w16cid:durableId="1053231652">
    <w:abstractNumId w:val="79"/>
  </w:num>
  <w:num w:numId="73" w16cid:durableId="1656302801">
    <w:abstractNumId w:val="123"/>
  </w:num>
  <w:num w:numId="74" w16cid:durableId="1297759399">
    <w:abstractNumId w:val="145"/>
  </w:num>
  <w:num w:numId="75" w16cid:durableId="1248073123">
    <w:abstractNumId w:val="53"/>
  </w:num>
  <w:num w:numId="76" w16cid:durableId="1710957269">
    <w:abstractNumId w:val="84"/>
  </w:num>
  <w:num w:numId="77" w16cid:durableId="856118379">
    <w:abstractNumId w:val="22"/>
  </w:num>
  <w:num w:numId="78" w16cid:durableId="339233648">
    <w:abstractNumId w:val="92"/>
  </w:num>
  <w:num w:numId="79" w16cid:durableId="780103580">
    <w:abstractNumId w:val="47"/>
  </w:num>
  <w:num w:numId="80" w16cid:durableId="1161384768">
    <w:abstractNumId w:val="121"/>
  </w:num>
  <w:num w:numId="81" w16cid:durableId="1954440507">
    <w:abstractNumId w:val="108"/>
  </w:num>
  <w:num w:numId="82" w16cid:durableId="1947344298">
    <w:abstractNumId w:val="138"/>
  </w:num>
  <w:num w:numId="83" w16cid:durableId="1975285843">
    <w:abstractNumId w:val="7"/>
  </w:num>
  <w:num w:numId="84" w16cid:durableId="1196236874">
    <w:abstractNumId w:val="73"/>
  </w:num>
  <w:num w:numId="85" w16cid:durableId="1244947521">
    <w:abstractNumId w:val="83"/>
  </w:num>
  <w:num w:numId="86" w16cid:durableId="444235533">
    <w:abstractNumId w:val="8"/>
  </w:num>
  <w:num w:numId="87" w16cid:durableId="1645352606">
    <w:abstractNumId w:val="132"/>
  </w:num>
  <w:num w:numId="88" w16cid:durableId="1192374524">
    <w:abstractNumId w:val="2"/>
  </w:num>
  <w:num w:numId="89" w16cid:durableId="893001274">
    <w:abstractNumId w:val="141"/>
  </w:num>
  <w:num w:numId="90" w16cid:durableId="1187716148">
    <w:abstractNumId w:val="67"/>
  </w:num>
  <w:num w:numId="91" w16cid:durableId="972247496">
    <w:abstractNumId w:val="130"/>
  </w:num>
  <w:num w:numId="92" w16cid:durableId="6442569">
    <w:abstractNumId w:val="91"/>
  </w:num>
  <w:num w:numId="93" w16cid:durableId="825972038">
    <w:abstractNumId w:val="86"/>
  </w:num>
  <w:num w:numId="94" w16cid:durableId="1731491555">
    <w:abstractNumId w:val="164"/>
  </w:num>
  <w:num w:numId="95" w16cid:durableId="116998626">
    <w:abstractNumId w:val="93"/>
  </w:num>
  <w:num w:numId="96" w16cid:durableId="798105666">
    <w:abstractNumId w:val="63"/>
  </w:num>
  <w:num w:numId="97" w16cid:durableId="1218667162">
    <w:abstractNumId w:val="148"/>
  </w:num>
  <w:num w:numId="98" w16cid:durableId="1206137900">
    <w:abstractNumId w:val="69"/>
  </w:num>
  <w:num w:numId="99" w16cid:durableId="649872524">
    <w:abstractNumId w:val="51"/>
  </w:num>
  <w:num w:numId="100" w16cid:durableId="1945183337">
    <w:abstractNumId w:val="129"/>
  </w:num>
  <w:num w:numId="101" w16cid:durableId="4527688">
    <w:abstractNumId w:val="102"/>
  </w:num>
  <w:num w:numId="102" w16cid:durableId="723912354">
    <w:abstractNumId w:val="125"/>
  </w:num>
  <w:num w:numId="103" w16cid:durableId="721245240">
    <w:abstractNumId w:val="68"/>
  </w:num>
  <w:num w:numId="104" w16cid:durableId="1698315040">
    <w:abstractNumId w:val="20"/>
  </w:num>
  <w:num w:numId="105" w16cid:durableId="452141054">
    <w:abstractNumId w:val="140"/>
  </w:num>
  <w:num w:numId="106" w16cid:durableId="1417437774">
    <w:abstractNumId w:val="159"/>
  </w:num>
  <w:num w:numId="107" w16cid:durableId="1320185441">
    <w:abstractNumId w:val="104"/>
  </w:num>
  <w:num w:numId="108" w16cid:durableId="1178810307">
    <w:abstractNumId w:val="81"/>
  </w:num>
  <w:num w:numId="109" w16cid:durableId="1379666064">
    <w:abstractNumId w:val="35"/>
  </w:num>
  <w:num w:numId="110" w16cid:durableId="260186876">
    <w:abstractNumId w:val="96"/>
  </w:num>
  <w:num w:numId="111" w16cid:durableId="694617049">
    <w:abstractNumId w:val="174"/>
  </w:num>
  <w:num w:numId="112" w16cid:durableId="1305351391">
    <w:abstractNumId w:val="163"/>
  </w:num>
  <w:num w:numId="113" w16cid:durableId="890265138">
    <w:abstractNumId w:val="16"/>
  </w:num>
  <w:num w:numId="114" w16cid:durableId="1379669722">
    <w:abstractNumId w:val="161"/>
  </w:num>
  <w:num w:numId="115" w16cid:durableId="1510019558">
    <w:abstractNumId w:val="120"/>
  </w:num>
  <w:num w:numId="116" w16cid:durableId="311955910">
    <w:abstractNumId w:val="85"/>
  </w:num>
  <w:num w:numId="117" w16cid:durableId="2107574013">
    <w:abstractNumId w:val="43"/>
  </w:num>
  <w:num w:numId="118" w16cid:durableId="1874925301">
    <w:abstractNumId w:val="50"/>
  </w:num>
  <w:num w:numId="119" w16cid:durableId="62261226">
    <w:abstractNumId w:val="18"/>
  </w:num>
  <w:num w:numId="120" w16cid:durableId="189537143">
    <w:abstractNumId w:val="136"/>
  </w:num>
  <w:num w:numId="121" w16cid:durableId="327245253">
    <w:abstractNumId w:val="89"/>
  </w:num>
  <w:num w:numId="122" w16cid:durableId="714500746">
    <w:abstractNumId w:val="156"/>
  </w:num>
  <w:num w:numId="123" w16cid:durableId="1945113023">
    <w:abstractNumId w:val="28"/>
  </w:num>
  <w:num w:numId="124" w16cid:durableId="612905780">
    <w:abstractNumId w:val="19"/>
  </w:num>
  <w:num w:numId="125" w16cid:durableId="2036493308">
    <w:abstractNumId w:val="64"/>
  </w:num>
  <w:num w:numId="126" w16cid:durableId="1621064980">
    <w:abstractNumId w:val="151"/>
  </w:num>
  <w:num w:numId="127" w16cid:durableId="1469545455">
    <w:abstractNumId w:val="75"/>
  </w:num>
  <w:num w:numId="128" w16cid:durableId="1278638981">
    <w:abstractNumId w:val="65"/>
  </w:num>
  <w:num w:numId="129" w16cid:durableId="1817992638">
    <w:abstractNumId w:val="97"/>
  </w:num>
  <w:num w:numId="130" w16cid:durableId="721756788">
    <w:abstractNumId w:val="173"/>
  </w:num>
  <w:num w:numId="131" w16cid:durableId="577834818">
    <w:abstractNumId w:val="17"/>
  </w:num>
  <w:num w:numId="132" w16cid:durableId="10644270">
    <w:abstractNumId w:val="46"/>
  </w:num>
  <w:num w:numId="133" w16cid:durableId="2122415541">
    <w:abstractNumId w:val="150"/>
  </w:num>
  <w:num w:numId="134" w16cid:durableId="1705401605">
    <w:abstractNumId w:val="14"/>
  </w:num>
  <w:num w:numId="135" w16cid:durableId="948856611">
    <w:abstractNumId w:val="152"/>
  </w:num>
  <w:num w:numId="136" w16cid:durableId="1903708890">
    <w:abstractNumId w:val="119"/>
  </w:num>
  <w:num w:numId="137" w16cid:durableId="750738797">
    <w:abstractNumId w:val="4"/>
  </w:num>
  <w:num w:numId="138" w16cid:durableId="212615757">
    <w:abstractNumId w:val="38"/>
  </w:num>
  <w:num w:numId="139" w16cid:durableId="477574229">
    <w:abstractNumId w:val="27"/>
  </w:num>
  <w:num w:numId="140" w16cid:durableId="1892225942">
    <w:abstractNumId w:val="12"/>
  </w:num>
  <w:num w:numId="141" w16cid:durableId="460198292">
    <w:abstractNumId w:val="147"/>
  </w:num>
  <w:num w:numId="142" w16cid:durableId="757601764">
    <w:abstractNumId w:val="107"/>
  </w:num>
  <w:num w:numId="143" w16cid:durableId="1310944431">
    <w:abstractNumId w:val="74"/>
  </w:num>
  <w:num w:numId="144" w16cid:durableId="2028828652">
    <w:abstractNumId w:val="9"/>
  </w:num>
  <w:num w:numId="145" w16cid:durableId="1600942556">
    <w:abstractNumId w:val="133"/>
  </w:num>
  <w:num w:numId="146" w16cid:durableId="1917780958">
    <w:abstractNumId w:val="42"/>
  </w:num>
  <w:num w:numId="147" w16cid:durableId="1922333375">
    <w:abstractNumId w:val="149"/>
  </w:num>
  <w:num w:numId="148" w16cid:durableId="1690330734">
    <w:abstractNumId w:val="6"/>
  </w:num>
  <w:num w:numId="149" w16cid:durableId="1951007614">
    <w:abstractNumId w:val="59"/>
  </w:num>
  <w:num w:numId="150" w16cid:durableId="553586420">
    <w:abstractNumId w:val="106"/>
  </w:num>
  <w:num w:numId="151" w16cid:durableId="1746101302">
    <w:abstractNumId w:val="29"/>
  </w:num>
  <w:num w:numId="152" w16cid:durableId="2096053036">
    <w:abstractNumId w:val="70"/>
  </w:num>
  <w:num w:numId="153" w16cid:durableId="914359628">
    <w:abstractNumId w:val="21"/>
  </w:num>
  <w:num w:numId="154" w16cid:durableId="49228938">
    <w:abstractNumId w:val="82"/>
  </w:num>
  <w:num w:numId="155" w16cid:durableId="1780491099">
    <w:abstractNumId w:val="116"/>
  </w:num>
  <w:num w:numId="156" w16cid:durableId="1294561240">
    <w:abstractNumId w:val="57"/>
  </w:num>
  <w:num w:numId="157" w16cid:durableId="300428704">
    <w:abstractNumId w:val="110"/>
  </w:num>
  <w:num w:numId="158" w16cid:durableId="826671679">
    <w:abstractNumId w:val="90"/>
  </w:num>
  <w:num w:numId="159" w16cid:durableId="757092950">
    <w:abstractNumId w:val="52"/>
  </w:num>
  <w:num w:numId="160" w16cid:durableId="1902130269">
    <w:abstractNumId w:val="155"/>
  </w:num>
  <w:num w:numId="161" w16cid:durableId="759562605">
    <w:abstractNumId w:val="15"/>
  </w:num>
  <w:num w:numId="162" w16cid:durableId="1476871903">
    <w:abstractNumId w:val="118"/>
  </w:num>
  <w:num w:numId="163" w16cid:durableId="174225568">
    <w:abstractNumId w:val="33"/>
  </w:num>
  <w:num w:numId="164" w16cid:durableId="42951653">
    <w:abstractNumId w:val="49"/>
  </w:num>
  <w:num w:numId="165" w16cid:durableId="857423225">
    <w:abstractNumId w:val="117"/>
  </w:num>
  <w:num w:numId="166" w16cid:durableId="1569655031">
    <w:abstractNumId w:val="88"/>
  </w:num>
  <w:num w:numId="167" w16cid:durableId="1021778723">
    <w:abstractNumId w:val="56"/>
  </w:num>
  <w:num w:numId="168" w16cid:durableId="768234337">
    <w:abstractNumId w:val="41"/>
  </w:num>
  <w:num w:numId="169" w16cid:durableId="1292325909">
    <w:abstractNumId w:val="32"/>
  </w:num>
  <w:num w:numId="170" w16cid:durableId="441148910">
    <w:abstractNumId w:val="157"/>
  </w:num>
  <w:num w:numId="171" w16cid:durableId="2053923470">
    <w:abstractNumId w:val="95"/>
  </w:num>
  <w:num w:numId="172" w16cid:durableId="770932160">
    <w:abstractNumId w:val="172"/>
  </w:num>
  <w:num w:numId="173" w16cid:durableId="882403317">
    <w:abstractNumId w:val="170"/>
  </w:num>
  <w:num w:numId="174" w16cid:durableId="1975208580">
    <w:abstractNumId w:val="127"/>
  </w:num>
  <w:num w:numId="175" w16cid:durableId="492838562">
    <w:abstractNumId w:val="80"/>
  </w:num>
  <w:num w:numId="176" w16cid:durableId="3675053">
    <w:abstractNumId w:val="113"/>
  </w:num>
  <w:num w:numId="177" w16cid:durableId="1774012227">
    <w:abstractNumId w:val="169"/>
  </w:num>
  <w:num w:numId="178" w16cid:durableId="519052216">
    <w:abstractNumId w:val="162"/>
  </w:num>
  <w:num w:numId="179" w16cid:durableId="1648624779">
    <w:abstractNumId w:val="109"/>
  </w:num>
  <w:num w:numId="180" w16cid:durableId="1721325480">
    <w:abstractNumId w:val="66"/>
  </w:num>
  <w:numIdMacAtCleanup w:val="1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ří Přibil">
    <w15:presenceInfo w15:providerId="None" w15:userId="Jiří Přibil"/>
  </w15:person>
  <w15:person w15:author="Tomáš Kincl">
    <w15:presenceInfo w15:providerId="Windows Live" w15:userId="90520d2875e57a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consecutiveHyphenLimit w:val="1"/>
  <w:hyphenationZone w:val="425"/>
  <w:doNotHyphenateCaps/>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wMbQ0NjM1tjQwMrZU0lEKTi0uzszPAymwqAUAIQNqgywAAAA="/>
  </w:docVars>
  <w:rsids>
    <w:rsidRoot w:val="00544CEE"/>
    <w:rsid w:val="00001032"/>
    <w:rsid w:val="0000143A"/>
    <w:rsid w:val="00001B22"/>
    <w:rsid w:val="00002CF4"/>
    <w:rsid w:val="00006529"/>
    <w:rsid w:val="000065E8"/>
    <w:rsid w:val="000119AC"/>
    <w:rsid w:val="000158C8"/>
    <w:rsid w:val="0001648E"/>
    <w:rsid w:val="000178FA"/>
    <w:rsid w:val="00027410"/>
    <w:rsid w:val="00031DD9"/>
    <w:rsid w:val="000365D8"/>
    <w:rsid w:val="00037497"/>
    <w:rsid w:val="0004029B"/>
    <w:rsid w:val="000403BD"/>
    <w:rsid w:val="000445CA"/>
    <w:rsid w:val="00044DF4"/>
    <w:rsid w:val="000452C7"/>
    <w:rsid w:val="000500A5"/>
    <w:rsid w:val="0005126C"/>
    <w:rsid w:val="00052E3B"/>
    <w:rsid w:val="00057AAD"/>
    <w:rsid w:val="000633CE"/>
    <w:rsid w:val="000645CE"/>
    <w:rsid w:val="000654A0"/>
    <w:rsid w:val="00065FE2"/>
    <w:rsid w:val="000660E0"/>
    <w:rsid w:val="00066561"/>
    <w:rsid w:val="00070E58"/>
    <w:rsid w:val="00071EEA"/>
    <w:rsid w:val="00075C30"/>
    <w:rsid w:val="00076B63"/>
    <w:rsid w:val="000824EC"/>
    <w:rsid w:val="0008380B"/>
    <w:rsid w:val="00083B20"/>
    <w:rsid w:val="00083C50"/>
    <w:rsid w:val="000921C1"/>
    <w:rsid w:val="000932CF"/>
    <w:rsid w:val="0009440B"/>
    <w:rsid w:val="000A1FC8"/>
    <w:rsid w:val="000A2104"/>
    <w:rsid w:val="000A2DF7"/>
    <w:rsid w:val="000B1982"/>
    <w:rsid w:val="000B2849"/>
    <w:rsid w:val="000B2E7A"/>
    <w:rsid w:val="000B33CD"/>
    <w:rsid w:val="000B500D"/>
    <w:rsid w:val="000C0250"/>
    <w:rsid w:val="000C1419"/>
    <w:rsid w:val="000C3513"/>
    <w:rsid w:val="000C50A4"/>
    <w:rsid w:val="000C71F7"/>
    <w:rsid w:val="000D2CB0"/>
    <w:rsid w:val="000D34B5"/>
    <w:rsid w:val="000D5F1B"/>
    <w:rsid w:val="000E11CC"/>
    <w:rsid w:val="000E14C3"/>
    <w:rsid w:val="000E18FB"/>
    <w:rsid w:val="000E69A5"/>
    <w:rsid w:val="000E69DA"/>
    <w:rsid w:val="000E7E53"/>
    <w:rsid w:val="000F036A"/>
    <w:rsid w:val="000F240D"/>
    <w:rsid w:val="000F3010"/>
    <w:rsid w:val="000F7BB2"/>
    <w:rsid w:val="00101E06"/>
    <w:rsid w:val="00102193"/>
    <w:rsid w:val="001036F5"/>
    <w:rsid w:val="0010420C"/>
    <w:rsid w:val="00104656"/>
    <w:rsid w:val="00106088"/>
    <w:rsid w:val="001102C2"/>
    <w:rsid w:val="001107C4"/>
    <w:rsid w:val="00112F2E"/>
    <w:rsid w:val="00115FD2"/>
    <w:rsid w:val="001165FB"/>
    <w:rsid w:val="00124A23"/>
    <w:rsid w:val="00125BB6"/>
    <w:rsid w:val="001260AB"/>
    <w:rsid w:val="0012738A"/>
    <w:rsid w:val="00127D55"/>
    <w:rsid w:val="00130568"/>
    <w:rsid w:val="001309B5"/>
    <w:rsid w:val="00133300"/>
    <w:rsid w:val="0013634A"/>
    <w:rsid w:val="00140948"/>
    <w:rsid w:val="00141ABB"/>
    <w:rsid w:val="00142569"/>
    <w:rsid w:val="00150BBD"/>
    <w:rsid w:val="001514F1"/>
    <w:rsid w:val="0015447E"/>
    <w:rsid w:val="001578A0"/>
    <w:rsid w:val="00157D47"/>
    <w:rsid w:val="00162C2C"/>
    <w:rsid w:val="00172D52"/>
    <w:rsid w:val="00177C28"/>
    <w:rsid w:val="0018140D"/>
    <w:rsid w:val="00185FE8"/>
    <w:rsid w:val="0018689C"/>
    <w:rsid w:val="00187E2A"/>
    <w:rsid w:val="00193FD4"/>
    <w:rsid w:val="0019627F"/>
    <w:rsid w:val="0019790B"/>
    <w:rsid w:val="001A136A"/>
    <w:rsid w:val="001A36F1"/>
    <w:rsid w:val="001A6708"/>
    <w:rsid w:val="001B0EB5"/>
    <w:rsid w:val="001B316C"/>
    <w:rsid w:val="001B4A70"/>
    <w:rsid w:val="001B50A2"/>
    <w:rsid w:val="001C25BD"/>
    <w:rsid w:val="001C30E4"/>
    <w:rsid w:val="001C70F3"/>
    <w:rsid w:val="001C75BB"/>
    <w:rsid w:val="001D163E"/>
    <w:rsid w:val="001D17AC"/>
    <w:rsid w:val="001D26F5"/>
    <w:rsid w:val="001D34FE"/>
    <w:rsid w:val="001D64D4"/>
    <w:rsid w:val="001D7D8E"/>
    <w:rsid w:val="001E0A36"/>
    <w:rsid w:val="001E55E3"/>
    <w:rsid w:val="001E700D"/>
    <w:rsid w:val="001F018E"/>
    <w:rsid w:val="001F1A4E"/>
    <w:rsid w:val="001F25AD"/>
    <w:rsid w:val="001F5DF9"/>
    <w:rsid w:val="001F75D5"/>
    <w:rsid w:val="00200A0B"/>
    <w:rsid w:val="00200BBA"/>
    <w:rsid w:val="0020266C"/>
    <w:rsid w:val="002030DA"/>
    <w:rsid w:val="00205FF4"/>
    <w:rsid w:val="002062AE"/>
    <w:rsid w:val="0021085F"/>
    <w:rsid w:val="00211092"/>
    <w:rsid w:val="002115B1"/>
    <w:rsid w:val="00211ACC"/>
    <w:rsid w:val="00212CB1"/>
    <w:rsid w:val="0021479C"/>
    <w:rsid w:val="0021582B"/>
    <w:rsid w:val="0021708B"/>
    <w:rsid w:val="00223472"/>
    <w:rsid w:val="00224044"/>
    <w:rsid w:val="0023022A"/>
    <w:rsid w:val="00232A88"/>
    <w:rsid w:val="0023365E"/>
    <w:rsid w:val="00240FDD"/>
    <w:rsid w:val="00241098"/>
    <w:rsid w:val="00242219"/>
    <w:rsid w:val="0024619C"/>
    <w:rsid w:val="00246F99"/>
    <w:rsid w:val="00247FD9"/>
    <w:rsid w:val="0025104E"/>
    <w:rsid w:val="0025115A"/>
    <w:rsid w:val="00254CD7"/>
    <w:rsid w:val="00255AF2"/>
    <w:rsid w:val="002561A4"/>
    <w:rsid w:val="00256DC2"/>
    <w:rsid w:val="00257676"/>
    <w:rsid w:val="002618A7"/>
    <w:rsid w:val="00261CE0"/>
    <w:rsid w:val="002620E6"/>
    <w:rsid w:val="002638B6"/>
    <w:rsid w:val="00263A3A"/>
    <w:rsid w:val="002653DE"/>
    <w:rsid w:val="00267B6A"/>
    <w:rsid w:val="00271126"/>
    <w:rsid w:val="00271564"/>
    <w:rsid w:val="002719B2"/>
    <w:rsid w:val="00271BD4"/>
    <w:rsid w:val="00272F6B"/>
    <w:rsid w:val="00273D90"/>
    <w:rsid w:val="002749EF"/>
    <w:rsid w:val="00275A30"/>
    <w:rsid w:val="00275F45"/>
    <w:rsid w:val="00276DB8"/>
    <w:rsid w:val="002776B6"/>
    <w:rsid w:val="00277F74"/>
    <w:rsid w:val="00281B8A"/>
    <w:rsid w:val="00281E30"/>
    <w:rsid w:val="00282348"/>
    <w:rsid w:val="002831CB"/>
    <w:rsid w:val="002832B0"/>
    <w:rsid w:val="00284305"/>
    <w:rsid w:val="00284CD5"/>
    <w:rsid w:val="00285904"/>
    <w:rsid w:val="00287A67"/>
    <w:rsid w:val="00287D48"/>
    <w:rsid w:val="002A1367"/>
    <w:rsid w:val="002A24AE"/>
    <w:rsid w:val="002A550E"/>
    <w:rsid w:val="002A6C9F"/>
    <w:rsid w:val="002B05B5"/>
    <w:rsid w:val="002B3E1F"/>
    <w:rsid w:val="002B482D"/>
    <w:rsid w:val="002B7840"/>
    <w:rsid w:val="002C2987"/>
    <w:rsid w:val="002C2D6E"/>
    <w:rsid w:val="002C3C20"/>
    <w:rsid w:val="002C7CD9"/>
    <w:rsid w:val="002D1286"/>
    <w:rsid w:val="002D1E7C"/>
    <w:rsid w:val="002D2B94"/>
    <w:rsid w:val="002E334E"/>
    <w:rsid w:val="002E4F05"/>
    <w:rsid w:val="002E51BC"/>
    <w:rsid w:val="002E5554"/>
    <w:rsid w:val="002E5B51"/>
    <w:rsid w:val="002E6EE8"/>
    <w:rsid w:val="002F2F73"/>
    <w:rsid w:val="002F3945"/>
    <w:rsid w:val="002F3A07"/>
    <w:rsid w:val="002F3C44"/>
    <w:rsid w:val="002F7A57"/>
    <w:rsid w:val="00300750"/>
    <w:rsid w:val="00305BEB"/>
    <w:rsid w:val="00310ACC"/>
    <w:rsid w:val="00320499"/>
    <w:rsid w:val="00322898"/>
    <w:rsid w:val="00323A9D"/>
    <w:rsid w:val="003246F2"/>
    <w:rsid w:val="00324713"/>
    <w:rsid w:val="00324DCE"/>
    <w:rsid w:val="00327ECE"/>
    <w:rsid w:val="00331087"/>
    <w:rsid w:val="00331112"/>
    <w:rsid w:val="00333756"/>
    <w:rsid w:val="00333BC7"/>
    <w:rsid w:val="003348FB"/>
    <w:rsid w:val="00340A2D"/>
    <w:rsid w:val="0034247F"/>
    <w:rsid w:val="003470D9"/>
    <w:rsid w:val="00347579"/>
    <w:rsid w:val="00350FC0"/>
    <w:rsid w:val="003529C2"/>
    <w:rsid w:val="00352DD0"/>
    <w:rsid w:val="00352E17"/>
    <w:rsid w:val="00353542"/>
    <w:rsid w:val="0035528A"/>
    <w:rsid w:val="003564B0"/>
    <w:rsid w:val="003607D3"/>
    <w:rsid w:val="00363241"/>
    <w:rsid w:val="00363BB0"/>
    <w:rsid w:val="00364BDE"/>
    <w:rsid w:val="00370149"/>
    <w:rsid w:val="00375055"/>
    <w:rsid w:val="003807EF"/>
    <w:rsid w:val="00380D8E"/>
    <w:rsid w:val="00382AAA"/>
    <w:rsid w:val="003859DE"/>
    <w:rsid w:val="00387AB4"/>
    <w:rsid w:val="00387BB2"/>
    <w:rsid w:val="003941AA"/>
    <w:rsid w:val="00396C5B"/>
    <w:rsid w:val="00396CC8"/>
    <w:rsid w:val="00397464"/>
    <w:rsid w:val="003A0F4F"/>
    <w:rsid w:val="003A2742"/>
    <w:rsid w:val="003A3820"/>
    <w:rsid w:val="003A3E0A"/>
    <w:rsid w:val="003A4062"/>
    <w:rsid w:val="003A72E2"/>
    <w:rsid w:val="003B0012"/>
    <w:rsid w:val="003B00C2"/>
    <w:rsid w:val="003B01B6"/>
    <w:rsid w:val="003B3829"/>
    <w:rsid w:val="003B3DE8"/>
    <w:rsid w:val="003B456B"/>
    <w:rsid w:val="003B7A1D"/>
    <w:rsid w:val="003C007C"/>
    <w:rsid w:val="003C03D2"/>
    <w:rsid w:val="003C75F8"/>
    <w:rsid w:val="003C7EAA"/>
    <w:rsid w:val="003D0462"/>
    <w:rsid w:val="003D63FF"/>
    <w:rsid w:val="003D6F20"/>
    <w:rsid w:val="003E1774"/>
    <w:rsid w:val="003E1BFF"/>
    <w:rsid w:val="003E2EA3"/>
    <w:rsid w:val="003E3E39"/>
    <w:rsid w:val="003E3E65"/>
    <w:rsid w:val="003E7663"/>
    <w:rsid w:val="003F25EB"/>
    <w:rsid w:val="003F41AE"/>
    <w:rsid w:val="003F6A9E"/>
    <w:rsid w:val="003F782F"/>
    <w:rsid w:val="00401498"/>
    <w:rsid w:val="00403749"/>
    <w:rsid w:val="004039AD"/>
    <w:rsid w:val="00405D3F"/>
    <w:rsid w:val="004077FE"/>
    <w:rsid w:val="004130A0"/>
    <w:rsid w:val="00413188"/>
    <w:rsid w:val="00413EE0"/>
    <w:rsid w:val="004247FA"/>
    <w:rsid w:val="00427BE0"/>
    <w:rsid w:val="00427F52"/>
    <w:rsid w:val="0043064E"/>
    <w:rsid w:val="004345D6"/>
    <w:rsid w:val="00435555"/>
    <w:rsid w:val="004364F6"/>
    <w:rsid w:val="00436B0E"/>
    <w:rsid w:val="0043708E"/>
    <w:rsid w:val="004373C5"/>
    <w:rsid w:val="00437707"/>
    <w:rsid w:val="004407F0"/>
    <w:rsid w:val="00441CED"/>
    <w:rsid w:val="0044219B"/>
    <w:rsid w:val="00443DCA"/>
    <w:rsid w:val="00450C76"/>
    <w:rsid w:val="00454DBE"/>
    <w:rsid w:val="00464083"/>
    <w:rsid w:val="00464562"/>
    <w:rsid w:val="00465E3B"/>
    <w:rsid w:val="00466C0B"/>
    <w:rsid w:val="00472BDA"/>
    <w:rsid w:val="004741A8"/>
    <w:rsid w:val="004764D3"/>
    <w:rsid w:val="0047730B"/>
    <w:rsid w:val="00480C34"/>
    <w:rsid w:val="00481301"/>
    <w:rsid w:val="00483064"/>
    <w:rsid w:val="00487CA0"/>
    <w:rsid w:val="0049057A"/>
    <w:rsid w:val="0049296C"/>
    <w:rsid w:val="00493281"/>
    <w:rsid w:val="00497A11"/>
    <w:rsid w:val="004A1C25"/>
    <w:rsid w:val="004A3B07"/>
    <w:rsid w:val="004A5DD6"/>
    <w:rsid w:val="004A696E"/>
    <w:rsid w:val="004B3BE2"/>
    <w:rsid w:val="004B4AD3"/>
    <w:rsid w:val="004B68A3"/>
    <w:rsid w:val="004B6B9E"/>
    <w:rsid w:val="004C0E15"/>
    <w:rsid w:val="004C2F34"/>
    <w:rsid w:val="004C2F4D"/>
    <w:rsid w:val="004C4935"/>
    <w:rsid w:val="004C4DA6"/>
    <w:rsid w:val="004C61FC"/>
    <w:rsid w:val="004D246B"/>
    <w:rsid w:val="004D34C4"/>
    <w:rsid w:val="004D4874"/>
    <w:rsid w:val="004D4B4D"/>
    <w:rsid w:val="004D5965"/>
    <w:rsid w:val="004D64F6"/>
    <w:rsid w:val="004E0BBB"/>
    <w:rsid w:val="004E42FE"/>
    <w:rsid w:val="004E632E"/>
    <w:rsid w:val="004E7827"/>
    <w:rsid w:val="004F0A1C"/>
    <w:rsid w:val="004F2977"/>
    <w:rsid w:val="004F560A"/>
    <w:rsid w:val="004F6BB2"/>
    <w:rsid w:val="004F74DB"/>
    <w:rsid w:val="004F7D8E"/>
    <w:rsid w:val="0050246D"/>
    <w:rsid w:val="005032EC"/>
    <w:rsid w:val="00506555"/>
    <w:rsid w:val="005108B5"/>
    <w:rsid w:val="00511ADF"/>
    <w:rsid w:val="00515BF0"/>
    <w:rsid w:val="00516AB3"/>
    <w:rsid w:val="00516E30"/>
    <w:rsid w:val="00521AE4"/>
    <w:rsid w:val="0052217C"/>
    <w:rsid w:val="00523C2A"/>
    <w:rsid w:val="00525F28"/>
    <w:rsid w:val="00544CEE"/>
    <w:rsid w:val="00545ADB"/>
    <w:rsid w:val="00550466"/>
    <w:rsid w:val="005552C8"/>
    <w:rsid w:val="005627AB"/>
    <w:rsid w:val="00563DE8"/>
    <w:rsid w:val="00565350"/>
    <w:rsid w:val="005665EE"/>
    <w:rsid w:val="00566D15"/>
    <w:rsid w:val="005677D5"/>
    <w:rsid w:val="0057165D"/>
    <w:rsid w:val="00572B7A"/>
    <w:rsid w:val="00575EE9"/>
    <w:rsid w:val="00577E0F"/>
    <w:rsid w:val="00580EDD"/>
    <w:rsid w:val="005827BA"/>
    <w:rsid w:val="00583E3A"/>
    <w:rsid w:val="005907C5"/>
    <w:rsid w:val="00591423"/>
    <w:rsid w:val="00591679"/>
    <w:rsid w:val="00591D55"/>
    <w:rsid w:val="00592AAE"/>
    <w:rsid w:val="00592DD1"/>
    <w:rsid w:val="0059709E"/>
    <w:rsid w:val="005A220C"/>
    <w:rsid w:val="005A22B4"/>
    <w:rsid w:val="005A25E3"/>
    <w:rsid w:val="005A31E6"/>
    <w:rsid w:val="005A7C71"/>
    <w:rsid w:val="005B2320"/>
    <w:rsid w:val="005C4458"/>
    <w:rsid w:val="005C7BC8"/>
    <w:rsid w:val="005D0385"/>
    <w:rsid w:val="005D11A0"/>
    <w:rsid w:val="005D39A7"/>
    <w:rsid w:val="005D4BA6"/>
    <w:rsid w:val="005E2EBF"/>
    <w:rsid w:val="005E2F11"/>
    <w:rsid w:val="005E7CF5"/>
    <w:rsid w:val="005F0DD4"/>
    <w:rsid w:val="005F1599"/>
    <w:rsid w:val="005F1713"/>
    <w:rsid w:val="005F1DD4"/>
    <w:rsid w:val="005F4466"/>
    <w:rsid w:val="005F4818"/>
    <w:rsid w:val="00604CE8"/>
    <w:rsid w:val="00605021"/>
    <w:rsid w:val="006067CB"/>
    <w:rsid w:val="00610817"/>
    <w:rsid w:val="00611323"/>
    <w:rsid w:val="00616EA3"/>
    <w:rsid w:val="006179B8"/>
    <w:rsid w:val="00620589"/>
    <w:rsid w:val="00624E10"/>
    <w:rsid w:val="0063105B"/>
    <w:rsid w:val="006315A5"/>
    <w:rsid w:val="00631883"/>
    <w:rsid w:val="00632E6B"/>
    <w:rsid w:val="00633596"/>
    <w:rsid w:val="00634CC5"/>
    <w:rsid w:val="006353E5"/>
    <w:rsid w:val="00636D0F"/>
    <w:rsid w:val="00637BC3"/>
    <w:rsid w:val="00640FE7"/>
    <w:rsid w:val="0064140A"/>
    <w:rsid w:val="00643845"/>
    <w:rsid w:val="00647979"/>
    <w:rsid w:val="006500BE"/>
    <w:rsid w:val="0065547C"/>
    <w:rsid w:val="00655DB8"/>
    <w:rsid w:val="00655F44"/>
    <w:rsid w:val="006571B2"/>
    <w:rsid w:val="00662ADB"/>
    <w:rsid w:val="00667366"/>
    <w:rsid w:val="00667AD5"/>
    <w:rsid w:val="00667C0E"/>
    <w:rsid w:val="0067220D"/>
    <w:rsid w:val="00674E51"/>
    <w:rsid w:val="0068164B"/>
    <w:rsid w:val="00683B97"/>
    <w:rsid w:val="00684552"/>
    <w:rsid w:val="00685078"/>
    <w:rsid w:val="00685C93"/>
    <w:rsid w:val="0068713F"/>
    <w:rsid w:val="006909ED"/>
    <w:rsid w:val="00690FD3"/>
    <w:rsid w:val="006943BD"/>
    <w:rsid w:val="0069661E"/>
    <w:rsid w:val="00696C33"/>
    <w:rsid w:val="006A07CC"/>
    <w:rsid w:val="006A1402"/>
    <w:rsid w:val="006A1765"/>
    <w:rsid w:val="006A6F2C"/>
    <w:rsid w:val="006A7877"/>
    <w:rsid w:val="006B0E46"/>
    <w:rsid w:val="006B3711"/>
    <w:rsid w:val="006B3E8B"/>
    <w:rsid w:val="006B57B5"/>
    <w:rsid w:val="006B58AB"/>
    <w:rsid w:val="006B5A9C"/>
    <w:rsid w:val="006C1993"/>
    <w:rsid w:val="006C2BB9"/>
    <w:rsid w:val="006C64FD"/>
    <w:rsid w:val="006C75F4"/>
    <w:rsid w:val="006C78AC"/>
    <w:rsid w:val="006D1B8F"/>
    <w:rsid w:val="006D2B11"/>
    <w:rsid w:val="006D32A7"/>
    <w:rsid w:val="006D33E7"/>
    <w:rsid w:val="006D4168"/>
    <w:rsid w:val="006D476C"/>
    <w:rsid w:val="006D4A4E"/>
    <w:rsid w:val="006D4A75"/>
    <w:rsid w:val="006E097C"/>
    <w:rsid w:val="006E11D6"/>
    <w:rsid w:val="006E6F7F"/>
    <w:rsid w:val="006F1255"/>
    <w:rsid w:val="006F3D56"/>
    <w:rsid w:val="006F429E"/>
    <w:rsid w:val="006F6A8C"/>
    <w:rsid w:val="006F7BC2"/>
    <w:rsid w:val="00700D12"/>
    <w:rsid w:val="0070324F"/>
    <w:rsid w:val="00703984"/>
    <w:rsid w:val="00705D3A"/>
    <w:rsid w:val="00705EB8"/>
    <w:rsid w:val="007061CF"/>
    <w:rsid w:val="00707DD9"/>
    <w:rsid w:val="00710D52"/>
    <w:rsid w:val="0071326E"/>
    <w:rsid w:val="00715520"/>
    <w:rsid w:val="00717812"/>
    <w:rsid w:val="00722614"/>
    <w:rsid w:val="0072668A"/>
    <w:rsid w:val="007277F5"/>
    <w:rsid w:val="00730D7E"/>
    <w:rsid w:val="00730EA5"/>
    <w:rsid w:val="00730FEE"/>
    <w:rsid w:val="0073313C"/>
    <w:rsid w:val="00734F03"/>
    <w:rsid w:val="0073674D"/>
    <w:rsid w:val="00736BE5"/>
    <w:rsid w:val="007378AD"/>
    <w:rsid w:val="0074018F"/>
    <w:rsid w:val="007414E2"/>
    <w:rsid w:val="00741BC7"/>
    <w:rsid w:val="00746E32"/>
    <w:rsid w:val="0075755A"/>
    <w:rsid w:val="00760099"/>
    <w:rsid w:val="00763856"/>
    <w:rsid w:val="007642C8"/>
    <w:rsid w:val="00764737"/>
    <w:rsid w:val="00772061"/>
    <w:rsid w:val="007725CE"/>
    <w:rsid w:val="00773A9A"/>
    <w:rsid w:val="00774268"/>
    <w:rsid w:val="0077639F"/>
    <w:rsid w:val="00777BCD"/>
    <w:rsid w:val="0078209B"/>
    <w:rsid w:val="007870AB"/>
    <w:rsid w:val="0079059A"/>
    <w:rsid w:val="007907F4"/>
    <w:rsid w:val="007A5185"/>
    <w:rsid w:val="007A6EC3"/>
    <w:rsid w:val="007B232B"/>
    <w:rsid w:val="007B488C"/>
    <w:rsid w:val="007B4E95"/>
    <w:rsid w:val="007B68F1"/>
    <w:rsid w:val="007B7331"/>
    <w:rsid w:val="007C0E9B"/>
    <w:rsid w:val="007C1C22"/>
    <w:rsid w:val="007C2708"/>
    <w:rsid w:val="007C30B3"/>
    <w:rsid w:val="007C318C"/>
    <w:rsid w:val="007C39B8"/>
    <w:rsid w:val="007C500F"/>
    <w:rsid w:val="007C57F2"/>
    <w:rsid w:val="007C5AB4"/>
    <w:rsid w:val="007D1451"/>
    <w:rsid w:val="007D14A1"/>
    <w:rsid w:val="007D5339"/>
    <w:rsid w:val="007D6094"/>
    <w:rsid w:val="007D78D0"/>
    <w:rsid w:val="007E12AA"/>
    <w:rsid w:val="007E3712"/>
    <w:rsid w:val="007E56A9"/>
    <w:rsid w:val="007E6B5D"/>
    <w:rsid w:val="007F050C"/>
    <w:rsid w:val="007F25ED"/>
    <w:rsid w:val="007F44D8"/>
    <w:rsid w:val="00802D4A"/>
    <w:rsid w:val="0080451F"/>
    <w:rsid w:val="00805206"/>
    <w:rsid w:val="00805835"/>
    <w:rsid w:val="008071B9"/>
    <w:rsid w:val="00813B79"/>
    <w:rsid w:val="00815DFF"/>
    <w:rsid w:val="008206F5"/>
    <w:rsid w:val="008209F0"/>
    <w:rsid w:val="008224DE"/>
    <w:rsid w:val="008303BB"/>
    <w:rsid w:val="00830935"/>
    <w:rsid w:val="00830B41"/>
    <w:rsid w:val="00832B9D"/>
    <w:rsid w:val="00833735"/>
    <w:rsid w:val="00836D98"/>
    <w:rsid w:val="00840507"/>
    <w:rsid w:val="008429CA"/>
    <w:rsid w:val="0084422F"/>
    <w:rsid w:val="00844F6E"/>
    <w:rsid w:val="00847FAE"/>
    <w:rsid w:val="0085061C"/>
    <w:rsid w:val="0085486E"/>
    <w:rsid w:val="00856909"/>
    <w:rsid w:val="00856CBD"/>
    <w:rsid w:val="008612DA"/>
    <w:rsid w:val="0086299F"/>
    <w:rsid w:val="00863DA2"/>
    <w:rsid w:val="00864C84"/>
    <w:rsid w:val="00866A27"/>
    <w:rsid w:val="00871D51"/>
    <w:rsid w:val="0087458F"/>
    <w:rsid w:val="00876177"/>
    <w:rsid w:val="00881499"/>
    <w:rsid w:val="0088646B"/>
    <w:rsid w:val="00886FED"/>
    <w:rsid w:val="00891FF8"/>
    <w:rsid w:val="008952C7"/>
    <w:rsid w:val="00895FEA"/>
    <w:rsid w:val="008A68CB"/>
    <w:rsid w:val="008B09EF"/>
    <w:rsid w:val="008B0FA8"/>
    <w:rsid w:val="008B3C6B"/>
    <w:rsid w:val="008C04BB"/>
    <w:rsid w:val="008C23E1"/>
    <w:rsid w:val="008C76A0"/>
    <w:rsid w:val="008D70F4"/>
    <w:rsid w:val="008E340A"/>
    <w:rsid w:val="008E44E8"/>
    <w:rsid w:val="008E6C5B"/>
    <w:rsid w:val="008E701C"/>
    <w:rsid w:val="008E71E6"/>
    <w:rsid w:val="008F0205"/>
    <w:rsid w:val="008F09D4"/>
    <w:rsid w:val="008F4137"/>
    <w:rsid w:val="008F6547"/>
    <w:rsid w:val="009008AB"/>
    <w:rsid w:val="00903760"/>
    <w:rsid w:val="00905306"/>
    <w:rsid w:val="00905829"/>
    <w:rsid w:val="009070A1"/>
    <w:rsid w:val="009128F0"/>
    <w:rsid w:val="00912BD1"/>
    <w:rsid w:val="00916DC9"/>
    <w:rsid w:val="00920EFD"/>
    <w:rsid w:val="009212F4"/>
    <w:rsid w:val="00922BCB"/>
    <w:rsid w:val="00923564"/>
    <w:rsid w:val="00923A4B"/>
    <w:rsid w:val="00927288"/>
    <w:rsid w:val="009301CA"/>
    <w:rsid w:val="00930E16"/>
    <w:rsid w:val="0093175F"/>
    <w:rsid w:val="009317D8"/>
    <w:rsid w:val="0093717C"/>
    <w:rsid w:val="00940DF1"/>
    <w:rsid w:val="00945DDC"/>
    <w:rsid w:val="0094792F"/>
    <w:rsid w:val="00950482"/>
    <w:rsid w:val="00950E84"/>
    <w:rsid w:val="0095133F"/>
    <w:rsid w:val="009554D1"/>
    <w:rsid w:val="009601F3"/>
    <w:rsid w:val="009616B3"/>
    <w:rsid w:val="009626E1"/>
    <w:rsid w:val="00964B5B"/>
    <w:rsid w:val="009747F2"/>
    <w:rsid w:val="00975E35"/>
    <w:rsid w:val="00975EB5"/>
    <w:rsid w:val="00976372"/>
    <w:rsid w:val="009772D0"/>
    <w:rsid w:val="00980847"/>
    <w:rsid w:val="009838DF"/>
    <w:rsid w:val="0098432E"/>
    <w:rsid w:val="00985BCC"/>
    <w:rsid w:val="0098649C"/>
    <w:rsid w:val="00991D87"/>
    <w:rsid w:val="009A085D"/>
    <w:rsid w:val="009A0E67"/>
    <w:rsid w:val="009A2CD2"/>
    <w:rsid w:val="009A40A4"/>
    <w:rsid w:val="009A7840"/>
    <w:rsid w:val="009B5FB1"/>
    <w:rsid w:val="009B6FAA"/>
    <w:rsid w:val="009C2C22"/>
    <w:rsid w:val="009C474D"/>
    <w:rsid w:val="009C5016"/>
    <w:rsid w:val="009C5C39"/>
    <w:rsid w:val="009C6970"/>
    <w:rsid w:val="009C7493"/>
    <w:rsid w:val="009D0879"/>
    <w:rsid w:val="009D0E53"/>
    <w:rsid w:val="009D1F0B"/>
    <w:rsid w:val="009D28A5"/>
    <w:rsid w:val="009D3A01"/>
    <w:rsid w:val="009D5440"/>
    <w:rsid w:val="009D650D"/>
    <w:rsid w:val="009D6AA8"/>
    <w:rsid w:val="009D6F9C"/>
    <w:rsid w:val="009D7312"/>
    <w:rsid w:val="009D7D9E"/>
    <w:rsid w:val="009E186C"/>
    <w:rsid w:val="009E1C05"/>
    <w:rsid w:val="009E50CC"/>
    <w:rsid w:val="009E5612"/>
    <w:rsid w:val="009E664D"/>
    <w:rsid w:val="009F2B73"/>
    <w:rsid w:val="009F4127"/>
    <w:rsid w:val="009F5A3F"/>
    <w:rsid w:val="009F5C21"/>
    <w:rsid w:val="009F6A88"/>
    <w:rsid w:val="009F72CE"/>
    <w:rsid w:val="009F7952"/>
    <w:rsid w:val="009F7D27"/>
    <w:rsid w:val="00A00A1D"/>
    <w:rsid w:val="00A019AB"/>
    <w:rsid w:val="00A06937"/>
    <w:rsid w:val="00A06CEF"/>
    <w:rsid w:val="00A0748C"/>
    <w:rsid w:val="00A102DC"/>
    <w:rsid w:val="00A10D8D"/>
    <w:rsid w:val="00A110F9"/>
    <w:rsid w:val="00A11212"/>
    <w:rsid w:val="00A11479"/>
    <w:rsid w:val="00A1358B"/>
    <w:rsid w:val="00A146BF"/>
    <w:rsid w:val="00A15B57"/>
    <w:rsid w:val="00A1686F"/>
    <w:rsid w:val="00A17F7A"/>
    <w:rsid w:val="00A20D91"/>
    <w:rsid w:val="00A21124"/>
    <w:rsid w:val="00A21504"/>
    <w:rsid w:val="00A248D7"/>
    <w:rsid w:val="00A2526B"/>
    <w:rsid w:val="00A27138"/>
    <w:rsid w:val="00A27E93"/>
    <w:rsid w:val="00A30D05"/>
    <w:rsid w:val="00A34C66"/>
    <w:rsid w:val="00A40132"/>
    <w:rsid w:val="00A40AC1"/>
    <w:rsid w:val="00A4482B"/>
    <w:rsid w:val="00A45850"/>
    <w:rsid w:val="00A509DC"/>
    <w:rsid w:val="00A50EF9"/>
    <w:rsid w:val="00A513AC"/>
    <w:rsid w:val="00A53A8F"/>
    <w:rsid w:val="00A56BE6"/>
    <w:rsid w:val="00A577A5"/>
    <w:rsid w:val="00A60B54"/>
    <w:rsid w:val="00A62EEC"/>
    <w:rsid w:val="00A63ACF"/>
    <w:rsid w:val="00A728A1"/>
    <w:rsid w:val="00A739CD"/>
    <w:rsid w:val="00A80248"/>
    <w:rsid w:val="00A8400B"/>
    <w:rsid w:val="00A840F4"/>
    <w:rsid w:val="00A85B47"/>
    <w:rsid w:val="00A85F4C"/>
    <w:rsid w:val="00A905C7"/>
    <w:rsid w:val="00A956A1"/>
    <w:rsid w:val="00A978C8"/>
    <w:rsid w:val="00AA0208"/>
    <w:rsid w:val="00AA082F"/>
    <w:rsid w:val="00AA37E1"/>
    <w:rsid w:val="00AA4583"/>
    <w:rsid w:val="00AA7440"/>
    <w:rsid w:val="00AB11B2"/>
    <w:rsid w:val="00AB5E51"/>
    <w:rsid w:val="00AB7629"/>
    <w:rsid w:val="00AB7DF3"/>
    <w:rsid w:val="00AC1566"/>
    <w:rsid w:val="00AC5746"/>
    <w:rsid w:val="00AC5D33"/>
    <w:rsid w:val="00AC61F3"/>
    <w:rsid w:val="00AD326B"/>
    <w:rsid w:val="00AD3482"/>
    <w:rsid w:val="00AD4237"/>
    <w:rsid w:val="00AD5106"/>
    <w:rsid w:val="00AE2D99"/>
    <w:rsid w:val="00AF1D02"/>
    <w:rsid w:val="00AF24E4"/>
    <w:rsid w:val="00AF35F1"/>
    <w:rsid w:val="00B010EC"/>
    <w:rsid w:val="00B10070"/>
    <w:rsid w:val="00B11676"/>
    <w:rsid w:val="00B1251A"/>
    <w:rsid w:val="00B1330E"/>
    <w:rsid w:val="00B13AB3"/>
    <w:rsid w:val="00B1538A"/>
    <w:rsid w:val="00B2282C"/>
    <w:rsid w:val="00B24EB7"/>
    <w:rsid w:val="00B25519"/>
    <w:rsid w:val="00B31CA5"/>
    <w:rsid w:val="00B3216F"/>
    <w:rsid w:val="00B33A4C"/>
    <w:rsid w:val="00B3565D"/>
    <w:rsid w:val="00B3705C"/>
    <w:rsid w:val="00B372BC"/>
    <w:rsid w:val="00B406C6"/>
    <w:rsid w:val="00B40BE9"/>
    <w:rsid w:val="00B416B7"/>
    <w:rsid w:val="00B44863"/>
    <w:rsid w:val="00B44E3B"/>
    <w:rsid w:val="00B45396"/>
    <w:rsid w:val="00B45437"/>
    <w:rsid w:val="00B45EB5"/>
    <w:rsid w:val="00B4617E"/>
    <w:rsid w:val="00B4627D"/>
    <w:rsid w:val="00B50809"/>
    <w:rsid w:val="00B5136F"/>
    <w:rsid w:val="00B52120"/>
    <w:rsid w:val="00B54091"/>
    <w:rsid w:val="00B56440"/>
    <w:rsid w:val="00B56B26"/>
    <w:rsid w:val="00B56E65"/>
    <w:rsid w:val="00B60EDB"/>
    <w:rsid w:val="00B62310"/>
    <w:rsid w:val="00B64CF6"/>
    <w:rsid w:val="00B65CBC"/>
    <w:rsid w:val="00B66766"/>
    <w:rsid w:val="00B73D43"/>
    <w:rsid w:val="00B77744"/>
    <w:rsid w:val="00B801D5"/>
    <w:rsid w:val="00B80267"/>
    <w:rsid w:val="00B814FE"/>
    <w:rsid w:val="00B834F4"/>
    <w:rsid w:val="00B84892"/>
    <w:rsid w:val="00B879D7"/>
    <w:rsid w:val="00B90F0D"/>
    <w:rsid w:val="00B910C9"/>
    <w:rsid w:val="00B92165"/>
    <w:rsid w:val="00B953DC"/>
    <w:rsid w:val="00BA0082"/>
    <w:rsid w:val="00BA0E6D"/>
    <w:rsid w:val="00BA1106"/>
    <w:rsid w:val="00BA2D32"/>
    <w:rsid w:val="00BA2DFE"/>
    <w:rsid w:val="00BA3C74"/>
    <w:rsid w:val="00BA4EEA"/>
    <w:rsid w:val="00BA62C6"/>
    <w:rsid w:val="00BB2B60"/>
    <w:rsid w:val="00BC299D"/>
    <w:rsid w:val="00BC2F82"/>
    <w:rsid w:val="00BC3BFD"/>
    <w:rsid w:val="00BC68C6"/>
    <w:rsid w:val="00BC6991"/>
    <w:rsid w:val="00BC71E8"/>
    <w:rsid w:val="00BD0D17"/>
    <w:rsid w:val="00BD35A1"/>
    <w:rsid w:val="00BD3733"/>
    <w:rsid w:val="00BD47CD"/>
    <w:rsid w:val="00BD54B8"/>
    <w:rsid w:val="00BD70E1"/>
    <w:rsid w:val="00BE288B"/>
    <w:rsid w:val="00BE7219"/>
    <w:rsid w:val="00BF2A6E"/>
    <w:rsid w:val="00BF4672"/>
    <w:rsid w:val="00BF4EE0"/>
    <w:rsid w:val="00BF5959"/>
    <w:rsid w:val="00BF7A90"/>
    <w:rsid w:val="00C009A6"/>
    <w:rsid w:val="00C014E8"/>
    <w:rsid w:val="00C02873"/>
    <w:rsid w:val="00C0363D"/>
    <w:rsid w:val="00C03AAF"/>
    <w:rsid w:val="00C061AB"/>
    <w:rsid w:val="00C061C7"/>
    <w:rsid w:val="00C10A2B"/>
    <w:rsid w:val="00C15ED9"/>
    <w:rsid w:val="00C164FC"/>
    <w:rsid w:val="00C16D4E"/>
    <w:rsid w:val="00C17248"/>
    <w:rsid w:val="00C206D3"/>
    <w:rsid w:val="00C225D4"/>
    <w:rsid w:val="00C270B5"/>
    <w:rsid w:val="00C33234"/>
    <w:rsid w:val="00C343B8"/>
    <w:rsid w:val="00C35151"/>
    <w:rsid w:val="00C37F88"/>
    <w:rsid w:val="00C4077C"/>
    <w:rsid w:val="00C40909"/>
    <w:rsid w:val="00C40FC0"/>
    <w:rsid w:val="00C4285F"/>
    <w:rsid w:val="00C433E9"/>
    <w:rsid w:val="00C43CF3"/>
    <w:rsid w:val="00C43D61"/>
    <w:rsid w:val="00C440B7"/>
    <w:rsid w:val="00C50873"/>
    <w:rsid w:val="00C50FBF"/>
    <w:rsid w:val="00C52D94"/>
    <w:rsid w:val="00C563ED"/>
    <w:rsid w:val="00C61944"/>
    <w:rsid w:val="00C66108"/>
    <w:rsid w:val="00C6610A"/>
    <w:rsid w:val="00C72790"/>
    <w:rsid w:val="00C7290D"/>
    <w:rsid w:val="00C72BEE"/>
    <w:rsid w:val="00C80AB1"/>
    <w:rsid w:val="00C80EC3"/>
    <w:rsid w:val="00C81311"/>
    <w:rsid w:val="00C81E38"/>
    <w:rsid w:val="00C82275"/>
    <w:rsid w:val="00C830A2"/>
    <w:rsid w:val="00C848D5"/>
    <w:rsid w:val="00C86A43"/>
    <w:rsid w:val="00C871EB"/>
    <w:rsid w:val="00C927F6"/>
    <w:rsid w:val="00C95B47"/>
    <w:rsid w:val="00CA05B6"/>
    <w:rsid w:val="00CA2C82"/>
    <w:rsid w:val="00CA5A69"/>
    <w:rsid w:val="00CA64B3"/>
    <w:rsid w:val="00CA7AEE"/>
    <w:rsid w:val="00CB1F37"/>
    <w:rsid w:val="00CB58B2"/>
    <w:rsid w:val="00CB67A0"/>
    <w:rsid w:val="00CB7B5A"/>
    <w:rsid w:val="00CC24EC"/>
    <w:rsid w:val="00CC2F0C"/>
    <w:rsid w:val="00CC5E3B"/>
    <w:rsid w:val="00CC6032"/>
    <w:rsid w:val="00CC7815"/>
    <w:rsid w:val="00CD0089"/>
    <w:rsid w:val="00CD0557"/>
    <w:rsid w:val="00CD4684"/>
    <w:rsid w:val="00CD7E78"/>
    <w:rsid w:val="00CE1B36"/>
    <w:rsid w:val="00CE31A9"/>
    <w:rsid w:val="00CE4134"/>
    <w:rsid w:val="00CF099B"/>
    <w:rsid w:val="00CF3610"/>
    <w:rsid w:val="00CF72D3"/>
    <w:rsid w:val="00CF7B47"/>
    <w:rsid w:val="00D038B5"/>
    <w:rsid w:val="00D0566D"/>
    <w:rsid w:val="00D07654"/>
    <w:rsid w:val="00D1172D"/>
    <w:rsid w:val="00D13747"/>
    <w:rsid w:val="00D14BF5"/>
    <w:rsid w:val="00D16CA1"/>
    <w:rsid w:val="00D17B2F"/>
    <w:rsid w:val="00D21688"/>
    <w:rsid w:val="00D229AC"/>
    <w:rsid w:val="00D2333B"/>
    <w:rsid w:val="00D236AC"/>
    <w:rsid w:val="00D23BAB"/>
    <w:rsid w:val="00D23C2C"/>
    <w:rsid w:val="00D27679"/>
    <w:rsid w:val="00D27B21"/>
    <w:rsid w:val="00D27D76"/>
    <w:rsid w:val="00D30430"/>
    <w:rsid w:val="00D34BCA"/>
    <w:rsid w:val="00D41AEC"/>
    <w:rsid w:val="00D43652"/>
    <w:rsid w:val="00D47842"/>
    <w:rsid w:val="00D5060E"/>
    <w:rsid w:val="00D52447"/>
    <w:rsid w:val="00D528BB"/>
    <w:rsid w:val="00D57130"/>
    <w:rsid w:val="00D701E6"/>
    <w:rsid w:val="00D70352"/>
    <w:rsid w:val="00D72C08"/>
    <w:rsid w:val="00D731C2"/>
    <w:rsid w:val="00D805B9"/>
    <w:rsid w:val="00D82482"/>
    <w:rsid w:val="00D82562"/>
    <w:rsid w:val="00D82BD8"/>
    <w:rsid w:val="00D83AB7"/>
    <w:rsid w:val="00D856A3"/>
    <w:rsid w:val="00D85F9C"/>
    <w:rsid w:val="00D92198"/>
    <w:rsid w:val="00D92FB7"/>
    <w:rsid w:val="00D953A5"/>
    <w:rsid w:val="00D954E7"/>
    <w:rsid w:val="00D962DA"/>
    <w:rsid w:val="00DA0616"/>
    <w:rsid w:val="00DA1690"/>
    <w:rsid w:val="00DA1A15"/>
    <w:rsid w:val="00DA4CA2"/>
    <w:rsid w:val="00DA72AC"/>
    <w:rsid w:val="00DA7ACC"/>
    <w:rsid w:val="00DB01FD"/>
    <w:rsid w:val="00DB0E83"/>
    <w:rsid w:val="00DB168B"/>
    <w:rsid w:val="00DB743A"/>
    <w:rsid w:val="00DB79BA"/>
    <w:rsid w:val="00DC437A"/>
    <w:rsid w:val="00DC4D93"/>
    <w:rsid w:val="00DC542A"/>
    <w:rsid w:val="00DC7BFD"/>
    <w:rsid w:val="00DD04F5"/>
    <w:rsid w:val="00DD05E0"/>
    <w:rsid w:val="00DD24F7"/>
    <w:rsid w:val="00DD6754"/>
    <w:rsid w:val="00DD7FB1"/>
    <w:rsid w:val="00DE0C57"/>
    <w:rsid w:val="00DE4C5B"/>
    <w:rsid w:val="00DF01E1"/>
    <w:rsid w:val="00DF0AA5"/>
    <w:rsid w:val="00DF10AF"/>
    <w:rsid w:val="00DF240A"/>
    <w:rsid w:val="00E011F4"/>
    <w:rsid w:val="00E0284E"/>
    <w:rsid w:val="00E03AC9"/>
    <w:rsid w:val="00E04F46"/>
    <w:rsid w:val="00E14A70"/>
    <w:rsid w:val="00E15FAD"/>
    <w:rsid w:val="00E17A89"/>
    <w:rsid w:val="00E20EEA"/>
    <w:rsid w:val="00E211C3"/>
    <w:rsid w:val="00E22764"/>
    <w:rsid w:val="00E23B0C"/>
    <w:rsid w:val="00E2638D"/>
    <w:rsid w:val="00E26CAF"/>
    <w:rsid w:val="00E27D30"/>
    <w:rsid w:val="00E311F1"/>
    <w:rsid w:val="00E3384C"/>
    <w:rsid w:val="00E357BD"/>
    <w:rsid w:val="00E36472"/>
    <w:rsid w:val="00E37848"/>
    <w:rsid w:val="00E37B68"/>
    <w:rsid w:val="00E41030"/>
    <w:rsid w:val="00E45F2B"/>
    <w:rsid w:val="00E46334"/>
    <w:rsid w:val="00E465AB"/>
    <w:rsid w:val="00E4692A"/>
    <w:rsid w:val="00E46B35"/>
    <w:rsid w:val="00E50DDD"/>
    <w:rsid w:val="00E512A8"/>
    <w:rsid w:val="00E528D1"/>
    <w:rsid w:val="00E562A1"/>
    <w:rsid w:val="00E56320"/>
    <w:rsid w:val="00E61704"/>
    <w:rsid w:val="00E61B03"/>
    <w:rsid w:val="00E64EA0"/>
    <w:rsid w:val="00E67994"/>
    <w:rsid w:val="00E67CF6"/>
    <w:rsid w:val="00E71FE2"/>
    <w:rsid w:val="00E72806"/>
    <w:rsid w:val="00E7360E"/>
    <w:rsid w:val="00E73A0C"/>
    <w:rsid w:val="00E74093"/>
    <w:rsid w:val="00E74652"/>
    <w:rsid w:val="00E74C26"/>
    <w:rsid w:val="00E75ACE"/>
    <w:rsid w:val="00E77192"/>
    <w:rsid w:val="00E77BEC"/>
    <w:rsid w:val="00E82659"/>
    <w:rsid w:val="00E84D3F"/>
    <w:rsid w:val="00E87150"/>
    <w:rsid w:val="00E87836"/>
    <w:rsid w:val="00E87B77"/>
    <w:rsid w:val="00E937F6"/>
    <w:rsid w:val="00E94D2D"/>
    <w:rsid w:val="00E96BCB"/>
    <w:rsid w:val="00E973AF"/>
    <w:rsid w:val="00EA0D82"/>
    <w:rsid w:val="00EA179C"/>
    <w:rsid w:val="00EA1A8E"/>
    <w:rsid w:val="00EA3D4E"/>
    <w:rsid w:val="00EA4AB4"/>
    <w:rsid w:val="00EA65D6"/>
    <w:rsid w:val="00EA7E33"/>
    <w:rsid w:val="00EB17F2"/>
    <w:rsid w:val="00EB208D"/>
    <w:rsid w:val="00EB3858"/>
    <w:rsid w:val="00EB4384"/>
    <w:rsid w:val="00EB59C9"/>
    <w:rsid w:val="00EB6803"/>
    <w:rsid w:val="00EB7B4D"/>
    <w:rsid w:val="00EC0076"/>
    <w:rsid w:val="00EC13C9"/>
    <w:rsid w:val="00EC259D"/>
    <w:rsid w:val="00EC2F66"/>
    <w:rsid w:val="00EC316C"/>
    <w:rsid w:val="00EC3946"/>
    <w:rsid w:val="00EC4A5A"/>
    <w:rsid w:val="00EC5902"/>
    <w:rsid w:val="00EC5D18"/>
    <w:rsid w:val="00ED3394"/>
    <w:rsid w:val="00EE3511"/>
    <w:rsid w:val="00EE4C77"/>
    <w:rsid w:val="00EE50C1"/>
    <w:rsid w:val="00EE62C7"/>
    <w:rsid w:val="00EF2AA0"/>
    <w:rsid w:val="00EF38F5"/>
    <w:rsid w:val="00EF5111"/>
    <w:rsid w:val="00EF51DC"/>
    <w:rsid w:val="00F007CE"/>
    <w:rsid w:val="00F0260A"/>
    <w:rsid w:val="00F03D28"/>
    <w:rsid w:val="00F03EBF"/>
    <w:rsid w:val="00F07477"/>
    <w:rsid w:val="00F07BE0"/>
    <w:rsid w:val="00F07D01"/>
    <w:rsid w:val="00F14308"/>
    <w:rsid w:val="00F1681C"/>
    <w:rsid w:val="00F16BAD"/>
    <w:rsid w:val="00F20274"/>
    <w:rsid w:val="00F2337A"/>
    <w:rsid w:val="00F24A60"/>
    <w:rsid w:val="00F24CA6"/>
    <w:rsid w:val="00F24F6B"/>
    <w:rsid w:val="00F25AF5"/>
    <w:rsid w:val="00F273EC"/>
    <w:rsid w:val="00F30130"/>
    <w:rsid w:val="00F302C5"/>
    <w:rsid w:val="00F3113C"/>
    <w:rsid w:val="00F31469"/>
    <w:rsid w:val="00F31E84"/>
    <w:rsid w:val="00F34175"/>
    <w:rsid w:val="00F34FFC"/>
    <w:rsid w:val="00F36159"/>
    <w:rsid w:val="00F367CA"/>
    <w:rsid w:val="00F37EC2"/>
    <w:rsid w:val="00F40CCC"/>
    <w:rsid w:val="00F435D9"/>
    <w:rsid w:val="00F44BF7"/>
    <w:rsid w:val="00F45797"/>
    <w:rsid w:val="00F46197"/>
    <w:rsid w:val="00F46A51"/>
    <w:rsid w:val="00F569A9"/>
    <w:rsid w:val="00F626EC"/>
    <w:rsid w:val="00F62A8D"/>
    <w:rsid w:val="00F65641"/>
    <w:rsid w:val="00F712A5"/>
    <w:rsid w:val="00F8118B"/>
    <w:rsid w:val="00F85509"/>
    <w:rsid w:val="00F919B4"/>
    <w:rsid w:val="00F955C2"/>
    <w:rsid w:val="00F966D7"/>
    <w:rsid w:val="00F96EE4"/>
    <w:rsid w:val="00FA2F68"/>
    <w:rsid w:val="00FA5976"/>
    <w:rsid w:val="00FB0064"/>
    <w:rsid w:val="00FB0A81"/>
    <w:rsid w:val="00FB1C61"/>
    <w:rsid w:val="00FB2111"/>
    <w:rsid w:val="00FB4244"/>
    <w:rsid w:val="00FB494B"/>
    <w:rsid w:val="00FC0B0D"/>
    <w:rsid w:val="00FC14E7"/>
    <w:rsid w:val="00FC344E"/>
    <w:rsid w:val="00FC44D4"/>
    <w:rsid w:val="00FC5079"/>
    <w:rsid w:val="00FC536F"/>
    <w:rsid w:val="00FC6F50"/>
    <w:rsid w:val="00FD0441"/>
    <w:rsid w:val="00FD181C"/>
    <w:rsid w:val="00FD42C7"/>
    <w:rsid w:val="00FD4FFE"/>
    <w:rsid w:val="00FE006D"/>
    <w:rsid w:val="00FE05E0"/>
    <w:rsid w:val="00FE16B7"/>
    <w:rsid w:val="00FE1E8C"/>
    <w:rsid w:val="00FF5AF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E2055"/>
  <w15:docId w15:val="{AD01EBB4-0DD1-4E0D-9AB0-177AC924B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nhideWhenUsed/>
    <w:qFormat/>
    <w:rsid w:val="00E56320"/>
  </w:style>
  <w:style w:type="paragraph" w:styleId="Nadpis1">
    <w:name w:val="heading 1"/>
    <w:basedOn w:val="Normln"/>
    <w:next w:val="Normln"/>
    <w:link w:val="Nadpis1Char"/>
    <w:uiPriority w:val="9"/>
    <w:qFormat/>
    <w:rsid w:val="003D046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
    <w:next w:val="Normln"/>
    <w:link w:val="Nadpis3Char"/>
    <w:uiPriority w:val="9"/>
    <w:semiHidden/>
    <w:qFormat/>
    <w:rsid w:val="00DC542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MVENormln">
    <w:name w:val="FM VŠE: Normální"/>
    <w:basedOn w:val="Normln"/>
    <w:qFormat/>
    <w:rsid w:val="00331087"/>
    <w:pPr>
      <w:spacing w:before="120" w:line="340" w:lineRule="exact"/>
      <w:ind w:firstLine="227"/>
      <w:jc w:val="both"/>
    </w:pPr>
    <w:rPr>
      <w:sz w:val="23"/>
    </w:rPr>
  </w:style>
  <w:style w:type="paragraph" w:customStyle="1" w:styleId="FMVENormlnZanadpisemiobjektem">
    <w:name w:val="FM VŠE: Normální: Za nadpisem či objektem"/>
    <w:basedOn w:val="FMVENormln"/>
    <w:next w:val="FMVENormln"/>
    <w:qFormat/>
    <w:rsid w:val="00E36472"/>
    <w:pPr>
      <w:spacing w:before="40"/>
      <w:ind w:firstLine="0"/>
    </w:pPr>
  </w:style>
  <w:style w:type="paragraph" w:customStyle="1" w:styleId="FMVENadpis1Neslovan">
    <w:name w:val="FM VŠE: Nadpis 1: Nečíslovaný"/>
    <w:basedOn w:val="FMVENormln"/>
    <w:next w:val="FMVENormlnZanadpisemiobjektem"/>
    <w:qFormat/>
    <w:rsid w:val="00C061AB"/>
    <w:pPr>
      <w:keepNext/>
      <w:keepLines/>
      <w:suppressAutoHyphens/>
      <w:spacing w:before="0" w:after="120"/>
      <w:ind w:firstLine="0"/>
      <w:jc w:val="left"/>
      <w:outlineLvl w:val="0"/>
    </w:pPr>
    <w:rPr>
      <w:b/>
      <w:sz w:val="32"/>
    </w:rPr>
  </w:style>
  <w:style w:type="paragraph" w:styleId="Zhlav">
    <w:name w:val="header"/>
    <w:basedOn w:val="Normln"/>
    <w:link w:val="ZhlavChar"/>
    <w:uiPriority w:val="99"/>
    <w:unhideWhenUsed/>
    <w:rsid w:val="00E77BEC"/>
    <w:pPr>
      <w:tabs>
        <w:tab w:val="center" w:pos="4536"/>
        <w:tab w:val="right" w:pos="9072"/>
      </w:tabs>
    </w:pPr>
  </w:style>
  <w:style w:type="character" w:customStyle="1" w:styleId="ZhlavChar">
    <w:name w:val="Záhlaví Char"/>
    <w:basedOn w:val="Standardnpsmoodstavce"/>
    <w:link w:val="Zhlav"/>
    <w:uiPriority w:val="99"/>
    <w:rsid w:val="00267B6A"/>
  </w:style>
  <w:style w:type="paragraph" w:styleId="Zpat">
    <w:name w:val="footer"/>
    <w:basedOn w:val="Normln"/>
    <w:link w:val="ZpatChar"/>
    <w:uiPriority w:val="99"/>
    <w:unhideWhenUsed/>
    <w:rsid w:val="00E84D3F"/>
    <w:pPr>
      <w:tabs>
        <w:tab w:val="center" w:pos="4536"/>
        <w:tab w:val="right" w:pos="9072"/>
      </w:tabs>
    </w:pPr>
    <w:rPr>
      <w:rFonts w:asciiTheme="minorHAnsi" w:hAnsiTheme="minorHAnsi"/>
      <w:b/>
      <w:sz w:val="18"/>
    </w:rPr>
  </w:style>
  <w:style w:type="character" w:customStyle="1" w:styleId="ZpatChar">
    <w:name w:val="Zápatí Char"/>
    <w:link w:val="Zpat"/>
    <w:uiPriority w:val="99"/>
    <w:rsid w:val="00E84D3F"/>
    <w:rPr>
      <w:rFonts w:asciiTheme="minorHAnsi" w:hAnsiTheme="minorHAnsi"/>
      <w:b/>
      <w:sz w:val="18"/>
    </w:rPr>
  </w:style>
  <w:style w:type="paragraph" w:customStyle="1" w:styleId="FMVENadpis1slovan">
    <w:name w:val="FM VŠE: Nadpis 1: Číslovaný"/>
    <w:basedOn w:val="FMVENadpis1Neslovan"/>
    <w:next w:val="FMVENormlnZanadpisemiobjektem"/>
    <w:qFormat/>
    <w:rsid w:val="00CC6032"/>
    <w:pPr>
      <w:pageBreakBefore/>
      <w:numPr>
        <w:numId w:val="1"/>
      </w:numPr>
      <w:spacing w:line="640" w:lineRule="exact"/>
    </w:pPr>
  </w:style>
  <w:style w:type="paragraph" w:customStyle="1" w:styleId="FMVENadpis2slovan">
    <w:name w:val="FM VŠE: Nadpis 2: Číslovaný"/>
    <w:basedOn w:val="FMVENormln"/>
    <w:next w:val="FMVENormlnZanadpisemiobjektem"/>
    <w:qFormat/>
    <w:rsid w:val="00EB17F2"/>
    <w:pPr>
      <w:keepNext/>
      <w:keepLines/>
      <w:numPr>
        <w:ilvl w:val="1"/>
        <w:numId w:val="1"/>
      </w:numPr>
      <w:spacing w:before="240" w:line="480" w:lineRule="exact"/>
      <w:outlineLvl w:val="1"/>
    </w:pPr>
    <w:rPr>
      <w:b/>
      <w:sz w:val="26"/>
    </w:rPr>
  </w:style>
  <w:style w:type="paragraph" w:customStyle="1" w:styleId="FMVENadpis3slovan">
    <w:name w:val="FM VŠE: Nadpis 3: Číslovaný"/>
    <w:basedOn w:val="FMVENormln"/>
    <w:next w:val="FMVENormlnZanadpisemiobjektem"/>
    <w:qFormat/>
    <w:rsid w:val="00EB17F2"/>
    <w:pPr>
      <w:keepNext/>
      <w:numPr>
        <w:ilvl w:val="2"/>
        <w:numId w:val="1"/>
      </w:numPr>
      <w:spacing w:before="180" w:line="480" w:lineRule="exact"/>
      <w:outlineLvl w:val="2"/>
    </w:pPr>
    <w:rPr>
      <w:b/>
    </w:rPr>
  </w:style>
  <w:style w:type="paragraph" w:styleId="Obsah1">
    <w:name w:val="toc 1"/>
    <w:basedOn w:val="Normln"/>
    <w:next w:val="Normln"/>
    <w:autoRedefine/>
    <w:uiPriority w:val="39"/>
    <w:unhideWhenUsed/>
    <w:rsid w:val="009317D8"/>
    <w:pPr>
      <w:tabs>
        <w:tab w:val="left" w:pos="369"/>
        <w:tab w:val="right" w:leader="dot" w:pos="8219"/>
      </w:tabs>
      <w:spacing w:after="100"/>
    </w:pPr>
    <w:rPr>
      <w:b/>
    </w:rPr>
  </w:style>
  <w:style w:type="paragraph" w:styleId="Obsah2">
    <w:name w:val="toc 2"/>
    <w:basedOn w:val="Normln"/>
    <w:next w:val="Normln"/>
    <w:autoRedefine/>
    <w:uiPriority w:val="39"/>
    <w:unhideWhenUsed/>
    <w:rsid w:val="00C061AB"/>
    <w:pPr>
      <w:tabs>
        <w:tab w:val="left" w:pos="936"/>
        <w:tab w:val="right" w:leader="dot" w:pos="8219"/>
      </w:tabs>
      <w:spacing w:after="100"/>
      <w:ind w:left="369"/>
    </w:pPr>
  </w:style>
  <w:style w:type="paragraph" w:styleId="Obsah3">
    <w:name w:val="toc 3"/>
    <w:basedOn w:val="Normln"/>
    <w:next w:val="Normln"/>
    <w:autoRedefine/>
    <w:uiPriority w:val="39"/>
    <w:unhideWhenUsed/>
    <w:rsid w:val="00C061AB"/>
    <w:pPr>
      <w:tabs>
        <w:tab w:val="right" w:leader="dot" w:pos="8219"/>
      </w:tabs>
      <w:spacing w:after="100"/>
      <w:ind w:left="936"/>
    </w:pPr>
  </w:style>
  <w:style w:type="character" w:styleId="Hypertextovodkaz">
    <w:name w:val="Hyperlink"/>
    <w:aliases w:val="FM VŠE: Hypertextový odkaz"/>
    <w:uiPriority w:val="99"/>
    <w:rsid w:val="008206F5"/>
    <w:rPr>
      <w:color w:val="31849B" w:themeColor="accent5" w:themeShade="BF"/>
      <w:u w:val="single"/>
    </w:rPr>
  </w:style>
  <w:style w:type="paragraph" w:styleId="Textpoznpodarou">
    <w:name w:val="footnote text"/>
    <w:aliases w:val="FM VŠE: Text poznámky pod čarou"/>
    <w:basedOn w:val="Normln"/>
    <w:link w:val="TextpoznpodarouChar"/>
    <w:uiPriority w:val="99"/>
    <w:rsid w:val="00563DE8"/>
    <w:pPr>
      <w:spacing w:after="60"/>
      <w:ind w:left="284" w:hanging="284"/>
      <w:jc w:val="both"/>
    </w:pPr>
    <w:rPr>
      <w:rFonts w:asciiTheme="minorHAnsi" w:hAnsiTheme="minorHAnsi"/>
      <w:spacing w:val="-5"/>
      <w:sz w:val="18"/>
    </w:rPr>
  </w:style>
  <w:style w:type="character" w:customStyle="1" w:styleId="TextpoznpodarouChar">
    <w:name w:val="Text pozn. pod čarou Char"/>
    <w:aliases w:val="FM VŠE: Text poznámky pod čarou Char"/>
    <w:link w:val="Textpoznpodarou"/>
    <w:uiPriority w:val="99"/>
    <w:rsid w:val="00563DE8"/>
    <w:rPr>
      <w:rFonts w:asciiTheme="minorHAnsi" w:hAnsiTheme="minorHAnsi"/>
      <w:spacing w:val="-5"/>
      <w:sz w:val="18"/>
    </w:rPr>
  </w:style>
  <w:style w:type="character" w:styleId="Znakapoznpodarou">
    <w:name w:val="footnote reference"/>
    <w:uiPriority w:val="99"/>
    <w:semiHidden/>
    <w:unhideWhenUsed/>
    <w:rsid w:val="000365D8"/>
    <w:rPr>
      <w:vertAlign w:val="superscript"/>
    </w:rPr>
  </w:style>
  <w:style w:type="paragraph" w:styleId="Textbubliny">
    <w:name w:val="Balloon Text"/>
    <w:basedOn w:val="Normln"/>
    <w:link w:val="TextbublinyChar"/>
    <w:uiPriority w:val="99"/>
    <w:semiHidden/>
    <w:unhideWhenUsed/>
    <w:rsid w:val="00B5136F"/>
    <w:rPr>
      <w:rFonts w:ascii="Tahoma" w:hAnsi="Tahoma" w:cs="Tahoma"/>
      <w:sz w:val="16"/>
      <w:szCs w:val="16"/>
    </w:rPr>
  </w:style>
  <w:style w:type="character" w:customStyle="1" w:styleId="TextbublinyChar">
    <w:name w:val="Text bubliny Char"/>
    <w:link w:val="Textbubliny"/>
    <w:uiPriority w:val="99"/>
    <w:semiHidden/>
    <w:rsid w:val="00267B6A"/>
    <w:rPr>
      <w:rFonts w:ascii="Tahoma" w:hAnsi="Tahoma" w:cs="Tahoma"/>
      <w:sz w:val="16"/>
      <w:szCs w:val="16"/>
    </w:rPr>
  </w:style>
  <w:style w:type="paragraph" w:customStyle="1" w:styleId="FMVEObrzek">
    <w:name w:val="FM VŠE: Obrázek"/>
    <w:basedOn w:val="FMVENormlnZanadpisemiobjektem"/>
    <w:next w:val="FMVENormln"/>
    <w:qFormat/>
    <w:rsid w:val="000E11CC"/>
    <w:pPr>
      <w:spacing w:line="240" w:lineRule="auto"/>
      <w:jc w:val="center"/>
    </w:pPr>
    <w:rPr>
      <w:noProof/>
    </w:rPr>
  </w:style>
  <w:style w:type="paragraph" w:styleId="Titulek">
    <w:name w:val="caption"/>
    <w:basedOn w:val="Normln"/>
    <w:next w:val="FMVEObrzek"/>
    <w:uiPriority w:val="35"/>
    <w:unhideWhenUsed/>
    <w:qFormat/>
    <w:rsid w:val="00A62EEC"/>
    <w:pPr>
      <w:keepNext/>
      <w:spacing w:before="360" w:after="120"/>
      <w:jc w:val="center"/>
    </w:pPr>
    <w:rPr>
      <w:b/>
      <w:bCs/>
      <w:szCs w:val="18"/>
    </w:rPr>
  </w:style>
  <w:style w:type="paragraph" w:customStyle="1" w:styleId="FMVENadpisobsahu">
    <w:name w:val="FM VŠE: Nadpis obsahu"/>
    <w:basedOn w:val="FMVENadpis1Neslovan"/>
    <w:qFormat/>
    <w:rsid w:val="00BA2D32"/>
    <w:pPr>
      <w:outlineLvl w:val="9"/>
    </w:pPr>
  </w:style>
  <w:style w:type="paragraph" w:customStyle="1" w:styleId="FMVEOdrkyrovn1">
    <w:name w:val="FM VŠE: Odrážky úrovně 1"/>
    <w:basedOn w:val="FMVENormln"/>
    <w:qFormat/>
    <w:rsid w:val="00352DD0"/>
    <w:pPr>
      <w:numPr>
        <w:numId w:val="2"/>
      </w:numPr>
      <w:spacing w:before="0"/>
      <w:contextualSpacing/>
    </w:pPr>
  </w:style>
  <w:style w:type="paragraph" w:customStyle="1" w:styleId="FMVENadpis2Neslovan">
    <w:name w:val="FM VŠE: Nadpis 2: Nečíslovaný"/>
    <w:basedOn w:val="FMVENadpis2slovan"/>
    <w:qFormat/>
    <w:rsid w:val="00267B6A"/>
    <w:pPr>
      <w:numPr>
        <w:ilvl w:val="0"/>
        <w:numId w:val="0"/>
      </w:numPr>
    </w:pPr>
  </w:style>
  <w:style w:type="table" w:styleId="Svtlstnovn">
    <w:name w:val="Light Shading"/>
    <w:basedOn w:val="Normlntabulka"/>
    <w:uiPriority w:val="60"/>
    <w:rsid w:val="004E78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katabulky">
    <w:name w:val="Table Grid"/>
    <w:basedOn w:val="Normlntabulka"/>
    <w:uiPriority w:val="39"/>
    <w:rsid w:val="00655F44"/>
    <w:tblPr>
      <w:tblStyleRowBandSize w:val="1"/>
      <w:tblStyleColBandSize w:val="1"/>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Pr>
  </w:style>
  <w:style w:type="paragraph" w:customStyle="1" w:styleId="FMVEZdrojtabulkyiobrzku">
    <w:name w:val="FM VŠE: Zdroj tabulky či obrázku"/>
    <w:basedOn w:val="FMVENormlnZanadpisemiobjektem"/>
    <w:qFormat/>
    <w:rsid w:val="004407F0"/>
    <w:pPr>
      <w:spacing w:line="280" w:lineRule="exact"/>
      <w:jc w:val="center"/>
    </w:pPr>
    <w:rPr>
      <w:sz w:val="20"/>
    </w:rPr>
  </w:style>
  <w:style w:type="paragraph" w:customStyle="1" w:styleId="FMVEZpatLich">
    <w:name w:val="FM VŠE: Zápatí: Liché"/>
    <w:basedOn w:val="Zpat"/>
    <w:qFormat/>
    <w:rsid w:val="00AD5106"/>
    <w:pPr>
      <w:jc w:val="right"/>
    </w:pPr>
  </w:style>
  <w:style w:type="paragraph" w:customStyle="1" w:styleId="FMVEZpatSud">
    <w:name w:val="FM VŠE: Zápatí: Sudé"/>
    <w:basedOn w:val="FMVEZpatLich"/>
    <w:qFormat/>
    <w:rsid w:val="00AD5106"/>
    <w:pPr>
      <w:jc w:val="left"/>
    </w:pPr>
  </w:style>
  <w:style w:type="character" w:styleId="Odkaznakoment">
    <w:name w:val="annotation reference"/>
    <w:basedOn w:val="Standardnpsmoodstavce"/>
    <w:uiPriority w:val="99"/>
    <w:semiHidden/>
    <w:unhideWhenUsed/>
    <w:rsid w:val="0021085F"/>
    <w:rPr>
      <w:sz w:val="16"/>
      <w:szCs w:val="16"/>
    </w:rPr>
  </w:style>
  <w:style w:type="paragraph" w:styleId="Seznamobrzk">
    <w:name w:val="table of figures"/>
    <w:basedOn w:val="Normln"/>
    <w:next w:val="Normln"/>
    <w:uiPriority w:val="99"/>
    <w:unhideWhenUsed/>
    <w:rsid w:val="00741BC7"/>
    <w:pPr>
      <w:spacing w:line="360" w:lineRule="auto"/>
    </w:pPr>
  </w:style>
  <w:style w:type="paragraph" w:styleId="Textkomente">
    <w:name w:val="annotation text"/>
    <w:basedOn w:val="Normln"/>
    <w:link w:val="TextkomenteChar"/>
    <w:uiPriority w:val="99"/>
    <w:unhideWhenUsed/>
    <w:rsid w:val="0021085F"/>
  </w:style>
  <w:style w:type="character" w:customStyle="1" w:styleId="TextkomenteChar">
    <w:name w:val="Text komentáře Char"/>
    <w:basedOn w:val="Standardnpsmoodstavce"/>
    <w:link w:val="Textkomente"/>
    <w:uiPriority w:val="99"/>
    <w:rsid w:val="00267B6A"/>
  </w:style>
  <w:style w:type="paragraph" w:styleId="Pedmtkomente">
    <w:name w:val="annotation subject"/>
    <w:basedOn w:val="Textkomente"/>
    <w:next w:val="Textkomente"/>
    <w:link w:val="PedmtkomenteChar"/>
    <w:uiPriority w:val="99"/>
    <w:semiHidden/>
    <w:unhideWhenUsed/>
    <w:rsid w:val="0021085F"/>
    <w:rPr>
      <w:b/>
      <w:bCs/>
    </w:rPr>
  </w:style>
  <w:style w:type="character" w:customStyle="1" w:styleId="PedmtkomenteChar">
    <w:name w:val="Předmět komentáře Char"/>
    <w:basedOn w:val="TextkomenteChar"/>
    <w:link w:val="Pedmtkomente"/>
    <w:uiPriority w:val="99"/>
    <w:semiHidden/>
    <w:rsid w:val="00267B6A"/>
    <w:rPr>
      <w:b/>
      <w:bCs/>
    </w:rPr>
  </w:style>
  <w:style w:type="table" w:styleId="Stednstnovn2">
    <w:name w:val="Medium Shading 2"/>
    <w:basedOn w:val="Normlntabulka"/>
    <w:uiPriority w:val="64"/>
    <w:rsid w:val="00655F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MVETexttabulky">
    <w:name w:val="FM VŠE: Text tabulky"/>
    <w:basedOn w:val="FMVENormln"/>
    <w:qFormat/>
    <w:rsid w:val="005108B5"/>
    <w:pPr>
      <w:keepNext/>
      <w:keepLines/>
      <w:spacing w:before="60" w:after="60" w:line="260" w:lineRule="exact"/>
      <w:ind w:left="62" w:right="62" w:firstLine="0"/>
    </w:pPr>
    <w:rPr>
      <w:color w:val="000000" w:themeColor="text1"/>
      <w:sz w:val="20"/>
    </w:rPr>
  </w:style>
  <w:style w:type="table" w:customStyle="1" w:styleId="FMVETabulka1">
    <w:name w:val="FM VŠE: Tabulka 1"/>
    <w:basedOn w:val="Normlntabulka"/>
    <w:uiPriority w:val="99"/>
    <w:rsid w:val="00271564"/>
    <w:tblPr>
      <w:tblStyleRow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rPr>
      <w:jc w:val="center"/>
    </w:trPr>
    <w:tcPr>
      <w:shd w:val="clear" w:color="auto" w:fill="FFFFFF" w:themeFill="background1"/>
      <w:vAlign w:val="center"/>
    </w:tcPr>
    <w:tblStylePr w:type="firstRow">
      <w:rPr>
        <w:b/>
      </w:rPr>
      <w:tblPr/>
      <w:tcPr>
        <w:shd w:val="clear" w:color="auto" w:fill="BFBFBF" w:themeFill="background1" w:themeFillShade="BF"/>
      </w:tcPr>
    </w:tblStylePr>
    <w:tblStylePr w:type="lastRow">
      <w:rPr>
        <w:b/>
      </w:rPr>
      <w:tblPr/>
      <w:tcPr>
        <w:shd w:val="clear" w:color="auto" w:fill="BFBFBF" w:themeFill="background1" w:themeFillShade="BF"/>
      </w:tcPr>
    </w:tblStylePr>
    <w:tblStylePr w:type="firstCol">
      <w:rPr>
        <w:b/>
      </w:rPr>
      <w:tblPr/>
      <w:tcPr>
        <w:shd w:val="clear" w:color="auto" w:fill="BFBFBF" w:themeFill="background1" w:themeFillShade="BF"/>
      </w:tcPr>
    </w:tblStylePr>
    <w:tblStylePr w:type="lastCol">
      <w:rPr>
        <w:b/>
      </w:rPr>
      <w:tblPr/>
      <w:tcPr>
        <w:shd w:val="clear" w:color="auto" w:fill="BFBFBF" w:themeFill="background1" w:themeFillShade="BF"/>
      </w:tcPr>
    </w:tblStylePr>
    <w:tblStylePr w:type="band1Horz">
      <w:tblPr/>
      <w:tcPr>
        <w:shd w:val="clear" w:color="auto" w:fill="F2F2F2" w:themeFill="background1" w:themeFillShade="F2"/>
      </w:tcPr>
    </w:tblStylePr>
    <w:tblStylePr w:type="nwCell">
      <w:tblPr/>
      <w:tcPr>
        <w:shd w:val="clear" w:color="auto" w:fill="BFBFBF" w:themeFill="background1" w:themeFillShade="BF"/>
      </w:tcPr>
    </w:tblStylePr>
  </w:style>
  <w:style w:type="table" w:styleId="Svtlstnovnzvraznn2">
    <w:name w:val="Light Shading Accent 2"/>
    <w:basedOn w:val="Normlntabulka"/>
    <w:uiPriority w:val="60"/>
    <w:rsid w:val="00655F4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FMVEPoznmkaktabulceiobrzku">
    <w:name w:val="FM VŠE: Poznámka k tabulce či obrázku"/>
    <w:basedOn w:val="FMVEZdrojtabulkyiobrzku"/>
    <w:qFormat/>
    <w:rsid w:val="00E50DDD"/>
    <w:pPr>
      <w:spacing w:before="60"/>
    </w:pPr>
    <w:rPr>
      <w:i/>
    </w:rPr>
  </w:style>
  <w:style w:type="character" w:customStyle="1" w:styleId="FMVEZvraznnKlvesovzkratkanebomenu">
    <w:name w:val="FM VŠE: Zvýraznění: Klávesová zkratka nebo menu"/>
    <w:basedOn w:val="Standardnpsmoodstavce"/>
    <w:uiPriority w:val="1"/>
    <w:qFormat/>
    <w:rsid w:val="00684552"/>
    <w:rPr>
      <w:rFonts w:asciiTheme="minorHAnsi" w:hAnsiTheme="minorHAnsi"/>
      <w:b w:val="0"/>
      <w:smallCaps/>
      <w:spacing w:val="-10"/>
      <w:sz w:val="22"/>
      <w:szCs w:val="22"/>
      <w:bdr w:val="dotted" w:sz="4" w:space="0" w:color="808080" w:themeColor="background1" w:themeShade="80"/>
    </w:rPr>
  </w:style>
  <w:style w:type="paragraph" w:customStyle="1" w:styleId="Oddlovapoznmekpodarou">
    <w:name w:val="Oddělovač poznámek pod čarou"/>
    <w:basedOn w:val="Zpat"/>
    <w:semiHidden/>
    <w:qFormat/>
    <w:rsid w:val="00A840F4"/>
    <w:pPr>
      <w:spacing w:before="360" w:after="80"/>
    </w:pPr>
    <w:rPr>
      <w:rFonts w:ascii="Cambria" w:hAnsi="Cambria"/>
      <w:spacing w:val="20"/>
      <w:sz w:val="10"/>
    </w:rPr>
  </w:style>
  <w:style w:type="paragraph" w:customStyle="1" w:styleId="FMVENadpis3Neslovan">
    <w:name w:val="FM VŠE: Nadpis 3: Nečíslovaný"/>
    <w:basedOn w:val="FMVENadpis3slovan"/>
    <w:qFormat/>
    <w:rsid w:val="002062AE"/>
    <w:pPr>
      <w:numPr>
        <w:ilvl w:val="0"/>
        <w:numId w:val="0"/>
      </w:numPr>
    </w:pPr>
  </w:style>
  <w:style w:type="character" w:customStyle="1" w:styleId="FMVEKotacepm">
    <w:name w:val="FM VŠE: Kotace přímá"/>
    <w:basedOn w:val="Standardnpsmoodstavce"/>
    <w:uiPriority w:val="1"/>
    <w:qFormat/>
    <w:rsid w:val="00F16BAD"/>
    <w:rPr>
      <w:i/>
    </w:rPr>
  </w:style>
  <w:style w:type="paragraph" w:customStyle="1" w:styleId="FMVEslovanodrkyrovn1">
    <w:name w:val="FM VŠE: Číslované odrážky úrovně 1"/>
    <w:basedOn w:val="FMVEOdrkyrovn1"/>
    <w:qFormat/>
    <w:rsid w:val="00FC14E7"/>
    <w:pPr>
      <w:numPr>
        <w:numId w:val="3"/>
      </w:numPr>
      <w:ind w:left="340" w:hanging="340"/>
    </w:pPr>
    <w:rPr>
      <w:position w:val="-2"/>
    </w:rPr>
  </w:style>
  <w:style w:type="paragraph" w:customStyle="1" w:styleId="FMVENadpis1Neslovanbezobsahu">
    <w:name w:val="FM VŠE: Nadpis 1: Nečíslovaný bez obsahu"/>
    <w:basedOn w:val="FMVENadpis1Neslovan"/>
    <w:next w:val="FMVENormlnZanadpisemiobjektem"/>
    <w:rsid w:val="009317D8"/>
    <w:pPr>
      <w:spacing w:before="6120" w:after="240"/>
      <w:jc w:val="center"/>
      <w:outlineLvl w:val="9"/>
    </w:pPr>
  </w:style>
  <w:style w:type="character" w:customStyle="1" w:styleId="Nadpis1Char">
    <w:name w:val="Nadpis 1 Char"/>
    <w:basedOn w:val="Standardnpsmoodstavce"/>
    <w:link w:val="Nadpis1"/>
    <w:uiPriority w:val="9"/>
    <w:rsid w:val="003D0462"/>
    <w:rPr>
      <w:rFonts w:asciiTheme="majorHAnsi" w:eastAsiaTheme="majorEastAsia" w:hAnsiTheme="majorHAnsi" w:cstheme="majorBidi"/>
      <w:color w:val="365F91" w:themeColor="accent1" w:themeShade="BF"/>
      <w:sz w:val="32"/>
      <w:szCs w:val="32"/>
    </w:rPr>
  </w:style>
  <w:style w:type="paragraph" w:customStyle="1" w:styleId="FMVESeznamliteratury">
    <w:name w:val="FM VŠE: Seznam literatury"/>
    <w:basedOn w:val="FMVENormln"/>
    <w:qFormat/>
    <w:rsid w:val="00057AAD"/>
    <w:pPr>
      <w:ind w:firstLine="0"/>
      <w:jc w:val="left"/>
    </w:pPr>
  </w:style>
  <w:style w:type="paragraph" w:styleId="Odstavecseseznamem">
    <w:name w:val="List Paragraph"/>
    <w:basedOn w:val="Normln"/>
    <w:uiPriority w:val="34"/>
    <w:qFormat/>
    <w:rsid w:val="007E3712"/>
    <w:pPr>
      <w:ind w:left="720"/>
      <w:contextualSpacing/>
    </w:pPr>
  </w:style>
  <w:style w:type="character" w:styleId="Zstupntext">
    <w:name w:val="Placeholder Text"/>
    <w:basedOn w:val="Standardnpsmoodstavce"/>
    <w:uiPriority w:val="99"/>
    <w:semiHidden/>
    <w:rsid w:val="00833735"/>
    <w:rPr>
      <w:color w:val="808080"/>
    </w:rPr>
  </w:style>
  <w:style w:type="character" w:customStyle="1" w:styleId="Zmnka1">
    <w:name w:val="Zmínka1"/>
    <w:basedOn w:val="Standardnpsmoodstavce"/>
    <w:uiPriority w:val="99"/>
    <w:semiHidden/>
    <w:unhideWhenUsed/>
    <w:rsid w:val="002C2987"/>
    <w:rPr>
      <w:color w:val="2B579A"/>
      <w:shd w:val="clear" w:color="auto" w:fill="E6E6E6"/>
    </w:rPr>
  </w:style>
  <w:style w:type="character" w:styleId="Sledovanodkaz">
    <w:name w:val="FollowedHyperlink"/>
    <w:basedOn w:val="Standardnpsmoodstavce"/>
    <w:uiPriority w:val="99"/>
    <w:semiHidden/>
    <w:unhideWhenUsed/>
    <w:rsid w:val="008206F5"/>
    <w:rPr>
      <w:color w:val="31849B" w:themeColor="accent5" w:themeShade="BF"/>
      <w:u w:val="single"/>
    </w:rPr>
  </w:style>
  <w:style w:type="paragraph" w:customStyle="1" w:styleId="FMVENadpis4">
    <w:name w:val="FM VŠE: Nadpis 4"/>
    <w:basedOn w:val="FMVENadpis3Neslovan"/>
    <w:qFormat/>
    <w:rsid w:val="00285904"/>
    <w:rPr>
      <w:i/>
    </w:rPr>
  </w:style>
  <w:style w:type="paragraph" w:customStyle="1" w:styleId="FMVEOdrkyrovn2">
    <w:name w:val="FM VŠE: Odrážky úrovně 2"/>
    <w:basedOn w:val="FMVEOdrkyrovn1"/>
    <w:qFormat/>
    <w:rsid w:val="00352DD0"/>
    <w:pPr>
      <w:ind w:left="454"/>
    </w:pPr>
  </w:style>
  <w:style w:type="paragraph" w:customStyle="1" w:styleId="FMVEslovanodrkyrovn2">
    <w:name w:val="FM VŠE: Číslované odrážky úrovně 2"/>
    <w:basedOn w:val="FMVEslovanodrkyrovn1"/>
    <w:qFormat/>
    <w:rsid w:val="004B4AD3"/>
    <w:pPr>
      <w:numPr>
        <w:numId w:val="12"/>
      </w:numPr>
    </w:pPr>
  </w:style>
  <w:style w:type="paragraph" w:customStyle="1" w:styleId="FMVEVzorec">
    <w:name w:val="FM VŠE: Vzorec"/>
    <w:basedOn w:val="FMVENormln"/>
    <w:qFormat/>
    <w:rsid w:val="007E12AA"/>
    <w:pPr>
      <w:tabs>
        <w:tab w:val="center" w:pos="4111"/>
        <w:tab w:val="right" w:pos="8219"/>
      </w:tabs>
      <w:spacing w:line="240" w:lineRule="auto"/>
      <w:jc w:val="center"/>
    </w:pPr>
  </w:style>
  <w:style w:type="character" w:styleId="Nevyeenzmnka">
    <w:name w:val="Unresolved Mention"/>
    <w:basedOn w:val="Standardnpsmoodstavce"/>
    <w:uiPriority w:val="99"/>
    <w:semiHidden/>
    <w:unhideWhenUsed/>
    <w:rsid w:val="00813B79"/>
    <w:rPr>
      <w:color w:val="605E5C"/>
      <w:shd w:val="clear" w:color="auto" w:fill="E1DFDD"/>
    </w:rPr>
  </w:style>
  <w:style w:type="character" w:customStyle="1" w:styleId="Nadpis3Char">
    <w:name w:val="Nadpis 3 Char"/>
    <w:basedOn w:val="Standardnpsmoodstavce"/>
    <w:link w:val="Nadpis3"/>
    <w:uiPriority w:val="9"/>
    <w:semiHidden/>
    <w:rsid w:val="00DC542A"/>
    <w:rPr>
      <w:rFonts w:asciiTheme="majorHAnsi" w:eastAsiaTheme="majorEastAsia" w:hAnsiTheme="majorHAnsi" w:cstheme="majorBidi"/>
      <w:color w:val="243F60" w:themeColor="accent1" w:themeShade="7F"/>
      <w:sz w:val="24"/>
      <w:szCs w:val="24"/>
    </w:rPr>
  </w:style>
  <w:style w:type="character" w:customStyle="1" w:styleId="citation-field">
    <w:name w:val="citation-field"/>
    <w:basedOn w:val="Standardnpsmoodstavce"/>
    <w:rsid w:val="00DC5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310748">
      <w:bodyDiv w:val="1"/>
      <w:marLeft w:val="0"/>
      <w:marRight w:val="0"/>
      <w:marTop w:val="0"/>
      <w:marBottom w:val="0"/>
      <w:divBdr>
        <w:top w:val="none" w:sz="0" w:space="0" w:color="auto"/>
        <w:left w:val="none" w:sz="0" w:space="0" w:color="auto"/>
        <w:bottom w:val="none" w:sz="0" w:space="0" w:color="auto"/>
        <w:right w:val="none" w:sz="0" w:space="0" w:color="auto"/>
      </w:divBdr>
    </w:div>
    <w:div w:id="159404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6.xml"/><Relationship Id="rId34" Type="http://schemas.openxmlformats.org/officeDocument/2006/relationships/hyperlink" Target="https://www.fm.vse.cz/studijni-dokumenty/harmonogramy/" TargetMode="External"/><Relationship Id="rId42" Type="http://schemas.openxmlformats.org/officeDocument/2006/relationships/image" Target="media/image9.png"/><Relationship Id="rId47" Type="http://schemas.openxmlformats.org/officeDocument/2006/relationships/hyperlink" Target="http://online.sagepub.com/browse/by/discipline" TargetMode="External"/><Relationship Id="rId50" Type="http://schemas.openxmlformats.org/officeDocument/2006/relationships/hyperlink" Target="http://www.inderscience.com/browse/subjects.php?action=subjects" TargetMode="External"/><Relationship Id="rId55" Type="http://schemas.openxmlformats.org/officeDocument/2006/relationships/hyperlink" Target="http://www.citace.com/soubory/csniso690-interpretace.pdf" TargetMode="External"/><Relationship Id="rId63"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mailto:tomas.kincl@vse.cz" TargetMode="Externa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footer" Target="footer6.xml"/><Relationship Id="rId37" Type="http://schemas.openxmlformats.org/officeDocument/2006/relationships/footer" Target="footer9.xml"/><Relationship Id="rId40" Type="http://schemas.openxmlformats.org/officeDocument/2006/relationships/image" Target="media/image7.png"/><Relationship Id="rId45" Type="http://schemas.openxmlformats.org/officeDocument/2006/relationships/hyperlink" Target="http://www.emeraldinsight.com/products/journals/index.htm" TargetMode="External"/><Relationship Id="rId53" Type="http://schemas.openxmlformats.org/officeDocument/2006/relationships/hyperlink" Target="http://scholar.google.com" TargetMode="External"/><Relationship Id="rId58" Type="http://schemas.openxmlformats.org/officeDocument/2006/relationships/hyperlink" Target="http://www.mendeley.com/" TargetMode="External"/><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mailto:kincl.tomas@gmail.com" TargetMode="Externa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footer" Target="footer4.xml"/><Relationship Id="rId35" Type="http://schemas.openxmlformats.org/officeDocument/2006/relationships/footer" Target="footer7.xml"/><Relationship Id="rId43" Type="http://schemas.openxmlformats.org/officeDocument/2006/relationships/hyperlink" Target="https://scholar.google.cz/" TargetMode="External"/><Relationship Id="rId48" Type="http://schemas.openxmlformats.org/officeDocument/2006/relationships/hyperlink" Target="http://www.springer.com/?SGWID=0-102-0-0-0" TargetMode="External"/><Relationship Id="rId56" Type="http://schemas.openxmlformats.org/officeDocument/2006/relationships/hyperlink" Target="https://diskuze.prf.cuni.cz/viewtopic.php?f=1&amp;t=72826" TargetMode="External"/><Relationship Id="rId64" Type="http://schemas.openxmlformats.org/officeDocument/2006/relationships/footer" Target="footer10.xml"/><Relationship Id="rId8" Type="http://schemas.openxmlformats.org/officeDocument/2006/relationships/comments" Target="comments.xml"/><Relationship Id="rId51" Type="http://schemas.openxmlformats.org/officeDocument/2006/relationships/hyperlink" Target="http://onlinelibrary.wiley.co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eader" Target="header10.xml"/><Relationship Id="rId33" Type="http://schemas.openxmlformats.org/officeDocument/2006/relationships/hyperlink" Target="https://www.vse.cz/predpisy/" TargetMode="External"/><Relationship Id="rId38" Type="http://schemas.openxmlformats.org/officeDocument/2006/relationships/hyperlink" Target="http://prirucka.ujc.cas.cz/?id=870" TargetMode="External"/><Relationship Id="rId46" Type="http://schemas.openxmlformats.org/officeDocument/2006/relationships/hyperlink" Target="http://www.tandf.co.uk/journals/sublist.asp" TargetMode="External"/><Relationship Id="rId59" Type="http://schemas.openxmlformats.org/officeDocument/2006/relationships/hyperlink" Target="https://www.zotero.org/" TargetMode="External"/><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8.png"/><Relationship Id="rId54" Type="http://schemas.openxmlformats.org/officeDocument/2006/relationships/hyperlink" Target="https://login.zdroje.vse.cz/login" TargetMode="External"/><Relationship Id="rId62" Type="http://schemas.openxmlformats.org/officeDocument/2006/relationships/hyperlink" Target="mailto:jiri@pribil.c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yperlink" Target="mailto:jiri.pribil@vse.cz" TargetMode="External"/><Relationship Id="rId36" Type="http://schemas.openxmlformats.org/officeDocument/2006/relationships/footer" Target="footer8.xml"/><Relationship Id="rId49" Type="http://schemas.openxmlformats.org/officeDocument/2006/relationships/hyperlink" Target="http://www.mesharpe.com/journals_subjects.asp" TargetMode="External"/><Relationship Id="rId57" Type="http://schemas.openxmlformats.org/officeDocument/2006/relationships/hyperlink" Target="http://www.citace.com/" TargetMode="External"/><Relationship Id="rId10" Type="http://schemas.microsoft.com/office/2016/09/relationships/commentsIds" Target="commentsIds.xml"/><Relationship Id="rId31" Type="http://schemas.openxmlformats.org/officeDocument/2006/relationships/footer" Target="footer5.xml"/><Relationship Id="rId44" Type="http://schemas.openxmlformats.org/officeDocument/2006/relationships/hyperlink" Target="http://www.elsevier.com/wps/find/journal_browse.cws_home" TargetMode="External"/><Relationship Id="rId52" Type="http://schemas.openxmlformats.org/officeDocument/2006/relationships/hyperlink" Target="http://www.vse.cz/zdroje/" TargetMode="External"/><Relationship Id="rId60" Type="http://schemas.openxmlformats.org/officeDocument/2006/relationships/hyperlink" Target="http://en.wikipedia.org/wiki/Comparison_of_reference_management_software" TargetMode="External"/><Relationship Id="rId65"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5.emf"/></Relationships>
</file>

<file path=word/_rels/header6.xml.rels><?xml version="1.0" encoding="UTF-8" standalone="yes"?>
<Relationships xmlns="http://schemas.openxmlformats.org/package/2006/relationships"><Relationship Id="rId1" Type="http://schemas.openxmlformats.org/officeDocument/2006/relationships/image" Target="media/image3.emf"/></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Fakulta\&#352;ablona%20KP\fm-3.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624225-DA69-415A-B482-45D16F0CB632}">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FE4424F-B96A-43FB-9695-4DFAA423E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fm-3.dot</Template>
  <TotalTime>13</TotalTime>
  <Pages>61</Pages>
  <Words>13788</Words>
  <Characters>81353</Characters>
  <Application>Microsoft Office Word</Application>
  <DocSecurity>0</DocSecurity>
  <Lines>677</Lines>
  <Paragraphs>189</Paragraphs>
  <ScaleCrop>false</ScaleCrop>
  <HeadingPairs>
    <vt:vector size="2" baseType="variant">
      <vt:variant>
        <vt:lpstr>Název</vt:lpstr>
      </vt:variant>
      <vt:variant>
        <vt:i4>1</vt:i4>
      </vt:variant>
    </vt:vector>
  </HeadingPairs>
  <TitlesOfParts>
    <vt:vector size="1" baseType="lpstr">
      <vt:lpstr/>
    </vt:vector>
  </TitlesOfParts>
  <Company>Fakulta managementu VŠE</Company>
  <LinksUpToDate>false</LinksUpToDate>
  <CharactersWithSpaces>94952</CharactersWithSpaces>
  <SharedDoc>false</SharedDoc>
  <HLinks>
    <vt:vector size="30" baseType="variant">
      <vt:variant>
        <vt:i4>1835066</vt:i4>
      </vt:variant>
      <vt:variant>
        <vt:i4>26</vt:i4>
      </vt:variant>
      <vt:variant>
        <vt:i4>0</vt:i4>
      </vt:variant>
      <vt:variant>
        <vt:i4>5</vt:i4>
      </vt:variant>
      <vt:variant>
        <vt:lpwstr/>
      </vt:variant>
      <vt:variant>
        <vt:lpwstr>_Toc299377669</vt:lpwstr>
      </vt:variant>
      <vt:variant>
        <vt:i4>1835066</vt:i4>
      </vt:variant>
      <vt:variant>
        <vt:i4>20</vt:i4>
      </vt:variant>
      <vt:variant>
        <vt:i4>0</vt:i4>
      </vt:variant>
      <vt:variant>
        <vt:i4>5</vt:i4>
      </vt:variant>
      <vt:variant>
        <vt:lpwstr/>
      </vt:variant>
      <vt:variant>
        <vt:lpwstr>_Toc299377668</vt:lpwstr>
      </vt:variant>
      <vt:variant>
        <vt:i4>1835066</vt:i4>
      </vt:variant>
      <vt:variant>
        <vt:i4>14</vt:i4>
      </vt:variant>
      <vt:variant>
        <vt:i4>0</vt:i4>
      </vt:variant>
      <vt:variant>
        <vt:i4>5</vt:i4>
      </vt:variant>
      <vt:variant>
        <vt:lpwstr/>
      </vt:variant>
      <vt:variant>
        <vt:lpwstr>_Toc299377667</vt:lpwstr>
      </vt:variant>
      <vt:variant>
        <vt:i4>1835066</vt:i4>
      </vt:variant>
      <vt:variant>
        <vt:i4>8</vt:i4>
      </vt:variant>
      <vt:variant>
        <vt:i4>0</vt:i4>
      </vt:variant>
      <vt:variant>
        <vt:i4>5</vt:i4>
      </vt:variant>
      <vt:variant>
        <vt:lpwstr/>
      </vt:variant>
      <vt:variant>
        <vt:lpwstr>_Toc299377666</vt:lpwstr>
      </vt:variant>
      <vt:variant>
        <vt:i4>1835066</vt:i4>
      </vt:variant>
      <vt:variant>
        <vt:i4>2</vt:i4>
      </vt:variant>
      <vt:variant>
        <vt:i4>0</vt:i4>
      </vt:variant>
      <vt:variant>
        <vt:i4>5</vt:i4>
      </vt:variant>
      <vt:variant>
        <vt:lpwstr/>
      </vt:variant>
      <vt:variant>
        <vt:lpwstr>_Toc299377665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 Jiří Přibil, Ph.D.</dc:creator>
  <cp:lastModifiedBy>kincl</cp:lastModifiedBy>
  <cp:revision>6</cp:revision>
  <cp:lastPrinted>2021-01-01T06:32:00Z</cp:lastPrinted>
  <dcterms:created xsi:type="dcterms:W3CDTF">2023-02-02T14:57:00Z</dcterms:created>
  <dcterms:modified xsi:type="dcterms:W3CDTF">2023-04-18T13:33:00Z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24698b0fe904e7f602ca672e38c92b8d1c660cb221a55dce9b329a5c1489b64d</vt:lpwstr>
  </property>
</Properties>
</file>